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3B34B" w14:textId="1D01541A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76218E">
        <w:rPr>
          <w:bCs/>
          <w:i w:val="0"/>
          <w:sz w:val="22"/>
          <w:szCs w:val="22"/>
        </w:rPr>
        <w:t xml:space="preserve">Załącznik nr </w:t>
      </w:r>
      <w:r w:rsidR="00024080" w:rsidRPr="0076218E">
        <w:rPr>
          <w:bCs/>
          <w:i w:val="0"/>
          <w:sz w:val="22"/>
          <w:szCs w:val="22"/>
        </w:rPr>
        <w:t>3</w:t>
      </w:r>
      <w:r w:rsidR="00B36ABD" w:rsidRPr="0076218E">
        <w:rPr>
          <w:bCs/>
          <w:i w:val="0"/>
          <w:sz w:val="22"/>
          <w:szCs w:val="22"/>
        </w:rPr>
        <w:t xml:space="preserve"> do SWZ</w:t>
      </w:r>
    </w:p>
    <w:p w14:paraId="5541FB64" w14:textId="77777777" w:rsidR="005103B9" w:rsidRDefault="005103B9" w:rsidP="005103B9">
      <w:pPr>
        <w:spacing w:after="0" w:line="480" w:lineRule="auto"/>
        <w:rPr>
          <w:b/>
        </w:rPr>
      </w:pPr>
    </w:p>
    <w:p w14:paraId="5F561F8A" w14:textId="20762D86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90BE2" w:rsidRPr="00B90BE2">
        <w:rPr>
          <w:rFonts w:ascii="Times New Roman" w:hAnsi="Times New Roman"/>
          <w:b/>
        </w:rPr>
        <w:t>ZP/</w:t>
      </w:r>
      <w:r w:rsidR="001B0EB1">
        <w:rPr>
          <w:rFonts w:ascii="Times New Roman" w:hAnsi="Times New Roman"/>
          <w:b/>
        </w:rPr>
        <w:t>30</w:t>
      </w:r>
      <w:r w:rsidR="00B90BE2" w:rsidRPr="00B90BE2">
        <w:rPr>
          <w:rFonts w:ascii="Times New Roman" w:hAnsi="Times New Roman"/>
          <w:b/>
        </w:rPr>
        <w:t>/2021</w:t>
      </w:r>
    </w:p>
    <w:p w14:paraId="0604E6C6" w14:textId="2F9FBB71"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515F427" w14:textId="17A31616" w:rsidR="006676AE" w:rsidRPr="00E24546" w:rsidRDefault="00B90BE2" w:rsidP="00E24546">
      <w:pPr>
        <w:pStyle w:val="Tekstpodstawowy"/>
        <w:spacing w:after="0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 xml:space="preserve">Szpital Specjalistyczny im. Stefana Żeromskiego </w:t>
      </w:r>
      <w:r w:rsidR="00024080">
        <w:rPr>
          <w:sz w:val="22"/>
          <w:szCs w:val="22"/>
        </w:rPr>
        <w:t xml:space="preserve">    </w:t>
      </w:r>
      <w:r w:rsidRPr="00B90BE2">
        <w:rPr>
          <w:sz w:val="22"/>
          <w:szCs w:val="22"/>
        </w:rPr>
        <w:t>SPZOZ w Krakowie</w:t>
      </w:r>
    </w:p>
    <w:p w14:paraId="364434D1" w14:textId="570436C5" w:rsidR="006676AE" w:rsidRPr="00E24546" w:rsidRDefault="00B90BE2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71AAF5B0" w14:textId="6692FA78" w:rsidR="00F90CD1" w:rsidRDefault="00B90BE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Kraków</w:t>
      </w:r>
    </w:p>
    <w:p w14:paraId="46A050E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F4BAFF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5AA639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4BC191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F1B2A6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0374B5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453690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EF22D5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BC2CBC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B109BB0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90BE2" w:rsidRPr="00110593" w14:paraId="14A982A8" w14:textId="77777777" w:rsidTr="00AD4859">
        <w:tc>
          <w:tcPr>
            <w:tcW w:w="9212" w:type="dxa"/>
            <w:shd w:val="clear" w:color="auto" w:fill="D9D9D9"/>
          </w:tcPr>
          <w:p w14:paraId="07317539" w14:textId="77777777" w:rsidR="00B90BE2" w:rsidRPr="00110593" w:rsidRDefault="00B90BE2" w:rsidP="00AD485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F6ACDB9" w14:textId="24CFAF75" w:rsidR="00B90BE2" w:rsidRPr="00110593" w:rsidRDefault="00B90BE2" w:rsidP="00AD485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90BE2">
              <w:rPr>
                <w:rFonts w:ascii="Times New Roman" w:hAnsi="Times New Roman"/>
              </w:rPr>
              <w:t>(</w:t>
            </w:r>
            <w:r w:rsidR="009E50CA" w:rsidRPr="008F6FFB">
              <w:rPr>
                <w:rFonts w:ascii="Times New Roman" w:hAnsi="Times New Roman"/>
              </w:rPr>
              <w:t>Dz.U. z 2021r. poz. 1129</w:t>
            </w:r>
            <w:r w:rsidRPr="00B90BE2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F62E6A9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0379A90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3176DB" w14:textId="77777777" w:rsidR="00B90BE2" w:rsidRPr="00110593" w:rsidRDefault="00B90BE2" w:rsidP="00AD485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6062B5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BA81C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12685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90BE2" w:rsidRPr="00B90BE2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125A1A8" w14:textId="5926C98C" w:rsidR="00CB3F67" w:rsidRPr="001B0EB1" w:rsidRDefault="001B0EB1" w:rsidP="00232DF0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B0EB1">
        <w:rPr>
          <w:rFonts w:ascii="Times New Roman" w:hAnsi="Times New Roman"/>
          <w:b/>
          <w:sz w:val="24"/>
          <w:szCs w:val="24"/>
        </w:rPr>
        <w:t>Świadczenie całodobowych usług transportu sanitarnego</w:t>
      </w:r>
    </w:p>
    <w:p w14:paraId="3FD5E57C" w14:textId="77777777" w:rsidR="001B0EB1" w:rsidRDefault="001B0EB1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14:paraId="549D4A98" w14:textId="7DB62E92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143991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A6C9561" w14:textId="77777777" w:rsidR="00311023" w:rsidRDefault="00311023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FF76573" w14:textId="49EC5458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0FBE0B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533E88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36BF15D" w14:textId="46707F8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 xml:space="preserve">, określone przez </w:t>
      </w:r>
      <w:r w:rsidR="004541F9" w:rsidRPr="00C65CE5">
        <w:rPr>
          <w:rFonts w:ascii="Times New Roman" w:hAnsi="Times New Roman"/>
        </w:rPr>
        <w:t>Zamawiającego</w:t>
      </w:r>
      <w:r w:rsidR="00024080" w:rsidRPr="00C65CE5">
        <w:rPr>
          <w:rFonts w:ascii="Times New Roman" w:hAnsi="Times New Roman"/>
        </w:rPr>
        <w:t xml:space="preserve"> w pkt.</w:t>
      </w:r>
      <w:r w:rsidR="00E61495" w:rsidRPr="00C65CE5">
        <w:rPr>
          <w:rFonts w:ascii="Times New Roman" w:hAnsi="Times New Roman"/>
        </w:rPr>
        <w:t xml:space="preserve"> 7 SWZ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  <w:r w:rsidR="00E61495">
        <w:rPr>
          <w:rFonts w:ascii="Times New Roman" w:hAnsi="Times New Roman"/>
        </w:rPr>
        <w:t>.</w:t>
      </w:r>
    </w:p>
    <w:p w14:paraId="4C32447C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68DC88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853F72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3C9D6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50924FD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C9CF65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260B1E" w14:textId="77777777" w:rsidR="00E61495" w:rsidRPr="009F20DE" w:rsidRDefault="00E61495" w:rsidP="00E61495">
      <w:pPr>
        <w:pStyle w:val="rozdzia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Pr="009F20DE">
        <w:rPr>
          <w:rFonts w:ascii="Calibri" w:hAnsi="Calibri" w:cs="Calibri"/>
          <w:sz w:val="20"/>
          <w:u w:val="none"/>
        </w:rPr>
        <w:t xml:space="preserve"> musi być opatrzony</w:t>
      </w:r>
      <w:r>
        <w:rPr>
          <w:rFonts w:ascii="Calibri" w:hAnsi="Calibri" w:cs="Calibri"/>
          <w:sz w:val="20"/>
          <w:u w:val="none"/>
        </w:rPr>
        <w:t>,</w:t>
      </w:r>
      <w:r w:rsidRPr="009F20DE">
        <w:rPr>
          <w:rFonts w:ascii="Calibri" w:hAnsi="Calibri" w:cs="Calibri"/>
          <w:sz w:val="20"/>
          <w:u w:val="none"/>
        </w:rPr>
        <w:t xml:space="preserve">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(e-dowód)</w:t>
      </w:r>
      <w:r w:rsidRPr="009F20DE">
        <w:rPr>
          <w:rFonts w:ascii="Calibri" w:hAnsi="Calibri" w:cs="Calibri"/>
          <w:sz w:val="20"/>
          <w:u w:val="none"/>
        </w:rPr>
        <w:t>.</w:t>
      </w:r>
    </w:p>
    <w:p w14:paraId="41DB6E6B" w14:textId="1ADCC6F8" w:rsidR="00484F88" w:rsidRPr="006676AE" w:rsidRDefault="00FE4E2B" w:rsidP="00E6149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2871C" w14:textId="77777777" w:rsidR="008C33A7" w:rsidRDefault="008C33A7" w:rsidP="0038231F">
      <w:pPr>
        <w:spacing w:after="0" w:line="240" w:lineRule="auto"/>
      </w:pPr>
      <w:r>
        <w:separator/>
      </w:r>
    </w:p>
  </w:endnote>
  <w:endnote w:type="continuationSeparator" w:id="0">
    <w:p w14:paraId="5F40BBB2" w14:textId="77777777" w:rsidR="008C33A7" w:rsidRDefault="008C33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E9CC" w14:textId="77777777" w:rsidR="00B90BE2" w:rsidRDefault="00B90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9D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7FD4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71BE" w14:textId="77777777" w:rsidR="00B90BE2" w:rsidRDefault="00B90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D51AE" w14:textId="77777777" w:rsidR="008C33A7" w:rsidRDefault="008C33A7" w:rsidP="0038231F">
      <w:pPr>
        <w:spacing w:after="0" w:line="240" w:lineRule="auto"/>
      </w:pPr>
      <w:r>
        <w:separator/>
      </w:r>
    </w:p>
  </w:footnote>
  <w:footnote w:type="continuationSeparator" w:id="0">
    <w:p w14:paraId="11C9E130" w14:textId="77777777" w:rsidR="008C33A7" w:rsidRDefault="008C33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8A5B" w14:textId="77777777" w:rsidR="00B90BE2" w:rsidRDefault="00B90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AE40" w14:textId="77777777" w:rsidR="00B90BE2" w:rsidRDefault="00B90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0A985" w14:textId="77777777" w:rsidR="00B90BE2" w:rsidRDefault="00B90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C1"/>
    <w:rsid w:val="00023477"/>
    <w:rsid w:val="00024080"/>
    <w:rsid w:val="000247FF"/>
    <w:rsid w:val="00025C8D"/>
    <w:rsid w:val="000303EE"/>
    <w:rsid w:val="0005473D"/>
    <w:rsid w:val="000704C1"/>
    <w:rsid w:val="00073C3D"/>
    <w:rsid w:val="000809B6"/>
    <w:rsid w:val="0008166B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2C71"/>
    <w:rsid w:val="001362D6"/>
    <w:rsid w:val="00160A7A"/>
    <w:rsid w:val="001902D2"/>
    <w:rsid w:val="001B0EB1"/>
    <w:rsid w:val="001C6945"/>
    <w:rsid w:val="001F027E"/>
    <w:rsid w:val="00203A40"/>
    <w:rsid w:val="002168A8"/>
    <w:rsid w:val="00232DF0"/>
    <w:rsid w:val="00234453"/>
    <w:rsid w:val="002426FF"/>
    <w:rsid w:val="002503A8"/>
    <w:rsid w:val="00255142"/>
    <w:rsid w:val="00256CEC"/>
    <w:rsid w:val="00262D61"/>
    <w:rsid w:val="00284368"/>
    <w:rsid w:val="00290B01"/>
    <w:rsid w:val="00292198"/>
    <w:rsid w:val="002A09B9"/>
    <w:rsid w:val="002B2AD9"/>
    <w:rsid w:val="002C1C7B"/>
    <w:rsid w:val="002C4137"/>
    <w:rsid w:val="002C4948"/>
    <w:rsid w:val="002E641A"/>
    <w:rsid w:val="0031102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218E"/>
    <w:rsid w:val="007840F2"/>
    <w:rsid w:val="007936D6"/>
    <w:rsid w:val="007961C8"/>
    <w:rsid w:val="007B01C8"/>
    <w:rsid w:val="007B440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33A7"/>
    <w:rsid w:val="008C5709"/>
    <w:rsid w:val="008C6DF8"/>
    <w:rsid w:val="008D0487"/>
    <w:rsid w:val="008F3B4E"/>
    <w:rsid w:val="008F5A9C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0CA"/>
    <w:rsid w:val="00A055BA"/>
    <w:rsid w:val="00A15F7E"/>
    <w:rsid w:val="00A166B0"/>
    <w:rsid w:val="00A22DCF"/>
    <w:rsid w:val="00A24C2D"/>
    <w:rsid w:val="00A276E4"/>
    <w:rsid w:val="00A3062E"/>
    <w:rsid w:val="00A347DE"/>
    <w:rsid w:val="00AA0AD0"/>
    <w:rsid w:val="00AE6FF2"/>
    <w:rsid w:val="00B0088C"/>
    <w:rsid w:val="00B15219"/>
    <w:rsid w:val="00B15FD3"/>
    <w:rsid w:val="00B34079"/>
    <w:rsid w:val="00B36ABD"/>
    <w:rsid w:val="00B8005E"/>
    <w:rsid w:val="00B90BE2"/>
    <w:rsid w:val="00B90E42"/>
    <w:rsid w:val="00BB0C3C"/>
    <w:rsid w:val="00BC7ADF"/>
    <w:rsid w:val="00C014B5"/>
    <w:rsid w:val="00C113BF"/>
    <w:rsid w:val="00C4103F"/>
    <w:rsid w:val="00C57DEB"/>
    <w:rsid w:val="00C65CE5"/>
    <w:rsid w:val="00C737A7"/>
    <w:rsid w:val="00C81012"/>
    <w:rsid w:val="00C909B9"/>
    <w:rsid w:val="00CB3F67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1495"/>
    <w:rsid w:val="00E64482"/>
    <w:rsid w:val="00E65685"/>
    <w:rsid w:val="00E73190"/>
    <w:rsid w:val="00E73CEB"/>
    <w:rsid w:val="00EB7CDE"/>
    <w:rsid w:val="00EC063C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5E337"/>
  <w15:docId w15:val="{A5D19CA3-B9E4-4AB7-AC22-5F76A8B6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ormalny"/>
    <w:autoRedefine/>
    <w:rsid w:val="00E61495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7</cp:revision>
  <cp:lastPrinted>2021-04-23T10:11:00Z</cp:lastPrinted>
  <dcterms:created xsi:type="dcterms:W3CDTF">2021-10-25T09:12:00Z</dcterms:created>
  <dcterms:modified xsi:type="dcterms:W3CDTF">2021-10-29T08:55:00Z</dcterms:modified>
</cp:coreProperties>
</file>