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DEB62" w14:textId="77777777" w:rsidR="00D665F5" w:rsidRDefault="009A04B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A04B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A04B4">
        <w:rPr>
          <w:sz w:val="22"/>
          <w:szCs w:val="22"/>
        </w:rPr>
        <w:t>2021-10-20</w:t>
      </w:r>
    </w:p>
    <w:p w14:paraId="5ABBE90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E807AF" w14:textId="77777777" w:rsidR="009A04B4" w:rsidRPr="009A04B4" w:rsidRDefault="009A04B4" w:rsidP="00577BC6">
      <w:pPr>
        <w:spacing w:after="40"/>
        <w:rPr>
          <w:b/>
          <w:bCs/>
          <w:sz w:val="22"/>
          <w:szCs w:val="22"/>
        </w:rPr>
      </w:pPr>
      <w:r w:rsidRPr="009A04B4">
        <w:rPr>
          <w:b/>
          <w:bCs/>
          <w:sz w:val="22"/>
          <w:szCs w:val="22"/>
        </w:rPr>
        <w:t>Szpital Wojewódzki w Poznaniu</w:t>
      </w:r>
    </w:p>
    <w:p w14:paraId="617BC9B8" w14:textId="77777777" w:rsidR="00D665F5" w:rsidRPr="00D91931" w:rsidRDefault="009A04B4" w:rsidP="00577BC6">
      <w:pPr>
        <w:spacing w:after="40"/>
        <w:rPr>
          <w:b/>
          <w:bCs/>
          <w:sz w:val="22"/>
          <w:szCs w:val="22"/>
        </w:rPr>
      </w:pPr>
      <w:r w:rsidRPr="009A04B4">
        <w:rPr>
          <w:b/>
          <w:bCs/>
          <w:sz w:val="22"/>
          <w:szCs w:val="22"/>
        </w:rPr>
        <w:t>Dział Zamówień Publicznych</w:t>
      </w:r>
    </w:p>
    <w:p w14:paraId="64F68F81" w14:textId="79B3892B" w:rsidR="00D665F5" w:rsidRPr="00BD5546" w:rsidRDefault="00A66CC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A04B4" w:rsidRPr="009A04B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9A04B4" w:rsidRPr="009A04B4">
        <w:rPr>
          <w:sz w:val="22"/>
          <w:szCs w:val="22"/>
        </w:rPr>
        <w:t>7/19</w:t>
      </w:r>
    </w:p>
    <w:p w14:paraId="61EC24C6" w14:textId="77777777" w:rsidR="00D665F5" w:rsidRPr="00BD5546" w:rsidRDefault="009A04B4" w:rsidP="00D665F5">
      <w:pPr>
        <w:rPr>
          <w:sz w:val="22"/>
          <w:szCs w:val="22"/>
        </w:rPr>
      </w:pPr>
      <w:r w:rsidRPr="009A04B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A04B4">
        <w:rPr>
          <w:sz w:val="22"/>
          <w:szCs w:val="22"/>
        </w:rPr>
        <w:t>Poznań</w:t>
      </w:r>
    </w:p>
    <w:p w14:paraId="78B35C6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DBCC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700FD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04B4" w:rsidRPr="009A04B4">
        <w:rPr>
          <w:b/>
          <w:sz w:val="22"/>
          <w:szCs w:val="22"/>
        </w:rPr>
        <w:t>SZW/DZP/56/2021</w:t>
      </w:r>
      <w:r w:rsidR="00A80738">
        <w:rPr>
          <w:sz w:val="24"/>
        </w:rPr>
        <w:tab/>
        <w:t xml:space="preserve"> </w:t>
      </w:r>
    </w:p>
    <w:p w14:paraId="401B59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382F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0A4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D690F" w14:textId="29C3A608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 w:rsidR="00A81690">
        <w:rPr>
          <w:b/>
          <w:spacing w:val="20"/>
          <w:sz w:val="28"/>
        </w:rPr>
        <w:t xml:space="preserve"> </w:t>
      </w:r>
      <w:r w:rsidR="00A81690">
        <w:rPr>
          <w:b/>
          <w:spacing w:val="20"/>
          <w:sz w:val="28"/>
        </w:rPr>
        <w:br/>
        <w:t xml:space="preserve">– </w:t>
      </w:r>
      <w:r w:rsidR="00A81690">
        <w:rPr>
          <w:b/>
          <w:spacing w:val="20"/>
          <w:sz w:val="28"/>
        </w:rPr>
        <w:br/>
        <w:t xml:space="preserve">po zastosowaniu </w:t>
      </w:r>
      <w:r w:rsidR="00A81690">
        <w:rPr>
          <w:b/>
          <w:spacing w:val="20"/>
          <w:sz w:val="28"/>
        </w:rPr>
        <w:br/>
        <w:t>art. 223 ust. 2 pkt. 1 ustawy</w:t>
      </w:r>
    </w:p>
    <w:p w14:paraId="20943A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A5145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04B4" w:rsidRPr="009A04B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50B79E5" w14:textId="77777777" w:rsidR="00A80738" w:rsidRPr="00577BC6" w:rsidRDefault="009A04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04B4">
        <w:rPr>
          <w:b/>
          <w:sz w:val="22"/>
          <w:szCs w:val="22"/>
        </w:rPr>
        <w:t>Przeglądy i naprawy sprzętu medycznego - Aparaty RTG i skanery</w:t>
      </w:r>
    </w:p>
    <w:p w14:paraId="045029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A04B4" w:rsidRPr="009A04B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651383" w14:textId="26B07C4C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04B4" w:rsidRPr="009A04B4">
        <w:rPr>
          <w:sz w:val="22"/>
          <w:szCs w:val="22"/>
        </w:rPr>
        <w:t>20/10/2021</w:t>
      </w:r>
      <w:r w:rsidR="00FF4AB1" w:rsidRPr="00577BC6">
        <w:rPr>
          <w:sz w:val="22"/>
          <w:szCs w:val="22"/>
        </w:rPr>
        <w:t xml:space="preserve"> o godz. </w:t>
      </w:r>
      <w:r w:rsidR="009A04B4" w:rsidRPr="009A04B4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A66CCE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276"/>
        <w:gridCol w:w="1134"/>
        <w:gridCol w:w="1417"/>
        <w:gridCol w:w="1418"/>
      </w:tblGrid>
      <w:tr w:rsidR="00A66CCE" w:rsidRPr="00075CD0" w14:paraId="2C8A9D4A" w14:textId="76CB6F82" w:rsidTr="00A66CCE">
        <w:tc>
          <w:tcPr>
            <w:tcW w:w="709" w:type="dxa"/>
            <w:shd w:val="clear" w:color="auto" w:fill="auto"/>
            <w:vAlign w:val="center"/>
          </w:tcPr>
          <w:p w14:paraId="4AAA34B9" w14:textId="77777777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B57685" w14:textId="77777777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0B9F1" w14:textId="083448E3" w:rsidR="00A66CCE" w:rsidRPr="00CB5EDB" w:rsidRDefault="00A66CCE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9FC23" w14:textId="74D135E6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  <w:r>
              <w:br/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385C3D" w14:textId="1D8B75FB" w:rsidR="00A66CCE" w:rsidRPr="00CB5EDB" w:rsidRDefault="00A66CCE" w:rsidP="00C82837">
            <w:pPr>
              <w:spacing w:before="120" w:after="120"/>
              <w:jc w:val="center"/>
            </w:pPr>
            <w:r>
              <w:t>Okres gwarancji po naprawie (K-2)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9FC7CF" w14:textId="246EF064" w:rsidR="00A66CCE" w:rsidRPr="00CB5EDB" w:rsidRDefault="00A66CCE" w:rsidP="00A66CCE">
            <w:pPr>
              <w:spacing w:before="120" w:after="120"/>
              <w:jc w:val="center"/>
            </w:pPr>
            <w:r>
              <w:t xml:space="preserve">Czas reakcji Wykonawcy liczony od zgłoszenia naprawy do czasu wykonania diagnostyki uszkodzenia </w:t>
            </w:r>
            <w:r>
              <w:br/>
              <w:t>(K-3)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81D6BE" w14:textId="5C4B31FA" w:rsidR="00A66CCE" w:rsidRPr="00CB5EDB" w:rsidRDefault="00A66CCE" w:rsidP="00A66CCE">
            <w:pPr>
              <w:spacing w:before="120" w:after="120"/>
              <w:jc w:val="center"/>
            </w:pPr>
            <w:r>
              <w:t xml:space="preserve">Autoryzacja producenta do serwisowania sprzętu </w:t>
            </w:r>
            <w:r>
              <w:br/>
              <w:t>(K-4)</w:t>
            </w:r>
          </w:p>
        </w:tc>
      </w:tr>
      <w:tr w:rsidR="00A66CCE" w:rsidRPr="00075CD0" w14:paraId="61790975" w14:textId="2BC9DA66" w:rsidTr="00A66CCE">
        <w:tc>
          <w:tcPr>
            <w:tcW w:w="709" w:type="dxa"/>
            <w:shd w:val="clear" w:color="auto" w:fill="auto"/>
            <w:vAlign w:val="center"/>
          </w:tcPr>
          <w:p w14:paraId="5CC0D9C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076F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0E90FEB5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6B882DE8" w14:textId="5B1B0BDF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62561A69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40152C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33 480.00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084F2" w14:textId="38CA237A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F5C49" w14:textId="5F447202" w:rsidR="00A66CCE" w:rsidRPr="00CB5EDB" w:rsidRDefault="00A66CCE" w:rsidP="005B05A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CC3F50" w14:textId="038BCDB8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43866654" w14:textId="1A12145D" w:rsidTr="00A66CCE">
        <w:tc>
          <w:tcPr>
            <w:tcW w:w="709" w:type="dxa"/>
            <w:shd w:val="clear" w:color="auto" w:fill="auto"/>
            <w:vAlign w:val="center"/>
          </w:tcPr>
          <w:p w14:paraId="7B6CAA7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D5673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2551" w:type="dxa"/>
            <w:shd w:val="clear" w:color="auto" w:fill="auto"/>
          </w:tcPr>
          <w:p w14:paraId="1FE54861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3A1668D6" w14:textId="7313AC28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08C0AB0B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6E7B8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C595B" w14:textId="6244A09A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66E83D" w14:textId="79C74C9E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A3E4DD" w14:textId="23A2D4F2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7B1C6E3B" w14:textId="12AFE507" w:rsidTr="00A66CCE">
        <w:tc>
          <w:tcPr>
            <w:tcW w:w="709" w:type="dxa"/>
            <w:shd w:val="clear" w:color="auto" w:fill="auto"/>
            <w:vAlign w:val="center"/>
          </w:tcPr>
          <w:p w14:paraId="16106E6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7F64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225FD69D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51B91030" w14:textId="4E952A4B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43AEE265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0182E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B3AB7" w14:textId="0471F616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7EC259" w14:textId="700790C5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F20900" w14:textId="33A2B7CD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53F5B26A" w14:textId="68A98DD6" w:rsidTr="00A66CCE">
        <w:tc>
          <w:tcPr>
            <w:tcW w:w="709" w:type="dxa"/>
            <w:shd w:val="clear" w:color="auto" w:fill="auto"/>
            <w:vAlign w:val="center"/>
          </w:tcPr>
          <w:p w14:paraId="0CBDBF41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5ED0C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5E7CCDB7" w14:textId="235D297A" w:rsidR="00A66CCE" w:rsidRPr="00C82837" w:rsidRDefault="00A66CCE" w:rsidP="005B05A5">
            <w:pPr>
              <w:spacing w:before="40"/>
            </w:pPr>
            <w:r w:rsidRPr="009A04B4">
              <w:t xml:space="preserve">Agfa </w:t>
            </w:r>
            <w:r>
              <w:t>NV Oddział w Polsce</w:t>
            </w:r>
          </w:p>
          <w:p w14:paraId="74ECDABE" w14:textId="142EB7E2" w:rsidR="00A66CCE" w:rsidRPr="00CB5EDB" w:rsidRDefault="00A66CCE" w:rsidP="005B05A5">
            <w:r>
              <w:t>ul. Jutrzenki 137 a</w:t>
            </w:r>
            <w:r w:rsidRPr="00CB5EDB">
              <w:t xml:space="preserve"> </w:t>
            </w:r>
          </w:p>
          <w:p w14:paraId="3D908F21" w14:textId="2B73574E" w:rsidR="00A66CCE" w:rsidRPr="00CB5EDB" w:rsidRDefault="00A66CCE" w:rsidP="005B05A5">
            <w:pPr>
              <w:spacing w:after="120"/>
              <w:jc w:val="both"/>
            </w:pPr>
            <w:r w:rsidRPr="009A04B4">
              <w:lastRenderedPageBreak/>
              <w:t>02-2</w:t>
            </w:r>
            <w:r>
              <w:t>31</w:t>
            </w:r>
            <w:r w:rsidRPr="00CB5EDB">
              <w:t xml:space="preserve"> </w:t>
            </w:r>
            <w:r w:rsidRPr="009A04B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FB23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lastRenderedPageBreak/>
              <w:t>1 296.00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5F97D" w14:textId="27DBF68F" w:rsidR="00A66CCE" w:rsidRPr="00CB5EDB" w:rsidRDefault="00A66CCE" w:rsidP="005B05A5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3280BF" w14:textId="3AA40C7D" w:rsidR="00A66CCE" w:rsidRPr="00CB5EDB" w:rsidRDefault="00A66CCE" w:rsidP="00A66CCE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B32C13" w14:textId="4F9A92D9" w:rsidR="00A66CCE" w:rsidRPr="00CB5EDB" w:rsidRDefault="00A66CCE" w:rsidP="00A66CCE">
            <w:pPr>
              <w:spacing w:before="120" w:after="120"/>
              <w:jc w:val="center"/>
            </w:pPr>
            <w:r>
              <w:t>TAK</w:t>
            </w:r>
          </w:p>
        </w:tc>
      </w:tr>
      <w:tr w:rsidR="00A66CCE" w:rsidRPr="00075CD0" w14:paraId="439B5A07" w14:textId="7B4A6196" w:rsidTr="00A66CCE">
        <w:tc>
          <w:tcPr>
            <w:tcW w:w="709" w:type="dxa"/>
            <w:shd w:val="clear" w:color="auto" w:fill="auto"/>
            <w:vAlign w:val="center"/>
          </w:tcPr>
          <w:p w14:paraId="13CA67D9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FEB36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0435E392" w14:textId="438F4CDA" w:rsidR="00A66CCE" w:rsidRPr="00C82837" w:rsidRDefault="00A66CCE" w:rsidP="005B05A5">
            <w:pPr>
              <w:spacing w:before="40"/>
            </w:pPr>
            <w:r w:rsidRPr="009A04B4">
              <w:t xml:space="preserve">Simens </w:t>
            </w:r>
            <w:r>
              <w:t>Healthcare</w:t>
            </w:r>
            <w:r w:rsidRPr="009A04B4">
              <w:t xml:space="preserve"> Sp. z o.o.</w:t>
            </w:r>
          </w:p>
          <w:p w14:paraId="22680765" w14:textId="3BC48011" w:rsidR="00A66CCE" w:rsidRPr="00CB5EDB" w:rsidRDefault="00A66CCE" w:rsidP="005B05A5">
            <w:r>
              <w:t>ul. Żupnicza 11</w:t>
            </w:r>
          </w:p>
          <w:p w14:paraId="0BF07FBE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02-821</w:t>
            </w:r>
            <w:r w:rsidRPr="00CB5EDB">
              <w:t xml:space="preserve"> </w:t>
            </w:r>
            <w:r w:rsidRPr="009A04B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14B8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45 267.12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07D69" w14:textId="7C71CE1C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C63D3E" w14:textId="5B36BF25" w:rsidR="00A66CCE" w:rsidRPr="00CB5EDB" w:rsidRDefault="00A66CCE" w:rsidP="005B05A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8EBA64" w14:textId="1B21102C" w:rsidR="00A66CCE" w:rsidRPr="00CB5EDB" w:rsidRDefault="00A66CCE" w:rsidP="00A66CCE">
            <w:pPr>
              <w:spacing w:before="120" w:after="120"/>
              <w:jc w:val="center"/>
            </w:pPr>
            <w:r>
              <w:t>TAK</w:t>
            </w:r>
          </w:p>
        </w:tc>
      </w:tr>
      <w:tr w:rsidR="00A66CCE" w:rsidRPr="00075CD0" w14:paraId="029630A5" w14:textId="38AD4D00" w:rsidTr="00A66CCE">
        <w:tc>
          <w:tcPr>
            <w:tcW w:w="709" w:type="dxa"/>
            <w:shd w:val="clear" w:color="auto" w:fill="auto"/>
            <w:vAlign w:val="center"/>
          </w:tcPr>
          <w:p w14:paraId="39D98C2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32E5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4B761FA4" w14:textId="5E763396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0DA8B477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1C200390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565FC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8 704.80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DF2F2" w14:textId="53DEF8B8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3B7DDE" w14:textId="40C2E785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6FB876" w14:textId="0F452B92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78CEAE39" w14:textId="51D6AB63" w:rsidTr="00A66CCE">
        <w:tc>
          <w:tcPr>
            <w:tcW w:w="709" w:type="dxa"/>
            <w:shd w:val="clear" w:color="auto" w:fill="auto"/>
            <w:vAlign w:val="center"/>
          </w:tcPr>
          <w:p w14:paraId="56D4D0F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1F904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2551" w:type="dxa"/>
            <w:shd w:val="clear" w:color="auto" w:fill="auto"/>
          </w:tcPr>
          <w:p w14:paraId="729AD209" w14:textId="77A5E5E5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38789D54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06387550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930B7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475.20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02F13" w14:textId="7D52FE41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09EA48" w14:textId="3627D347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79C79D" w14:textId="1BF4CC1B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3E580240" w14:textId="7E90F6B1" w:rsidTr="00A66CCE">
        <w:tc>
          <w:tcPr>
            <w:tcW w:w="709" w:type="dxa"/>
            <w:shd w:val="clear" w:color="auto" w:fill="auto"/>
            <w:vAlign w:val="center"/>
          </w:tcPr>
          <w:p w14:paraId="2BFEC76E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35913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6A10C50B" w14:textId="32716B51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20641D93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3BCF5D6E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7D04AB" w14:textId="77777777" w:rsidR="00A66CCE" w:rsidRDefault="00A66CCE" w:rsidP="005B05A5">
            <w:pPr>
              <w:spacing w:before="120" w:after="120"/>
              <w:jc w:val="center"/>
              <w:rPr>
                <w:strike/>
              </w:rPr>
            </w:pPr>
            <w:r w:rsidRPr="00A81690">
              <w:rPr>
                <w:strike/>
              </w:rPr>
              <w:t>33.80 zł</w:t>
            </w:r>
          </w:p>
          <w:p w14:paraId="1D401450" w14:textId="3A4ADD36" w:rsidR="00A81690" w:rsidRPr="00A81690" w:rsidRDefault="00A81690" w:rsidP="005B05A5">
            <w:pPr>
              <w:spacing w:before="120" w:after="120"/>
              <w:jc w:val="center"/>
            </w:pPr>
            <w:r>
              <w:t>334,80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29245" w14:textId="2920073B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DDD668" w14:textId="79A3500B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54D8BE" w14:textId="43D92AFD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46B63C3C" w14:textId="77777777" w:rsidR="00F60898" w:rsidRDefault="00F60898" w:rsidP="00F60898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0578FDB5" w14:textId="77777777" w:rsidR="00F60898" w:rsidRDefault="00F60898" w:rsidP="00F60898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43145BB4" w14:textId="77777777" w:rsidR="00F60898" w:rsidRDefault="00F60898" w:rsidP="00F60898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625E3C2C" w14:textId="0DA9B869" w:rsidR="00F60898" w:rsidRDefault="00F60898" w:rsidP="00F60898">
      <w:pPr>
        <w:pStyle w:val="Tekstpodstawowy"/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4375A25" w14:textId="77777777" w:rsidR="00F60898" w:rsidRDefault="00F60898" w:rsidP="00F60898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-/ Dyrektor Szpitala Wojewódzkiego</w:t>
      </w:r>
    </w:p>
    <w:p w14:paraId="6A8A2870" w14:textId="77777777" w:rsidR="00F60898" w:rsidRDefault="00F60898" w:rsidP="00F60898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w Poznaniu</w:t>
      </w:r>
    </w:p>
    <w:p w14:paraId="513E3936" w14:textId="77777777" w:rsidR="00F60898" w:rsidRDefault="00F60898" w:rsidP="00F60898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Piotr Nowicki</w:t>
      </w:r>
    </w:p>
    <w:p w14:paraId="31B92138" w14:textId="0942A99D" w:rsidR="00C236D3" w:rsidRPr="006B27ED" w:rsidRDefault="009A04B4" w:rsidP="00173B20">
      <w:pPr>
        <w:jc w:val="right"/>
        <w:rPr>
          <w:sz w:val="22"/>
          <w:szCs w:val="22"/>
        </w:rPr>
      </w:pPr>
      <w:r w:rsidRPr="009A04B4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B4C35" w14:textId="77777777" w:rsidR="0088745B" w:rsidRDefault="0088745B">
      <w:r>
        <w:separator/>
      </w:r>
    </w:p>
  </w:endnote>
  <w:endnote w:type="continuationSeparator" w:id="0">
    <w:p w14:paraId="546E71F4" w14:textId="77777777" w:rsidR="0088745B" w:rsidRDefault="0088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0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C78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048A" w14:textId="2CA013D6" w:rsidR="009F189D" w:rsidRDefault="00A43E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6C21A5" wp14:editId="4C63D2F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FBBF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54CE5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BD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FA9ED" w14:textId="77777777" w:rsidR="009F189D" w:rsidRDefault="009F189D">
    <w:pPr>
      <w:pStyle w:val="Stopka"/>
      <w:tabs>
        <w:tab w:val="clear" w:pos="4536"/>
      </w:tabs>
      <w:jc w:val="center"/>
    </w:pPr>
  </w:p>
  <w:p w14:paraId="3AE6965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4063F" w14:textId="77777777" w:rsidR="0088745B" w:rsidRDefault="0088745B">
      <w:r>
        <w:separator/>
      </w:r>
    </w:p>
  </w:footnote>
  <w:footnote w:type="continuationSeparator" w:id="0">
    <w:p w14:paraId="3058DA51" w14:textId="77777777" w:rsidR="0088745B" w:rsidRDefault="00887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874D6" w14:textId="77777777" w:rsidR="009A04B4" w:rsidRDefault="009A0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87ADF" w14:textId="77777777" w:rsidR="009A04B4" w:rsidRDefault="009A0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9C87" w14:textId="77777777" w:rsidR="009A04B4" w:rsidRDefault="009A0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77"/>
    <w:rsid w:val="00007727"/>
    <w:rsid w:val="00017720"/>
    <w:rsid w:val="00035488"/>
    <w:rsid w:val="000D7F25"/>
    <w:rsid w:val="000E00E5"/>
    <w:rsid w:val="00173B20"/>
    <w:rsid w:val="001C69FF"/>
    <w:rsid w:val="0023318D"/>
    <w:rsid w:val="002467E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745B"/>
    <w:rsid w:val="009A04B4"/>
    <w:rsid w:val="009D19BD"/>
    <w:rsid w:val="009F189D"/>
    <w:rsid w:val="00A43EC0"/>
    <w:rsid w:val="00A66CCE"/>
    <w:rsid w:val="00A80738"/>
    <w:rsid w:val="00A81690"/>
    <w:rsid w:val="00C236D3"/>
    <w:rsid w:val="00C37A77"/>
    <w:rsid w:val="00C659E2"/>
    <w:rsid w:val="00C82837"/>
    <w:rsid w:val="00CB0802"/>
    <w:rsid w:val="00D61446"/>
    <w:rsid w:val="00D665F5"/>
    <w:rsid w:val="00D7128F"/>
    <w:rsid w:val="00EA3476"/>
    <w:rsid w:val="00F16C60"/>
    <w:rsid w:val="00F60898"/>
    <w:rsid w:val="00F95C33"/>
    <w:rsid w:val="00FB64C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92BDD"/>
  <w15:chartTrackingRefBased/>
  <w15:docId w15:val="{03CC8308-110F-46E8-B487-413FC7B2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8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2021-10-20T10:15:00Z</cp:lastPrinted>
  <dcterms:created xsi:type="dcterms:W3CDTF">2021-10-20T10:13:00Z</dcterms:created>
  <dcterms:modified xsi:type="dcterms:W3CDTF">2021-10-20T10:15:00Z</dcterms:modified>
</cp:coreProperties>
</file>