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DEB62" w14:textId="77777777" w:rsidR="00D665F5" w:rsidRDefault="009A04B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A04B4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9A04B4">
        <w:rPr>
          <w:sz w:val="22"/>
          <w:szCs w:val="22"/>
        </w:rPr>
        <w:t>2021-10-20</w:t>
      </w:r>
    </w:p>
    <w:p w14:paraId="5ABBE90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5E807AF" w14:textId="77777777" w:rsidR="009A04B4" w:rsidRPr="009A04B4" w:rsidRDefault="009A04B4" w:rsidP="00577BC6">
      <w:pPr>
        <w:spacing w:after="40"/>
        <w:rPr>
          <w:b/>
          <w:bCs/>
          <w:sz w:val="22"/>
          <w:szCs w:val="22"/>
        </w:rPr>
      </w:pPr>
      <w:r w:rsidRPr="009A04B4">
        <w:rPr>
          <w:b/>
          <w:bCs/>
          <w:sz w:val="22"/>
          <w:szCs w:val="22"/>
        </w:rPr>
        <w:t>Szpital Wojewódzki w Poznaniu</w:t>
      </w:r>
    </w:p>
    <w:p w14:paraId="617BC9B8" w14:textId="77777777" w:rsidR="00D665F5" w:rsidRPr="00D91931" w:rsidRDefault="009A04B4" w:rsidP="00577BC6">
      <w:pPr>
        <w:spacing w:after="40"/>
        <w:rPr>
          <w:b/>
          <w:bCs/>
          <w:sz w:val="22"/>
          <w:szCs w:val="22"/>
        </w:rPr>
      </w:pPr>
      <w:r w:rsidRPr="009A04B4">
        <w:rPr>
          <w:b/>
          <w:bCs/>
          <w:sz w:val="22"/>
          <w:szCs w:val="22"/>
        </w:rPr>
        <w:t>Dział Zamówień Publicznych</w:t>
      </w:r>
    </w:p>
    <w:p w14:paraId="64F68F81" w14:textId="79B3892B" w:rsidR="00D665F5" w:rsidRPr="00BD5546" w:rsidRDefault="00A66CCE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A04B4" w:rsidRPr="009A04B4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="009A04B4" w:rsidRPr="009A04B4">
        <w:rPr>
          <w:sz w:val="22"/>
          <w:szCs w:val="22"/>
        </w:rPr>
        <w:t>7/19</w:t>
      </w:r>
    </w:p>
    <w:p w14:paraId="61EC24C6" w14:textId="77777777" w:rsidR="00D665F5" w:rsidRPr="00BD5546" w:rsidRDefault="009A04B4" w:rsidP="00D665F5">
      <w:pPr>
        <w:rPr>
          <w:sz w:val="22"/>
          <w:szCs w:val="22"/>
        </w:rPr>
      </w:pPr>
      <w:r w:rsidRPr="009A04B4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9A04B4">
        <w:rPr>
          <w:sz w:val="22"/>
          <w:szCs w:val="22"/>
        </w:rPr>
        <w:t>Poznań</w:t>
      </w:r>
    </w:p>
    <w:p w14:paraId="78B35C6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EDBCC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2700FD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04B4" w:rsidRPr="009A04B4">
        <w:rPr>
          <w:b/>
          <w:sz w:val="22"/>
          <w:szCs w:val="22"/>
        </w:rPr>
        <w:t>SZW/DZP/56/2021</w:t>
      </w:r>
      <w:r w:rsidR="00A80738">
        <w:rPr>
          <w:sz w:val="24"/>
        </w:rPr>
        <w:tab/>
        <w:t xml:space="preserve"> </w:t>
      </w:r>
    </w:p>
    <w:p w14:paraId="401B592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382F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70A45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5D690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0943AEB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1A5145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A04B4" w:rsidRPr="009A04B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650B79E5" w14:textId="77777777" w:rsidR="00A80738" w:rsidRPr="00577BC6" w:rsidRDefault="009A04B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A04B4">
        <w:rPr>
          <w:b/>
          <w:sz w:val="22"/>
          <w:szCs w:val="22"/>
        </w:rPr>
        <w:t>Przeglądy i naprawy sprzętu medycznego - Aparaty RTG i skanery</w:t>
      </w:r>
    </w:p>
    <w:p w14:paraId="045029E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A04B4" w:rsidRPr="009A04B4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2651383" w14:textId="26B07C4C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A04B4" w:rsidRPr="009A04B4">
        <w:rPr>
          <w:sz w:val="22"/>
          <w:szCs w:val="22"/>
        </w:rPr>
        <w:t>20/10/2021</w:t>
      </w:r>
      <w:r w:rsidR="00FF4AB1" w:rsidRPr="00577BC6">
        <w:rPr>
          <w:sz w:val="22"/>
          <w:szCs w:val="22"/>
        </w:rPr>
        <w:t xml:space="preserve"> o godz. </w:t>
      </w:r>
      <w:r w:rsidR="009A04B4" w:rsidRPr="009A04B4">
        <w:rPr>
          <w:sz w:val="22"/>
          <w:szCs w:val="22"/>
        </w:rPr>
        <w:t>10:00</w:t>
      </w:r>
      <w:r w:rsidRPr="00577BC6">
        <w:rPr>
          <w:sz w:val="22"/>
          <w:szCs w:val="22"/>
        </w:rPr>
        <w:t xml:space="preserve">, otwarte zostały oferty następujących </w:t>
      </w:r>
      <w:r w:rsidR="00A66CCE">
        <w:rPr>
          <w:sz w:val="22"/>
          <w:szCs w:val="22"/>
        </w:rPr>
        <w:t>W</w:t>
      </w:r>
      <w:r w:rsidRPr="00577BC6">
        <w:rPr>
          <w:sz w:val="22"/>
          <w:szCs w:val="22"/>
        </w:rPr>
        <w:t>ykonawców: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551"/>
        <w:gridCol w:w="1276"/>
        <w:gridCol w:w="1134"/>
        <w:gridCol w:w="1417"/>
        <w:gridCol w:w="1418"/>
      </w:tblGrid>
      <w:tr w:rsidR="00A66CCE" w:rsidRPr="00075CD0" w14:paraId="2C8A9D4A" w14:textId="76CB6F82" w:rsidTr="00A66CCE">
        <w:tc>
          <w:tcPr>
            <w:tcW w:w="709" w:type="dxa"/>
            <w:shd w:val="clear" w:color="auto" w:fill="auto"/>
            <w:vAlign w:val="center"/>
          </w:tcPr>
          <w:p w14:paraId="4AAA34B9" w14:textId="77777777" w:rsidR="00A66CCE" w:rsidRPr="00CB5EDB" w:rsidRDefault="00A66CCE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B57685" w14:textId="77777777" w:rsidR="00A66CCE" w:rsidRPr="00CB5EDB" w:rsidRDefault="00A66CCE" w:rsidP="00C82837">
            <w:pPr>
              <w:spacing w:before="120" w:after="120"/>
              <w:jc w:val="center"/>
            </w:pPr>
            <w:r w:rsidRPr="00CB5EDB">
              <w:t>Nr</w:t>
            </w:r>
            <w:r>
              <w:t xml:space="preserve"> </w:t>
            </w:r>
            <w:r w:rsidRPr="00CB5EDB">
              <w:t>zadania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290B9F1" w14:textId="083448E3" w:rsidR="00A66CCE" w:rsidRPr="00CB5EDB" w:rsidRDefault="00A66CCE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</w:t>
            </w:r>
            <w:r>
              <w:t>W</w:t>
            </w:r>
            <w:r w:rsidRPr="00CB5EDB">
              <w:t>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39FC23" w14:textId="74D135E6" w:rsidR="00A66CCE" w:rsidRPr="00CB5EDB" w:rsidRDefault="00A66CCE" w:rsidP="00C82837">
            <w:pPr>
              <w:spacing w:before="120" w:after="120"/>
              <w:jc w:val="center"/>
            </w:pPr>
            <w:r w:rsidRPr="00CB5EDB">
              <w:t>Cena oferty</w:t>
            </w:r>
            <w:r>
              <w:t xml:space="preserve"> brutto </w:t>
            </w:r>
            <w:r>
              <w:br/>
              <w:t>(K-1)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385C3D" w14:textId="1D8B75FB" w:rsidR="00A66CCE" w:rsidRPr="00CB5EDB" w:rsidRDefault="00A66CCE" w:rsidP="00C82837">
            <w:pPr>
              <w:spacing w:before="120" w:after="120"/>
              <w:jc w:val="center"/>
            </w:pPr>
            <w:r>
              <w:t>Okres gwarancji po naprawie (K-2)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9FC7CF" w14:textId="246EF064" w:rsidR="00A66CCE" w:rsidRPr="00CB5EDB" w:rsidRDefault="00A66CCE" w:rsidP="00A66CCE">
            <w:pPr>
              <w:spacing w:before="120" w:after="120"/>
              <w:jc w:val="center"/>
            </w:pPr>
            <w:r>
              <w:t xml:space="preserve">Czas reakcji Wykonawcy liczony od zgłoszenia naprawy do czasu wykonania diagnostyki uszkodzenia </w:t>
            </w:r>
            <w:r>
              <w:br/>
              <w:t>(K-3)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81D6BE" w14:textId="5C4B31FA" w:rsidR="00A66CCE" w:rsidRPr="00CB5EDB" w:rsidRDefault="00A66CCE" w:rsidP="00A66CCE">
            <w:pPr>
              <w:spacing w:before="120" w:after="120"/>
              <w:jc w:val="center"/>
            </w:pPr>
            <w:r>
              <w:t xml:space="preserve">Autoryzacja producenta do serwisowania sprzętu </w:t>
            </w:r>
            <w:r>
              <w:br/>
              <w:t>(K-4)</w:t>
            </w:r>
          </w:p>
        </w:tc>
      </w:tr>
      <w:tr w:rsidR="00A66CCE" w:rsidRPr="00075CD0" w14:paraId="61790975" w14:textId="2BC9DA66" w:rsidTr="00A66CCE">
        <w:tc>
          <w:tcPr>
            <w:tcW w:w="709" w:type="dxa"/>
            <w:shd w:val="clear" w:color="auto" w:fill="auto"/>
            <w:vAlign w:val="center"/>
          </w:tcPr>
          <w:p w14:paraId="5CC0D9CD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7076F8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1</w:t>
            </w:r>
          </w:p>
        </w:tc>
        <w:tc>
          <w:tcPr>
            <w:tcW w:w="2551" w:type="dxa"/>
            <w:shd w:val="clear" w:color="auto" w:fill="auto"/>
          </w:tcPr>
          <w:p w14:paraId="0E90FEB5" w14:textId="77777777" w:rsidR="00A66CCE" w:rsidRPr="00C82837" w:rsidRDefault="00A66CCE" w:rsidP="005B05A5">
            <w:pPr>
              <w:spacing w:before="40"/>
            </w:pPr>
            <w:proofErr w:type="spellStart"/>
            <w:r w:rsidRPr="009A04B4">
              <w:t>Medikol</w:t>
            </w:r>
            <w:proofErr w:type="spellEnd"/>
            <w:r w:rsidRPr="009A04B4">
              <w:t xml:space="preserve"> Solution Sp. z o.o.</w:t>
            </w:r>
          </w:p>
          <w:p w14:paraId="6B882DE8" w14:textId="5B1B0BDF" w:rsidR="00A66CCE" w:rsidRPr="00CB5EDB" w:rsidRDefault="00A66CCE" w:rsidP="005B05A5">
            <w:r>
              <w:t xml:space="preserve">ul. </w:t>
            </w:r>
            <w:r w:rsidRPr="009A04B4">
              <w:t>Polska</w:t>
            </w:r>
            <w:r w:rsidRPr="00CB5EDB">
              <w:t xml:space="preserve"> </w:t>
            </w:r>
            <w:r w:rsidRPr="009A04B4">
              <w:t>118</w:t>
            </w:r>
            <w:r w:rsidRPr="00CB5EDB">
              <w:t xml:space="preserve"> </w:t>
            </w:r>
          </w:p>
          <w:p w14:paraId="62561A69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t>60-401</w:t>
            </w:r>
            <w:r w:rsidRPr="00CB5EDB">
              <w:t xml:space="preserve"> </w:t>
            </w:r>
            <w:r w:rsidRPr="009A04B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40152C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33 480.00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9084F2" w14:textId="38CA237A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DF5C49" w14:textId="5F447202" w:rsidR="00A66CCE" w:rsidRPr="00CB5EDB" w:rsidRDefault="00A66CCE" w:rsidP="005B05A5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CC3F50" w14:textId="038BCDB8" w:rsidR="00A66CCE" w:rsidRPr="00CB5EDB" w:rsidRDefault="00A66CCE" w:rsidP="00A66CCE">
            <w:pPr>
              <w:spacing w:before="120" w:after="120"/>
              <w:jc w:val="center"/>
            </w:pPr>
            <w:r>
              <w:t>NIE</w:t>
            </w:r>
          </w:p>
        </w:tc>
      </w:tr>
      <w:tr w:rsidR="00A66CCE" w:rsidRPr="00075CD0" w14:paraId="43866654" w14:textId="1A12145D" w:rsidTr="00A66CCE">
        <w:tc>
          <w:tcPr>
            <w:tcW w:w="709" w:type="dxa"/>
            <w:shd w:val="clear" w:color="auto" w:fill="auto"/>
            <w:vAlign w:val="center"/>
          </w:tcPr>
          <w:p w14:paraId="7B6CAA7D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D56736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2</w:t>
            </w:r>
          </w:p>
        </w:tc>
        <w:tc>
          <w:tcPr>
            <w:tcW w:w="2551" w:type="dxa"/>
            <w:shd w:val="clear" w:color="auto" w:fill="auto"/>
          </w:tcPr>
          <w:p w14:paraId="1FE54861" w14:textId="77777777" w:rsidR="00A66CCE" w:rsidRPr="00C82837" w:rsidRDefault="00A66CCE" w:rsidP="005B05A5">
            <w:pPr>
              <w:spacing w:before="40"/>
            </w:pPr>
            <w:proofErr w:type="spellStart"/>
            <w:r w:rsidRPr="009A04B4">
              <w:t>Medikol</w:t>
            </w:r>
            <w:proofErr w:type="spellEnd"/>
            <w:r w:rsidRPr="009A04B4">
              <w:t xml:space="preserve"> Solution Sp. z o.o.</w:t>
            </w:r>
          </w:p>
          <w:p w14:paraId="3A1668D6" w14:textId="7313AC28" w:rsidR="00A66CCE" w:rsidRPr="00CB5EDB" w:rsidRDefault="00A66CCE" w:rsidP="005B05A5">
            <w:r>
              <w:t xml:space="preserve">ul. </w:t>
            </w:r>
            <w:r w:rsidRPr="009A04B4">
              <w:t>Polska</w:t>
            </w:r>
            <w:r w:rsidRPr="00CB5EDB">
              <w:t xml:space="preserve"> </w:t>
            </w:r>
            <w:r w:rsidRPr="009A04B4">
              <w:t>118</w:t>
            </w:r>
            <w:r w:rsidRPr="00CB5EDB">
              <w:t xml:space="preserve"> </w:t>
            </w:r>
          </w:p>
          <w:p w14:paraId="08C0AB0B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t>60-401</w:t>
            </w:r>
            <w:r w:rsidRPr="00CB5EDB">
              <w:t xml:space="preserve"> </w:t>
            </w:r>
            <w:r w:rsidRPr="009A04B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26E7B8B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2 970.00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1C595B" w14:textId="6244A09A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66E83D" w14:textId="79C74C9E" w:rsidR="00A66CCE" w:rsidRPr="00CB5EDB" w:rsidRDefault="00A66CCE" w:rsidP="00A66CC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A3E4DD" w14:textId="23A2D4F2" w:rsidR="00A66CCE" w:rsidRPr="00CB5EDB" w:rsidRDefault="00A66CCE" w:rsidP="00A66CCE">
            <w:pPr>
              <w:spacing w:before="120" w:after="120"/>
              <w:jc w:val="center"/>
            </w:pPr>
            <w:r>
              <w:t>NIE</w:t>
            </w:r>
          </w:p>
        </w:tc>
      </w:tr>
      <w:tr w:rsidR="00A66CCE" w:rsidRPr="00075CD0" w14:paraId="7B1C6E3B" w14:textId="12AFE507" w:rsidTr="00A66CCE">
        <w:tc>
          <w:tcPr>
            <w:tcW w:w="709" w:type="dxa"/>
            <w:shd w:val="clear" w:color="auto" w:fill="auto"/>
            <w:vAlign w:val="center"/>
          </w:tcPr>
          <w:p w14:paraId="16106E66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67F648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3</w:t>
            </w:r>
          </w:p>
        </w:tc>
        <w:tc>
          <w:tcPr>
            <w:tcW w:w="2551" w:type="dxa"/>
            <w:shd w:val="clear" w:color="auto" w:fill="auto"/>
          </w:tcPr>
          <w:p w14:paraId="225FD69D" w14:textId="77777777" w:rsidR="00A66CCE" w:rsidRPr="00C82837" w:rsidRDefault="00A66CCE" w:rsidP="005B05A5">
            <w:pPr>
              <w:spacing w:before="40"/>
            </w:pPr>
            <w:proofErr w:type="spellStart"/>
            <w:r w:rsidRPr="009A04B4">
              <w:t>Medikol</w:t>
            </w:r>
            <w:proofErr w:type="spellEnd"/>
            <w:r w:rsidRPr="009A04B4">
              <w:t xml:space="preserve"> Solution Sp. z o.o.</w:t>
            </w:r>
          </w:p>
          <w:p w14:paraId="51B91030" w14:textId="4E952A4B" w:rsidR="00A66CCE" w:rsidRPr="00CB5EDB" w:rsidRDefault="00A66CCE" w:rsidP="005B05A5">
            <w:r>
              <w:t xml:space="preserve">ul. </w:t>
            </w:r>
            <w:r w:rsidRPr="009A04B4">
              <w:t>Polska</w:t>
            </w:r>
            <w:r w:rsidRPr="00CB5EDB">
              <w:t xml:space="preserve"> </w:t>
            </w:r>
            <w:r w:rsidRPr="009A04B4">
              <w:t>118</w:t>
            </w:r>
            <w:r w:rsidRPr="00CB5EDB">
              <w:t xml:space="preserve"> </w:t>
            </w:r>
          </w:p>
          <w:p w14:paraId="43AEE265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t>60-401</w:t>
            </w:r>
            <w:r w:rsidRPr="00CB5EDB">
              <w:t xml:space="preserve"> </w:t>
            </w:r>
            <w:r w:rsidRPr="009A04B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30182E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2 970.00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6B3AB7" w14:textId="0471F616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F7EC259" w14:textId="700790C5" w:rsidR="00A66CCE" w:rsidRPr="00CB5EDB" w:rsidRDefault="00A66CCE" w:rsidP="00A66CC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F20900" w14:textId="33A2B7CD" w:rsidR="00A66CCE" w:rsidRPr="00CB5EDB" w:rsidRDefault="00A66CCE" w:rsidP="00A66CCE">
            <w:pPr>
              <w:spacing w:before="120" w:after="120"/>
              <w:jc w:val="center"/>
            </w:pPr>
            <w:r>
              <w:t>NIE</w:t>
            </w:r>
          </w:p>
        </w:tc>
      </w:tr>
      <w:tr w:rsidR="00A66CCE" w:rsidRPr="00075CD0" w14:paraId="53F5B26A" w14:textId="68A98DD6" w:rsidTr="00A66CCE">
        <w:tc>
          <w:tcPr>
            <w:tcW w:w="709" w:type="dxa"/>
            <w:shd w:val="clear" w:color="auto" w:fill="auto"/>
            <w:vAlign w:val="center"/>
          </w:tcPr>
          <w:p w14:paraId="0CBDBF41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5ED0CA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3</w:t>
            </w:r>
          </w:p>
        </w:tc>
        <w:tc>
          <w:tcPr>
            <w:tcW w:w="2551" w:type="dxa"/>
            <w:shd w:val="clear" w:color="auto" w:fill="auto"/>
          </w:tcPr>
          <w:p w14:paraId="5E7CCDB7" w14:textId="235D297A" w:rsidR="00A66CCE" w:rsidRPr="00C82837" w:rsidRDefault="00A66CCE" w:rsidP="005B05A5">
            <w:pPr>
              <w:spacing w:before="40"/>
            </w:pPr>
            <w:r w:rsidRPr="009A04B4">
              <w:t xml:space="preserve">Agfa </w:t>
            </w:r>
            <w:r>
              <w:t>NV Oddział w Polsce</w:t>
            </w:r>
          </w:p>
          <w:p w14:paraId="74ECDABE" w14:textId="142EB7E2" w:rsidR="00A66CCE" w:rsidRPr="00CB5EDB" w:rsidRDefault="00A66CCE" w:rsidP="005B05A5">
            <w:r>
              <w:t>ul. Jutrzenki 137 a</w:t>
            </w:r>
            <w:r w:rsidRPr="00CB5EDB">
              <w:t xml:space="preserve"> </w:t>
            </w:r>
          </w:p>
          <w:p w14:paraId="3D908F21" w14:textId="2B73574E" w:rsidR="00A66CCE" w:rsidRPr="00CB5EDB" w:rsidRDefault="00A66CCE" w:rsidP="005B05A5">
            <w:pPr>
              <w:spacing w:after="120"/>
              <w:jc w:val="both"/>
            </w:pPr>
            <w:r w:rsidRPr="009A04B4">
              <w:t>02-2</w:t>
            </w:r>
            <w:r>
              <w:t>31</w:t>
            </w:r>
            <w:r w:rsidRPr="00CB5EDB">
              <w:t xml:space="preserve"> </w:t>
            </w:r>
            <w:r w:rsidRPr="009A04B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CFB23D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1 296.00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E5F97D" w14:textId="27DBF68F" w:rsidR="00A66CCE" w:rsidRPr="00CB5EDB" w:rsidRDefault="00A66CCE" w:rsidP="005B05A5">
            <w:pPr>
              <w:spacing w:before="120" w:after="120"/>
              <w:jc w:val="center"/>
            </w:pPr>
            <w:r>
              <w:t>6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3280BF" w14:textId="3AA40C7D" w:rsidR="00A66CCE" w:rsidRPr="00CB5EDB" w:rsidRDefault="00A66CCE" w:rsidP="00A66CCE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B32C13" w14:textId="4F9A92D9" w:rsidR="00A66CCE" w:rsidRPr="00CB5EDB" w:rsidRDefault="00A66CCE" w:rsidP="00A66CCE">
            <w:pPr>
              <w:spacing w:before="120" w:after="120"/>
              <w:jc w:val="center"/>
            </w:pPr>
            <w:r>
              <w:t>TAK</w:t>
            </w:r>
          </w:p>
        </w:tc>
      </w:tr>
      <w:tr w:rsidR="00A66CCE" w:rsidRPr="00075CD0" w14:paraId="439B5A07" w14:textId="7B4A6196" w:rsidTr="00A66CCE">
        <w:tc>
          <w:tcPr>
            <w:tcW w:w="709" w:type="dxa"/>
            <w:shd w:val="clear" w:color="auto" w:fill="auto"/>
            <w:vAlign w:val="center"/>
          </w:tcPr>
          <w:p w14:paraId="13CA67D9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FEB36B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1</w:t>
            </w:r>
          </w:p>
        </w:tc>
        <w:tc>
          <w:tcPr>
            <w:tcW w:w="2551" w:type="dxa"/>
            <w:shd w:val="clear" w:color="auto" w:fill="auto"/>
          </w:tcPr>
          <w:p w14:paraId="0435E392" w14:textId="438F4CDA" w:rsidR="00A66CCE" w:rsidRPr="00C82837" w:rsidRDefault="00A66CCE" w:rsidP="005B05A5">
            <w:pPr>
              <w:spacing w:before="40"/>
            </w:pPr>
            <w:r w:rsidRPr="009A04B4">
              <w:t xml:space="preserve">Simens </w:t>
            </w:r>
            <w:r>
              <w:t>Healthcare</w:t>
            </w:r>
            <w:r w:rsidRPr="009A04B4">
              <w:t xml:space="preserve"> Sp. z o.o.</w:t>
            </w:r>
          </w:p>
          <w:p w14:paraId="22680765" w14:textId="3BC48011" w:rsidR="00A66CCE" w:rsidRPr="00CB5EDB" w:rsidRDefault="00A66CCE" w:rsidP="005B05A5">
            <w:r>
              <w:t>ul. Żupnicza 11</w:t>
            </w:r>
          </w:p>
          <w:p w14:paraId="0BF07FBE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lastRenderedPageBreak/>
              <w:t>02-821</w:t>
            </w:r>
            <w:r w:rsidRPr="00CB5EDB">
              <w:t xml:space="preserve"> </w:t>
            </w:r>
            <w:r w:rsidRPr="009A04B4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614B88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lastRenderedPageBreak/>
              <w:t>45 267.12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07D69" w14:textId="7C71CE1C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C63D3E" w14:textId="5B36BF25" w:rsidR="00A66CCE" w:rsidRPr="00CB5EDB" w:rsidRDefault="00A66CCE" w:rsidP="005B05A5">
            <w:pPr>
              <w:spacing w:before="120" w:after="120"/>
              <w:jc w:val="center"/>
            </w:pPr>
            <w:r>
              <w:t>48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8EBA64" w14:textId="1B21102C" w:rsidR="00A66CCE" w:rsidRPr="00CB5EDB" w:rsidRDefault="00A66CCE" w:rsidP="00A66CCE">
            <w:pPr>
              <w:spacing w:before="120" w:after="120"/>
              <w:jc w:val="center"/>
            </w:pPr>
            <w:r>
              <w:t>TAK</w:t>
            </w:r>
          </w:p>
        </w:tc>
      </w:tr>
      <w:tr w:rsidR="00A66CCE" w:rsidRPr="00075CD0" w14:paraId="029630A5" w14:textId="38AD4D00" w:rsidTr="00A66CCE">
        <w:tc>
          <w:tcPr>
            <w:tcW w:w="709" w:type="dxa"/>
            <w:shd w:val="clear" w:color="auto" w:fill="auto"/>
            <w:vAlign w:val="center"/>
          </w:tcPr>
          <w:p w14:paraId="39D98C2B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E32E5A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1</w:t>
            </w:r>
          </w:p>
        </w:tc>
        <w:tc>
          <w:tcPr>
            <w:tcW w:w="2551" w:type="dxa"/>
            <w:shd w:val="clear" w:color="auto" w:fill="auto"/>
          </w:tcPr>
          <w:p w14:paraId="4B761FA4" w14:textId="5E763396" w:rsidR="00A66CCE" w:rsidRPr="00C82837" w:rsidRDefault="00A66CCE" w:rsidP="005B05A5">
            <w:pPr>
              <w:spacing w:before="40"/>
            </w:pPr>
            <w:r w:rsidRPr="009A04B4">
              <w:t xml:space="preserve">SK-MED SYSTEMS </w:t>
            </w:r>
            <w:r>
              <w:br/>
            </w:r>
            <w:r w:rsidRPr="009A04B4">
              <w:t>Sp. z o. o.</w:t>
            </w:r>
          </w:p>
          <w:p w14:paraId="0DA8B477" w14:textId="77777777" w:rsidR="00A66CCE" w:rsidRPr="00CB5EDB" w:rsidRDefault="00A66CCE" w:rsidP="005B05A5">
            <w:r w:rsidRPr="009A04B4">
              <w:t>ul. Święty Marcin</w:t>
            </w:r>
            <w:r w:rsidRPr="00CB5EDB">
              <w:t xml:space="preserve"> </w:t>
            </w:r>
            <w:r w:rsidRPr="009A04B4">
              <w:t>29/8</w:t>
            </w:r>
            <w:r w:rsidRPr="00CB5EDB">
              <w:t xml:space="preserve"> </w:t>
            </w:r>
          </w:p>
          <w:p w14:paraId="1C200390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t>61-806</w:t>
            </w:r>
            <w:r w:rsidRPr="00CB5EDB">
              <w:t xml:space="preserve"> </w:t>
            </w:r>
            <w:r w:rsidRPr="009A04B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3565FC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8 704.80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CDF2F2" w14:textId="53DEF8B8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3B7DDE" w14:textId="40C2E785" w:rsidR="00A66CCE" w:rsidRPr="00CB5EDB" w:rsidRDefault="00A66CCE" w:rsidP="00A66CC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6FB876" w14:textId="0F452B92" w:rsidR="00A66CCE" w:rsidRPr="00CB5EDB" w:rsidRDefault="00A66CCE" w:rsidP="00A66CCE">
            <w:pPr>
              <w:spacing w:before="120" w:after="120"/>
              <w:jc w:val="center"/>
            </w:pPr>
            <w:r>
              <w:t>NIE</w:t>
            </w:r>
          </w:p>
        </w:tc>
      </w:tr>
      <w:tr w:rsidR="00A66CCE" w:rsidRPr="00075CD0" w14:paraId="78CEAE39" w14:textId="51D6AB63" w:rsidTr="00A66CCE">
        <w:tc>
          <w:tcPr>
            <w:tcW w:w="709" w:type="dxa"/>
            <w:shd w:val="clear" w:color="auto" w:fill="auto"/>
            <w:vAlign w:val="center"/>
          </w:tcPr>
          <w:p w14:paraId="56D4D0FA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61F904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2</w:t>
            </w:r>
          </w:p>
        </w:tc>
        <w:tc>
          <w:tcPr>
            <w:tcW w:w="2551" w:type="dxa"/>
            <w:shd w:val="clear" w:color="auto" w:fill="auto"/>
          </w:tcPr>
          <w:p w14:paraId="729AD209" w14:textId="77A5E5E5" w:rsidR="00A66CCE" w:rsidRPr="00C82837" w:rsidRDefault="00A66CCE" w:rsidP="005B05A5">
            <w:pPr>
              <w:spacing w:before="40"/>
            </w:pPr>
            <w:r w:rsidRPr="009A04B4">
              <w:t xml:space="preserve">SK-MED SYSTEMS </w:t>
            </w:r>
            <w:r>
              <w:br/>
            </w:r>
            <w:r w:rsidRPr="009A04B4">
              <w:t>Sp. z o. o.</w:t>
            </w:r>
          </w:p>
          <w:p w14:paraId="38789D54" w14:textId="77777777" w:rsidR="00A66CCE" w:rsidRPr="00CB5EDB" w:rsidRDefault="00A66CCE" w:rsidP="005B05A5">
            <w:r w:rsidRPr="009A04B4">
              <w:t>ul. Święty Marcin</w:t>
            </w:r>
            <w:r w:rsidRPr="00CB5EDB">
              <w:t xml:space="preserve"> </w:t>
            </w:r>
            <w:r w:rsidRPr="009A04B4">
              <w:t>29/8</w:t>
            </w:r>
            <w:r w:rsidRPr="00CB5EDB">
              <w:t xml:space="preserve"> </w:t>
            </w:r>
          </w:p>
          <w:p w14:paraId="06387550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t>61-806</w:t>
            </w:r>
            <w:r w:rsidRPr="00CB5EDB">
              <w:t xml:space="preserve"> </w:t>
            </w:r>
            <w:r w:rsidRPr="009A04B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F930B7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475.20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302F13" w14:textId="7D52FE41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09EA48" w14:textId="3627D347" w:rsidR="00A66CCE" w:rsidRPr="00CB5EDB" w:rsidRDefault="00A66CCE" w:rsidP="00A66CC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79C79D" w14:textId="1BF4CC1B" w:rsidR="00A66CCE" w:rsidRPr="00CB5EDB" w:rsidRDefault="00A66CCE" w:rsidP="00A66CCE">
            <w:pPr>
              <w:spacing w:before="120" w:after="120"/>
              <w:jc w:val="center"/>
            </w:pPr>
            <w:r>
              <w:t>NIE</w:t>
            </w:r>
          </w:p>
        </w:tc>
      </w:tr>
      <w:tr w:rsidR="00A66CCE" w:rsidRPr="00075CD0" w14:paraId="3E580240" w14:textId="7E90F6B1" w:rsidTr="00A66CCE">
        <w:tc>
          <w:tcPr>
            <w:tcW w:w="709" w:type="dxa"/>
            <w:shd w:val="clear" w:color="auto" w:fill="auto"/>
            <w:vAlign w:val="center"/>
          </w:tcPr>
          <w:p w14:paraId="2BFEC76E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359136" w14:textId="77777777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3</w:t>
            </w:r>
          </w:p>
        </w:tc>
        <w:tc>
          <w:tcPr>
            <w:tcW w:w="2551" w:type="dxa"/>
            <w:shd w:val="clear" w:color="auto" w:fill="auto"/>
          </w:tcPr>
          <w:p w14:paraId="6A10C50B" w14:textId="32716B51" w:rsidR="00A66CCE" w:rsidRPr="00C82837" w:rsidRDefault="00A66CCE" w:rsidP="005B05A5">
            <w:pPr>
              <w:spacing w:before="40"/>
            </w:pPr>
            <w:r w:rsidRPr="009A04B4">
              <w:t xml:space="preserve">SK-MED SYSTEMS </w:t>
            </w:r>
            <w:r>
              <w:br/>
            </w:r>
            <w:r w:rsidRPr="009A04B4">
              <w:t>Sp. z o. o.</w:t>
            </w:r>
          </w:p>
          <w:p w14:paraId="20641D93" w14:textId="77777777" w:rsidR="00A66CCE" w:rsidRPr="00CB5EDB" w:rsidRDefault="00A66CCE" w:rsidP="005B05A5">
            <w:r w:rsidRPr="009A04B4">
              <w:t>ul. Święty Marcin</w:t>
            </w:r>
            <w:r w:rsidRPr="00CB5EDB">
              <w:t xml:space="preserve"> </w:t>
            </w:r>
            <w:r w:rsidRPr="009A04B4">
              <w:t>29/8</w:t>
            </w:r>
            <w:r w:rsidRPr="00CB5EDB">
              <w:t xml:space="preserve"> </w:t>
            </w:r>
          </w:p>
          <w:p w14:paraId="3BCF5D6E" w14:textId="77777777" w:rsidR="00A66CCE" w:rsidRPr="00CB5EDB" w:rsidRDefault="00A66CCE" w:rsidP="005B05A5">
            <w:pPr>
              <w:spacing w:after="120"/>
              <w:jc w:val="both"/>
            </w:pPr>
            <w:r w:rsidRPr="009A04B4">
              <w:t>61-806</w:t>
            </w:r>
            <w:r w:rsidRPr="00CB5EDB">
              <w:t xml:space="preserve"> </w:t>
            </w:r>
            <w:r w:rsidRPr="009A04B4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401450" w14:textId="442ED645" w:rsidR="00A66CCE" w:rsidRPr="00CB5EDB" w:rsidRDefault="00A66CCE" w:rsidP="005B05A5">
            <w:pPr>
              <w:spacing w:before="120" w:after="120"/>
              <w:jc w:val="center"/>
            </w:pPr>
            <w:r w:rsidRPr="009A04B4">
              <w:t>33.80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429245" w14:textId="2920073B" w:rsidR="00A66CCE" w:rsidRPr="00CB5EDB" w:rsidRDefault="00A66CCE" w:rsidP="005B05A5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DDD668" w14:textId="79A3500B" w:rsidR="00A66CCE" w:rsidRPr="00CB5EDB" w:rsidRDefault="00A66CCE" w:rsidP="00A66CCE">
            <w:pPr>
              <w:spacing w:before="120" w:after="120"/>
              <w:jc w:val="center"/>
            </w:pPr>
            <w:r>
              <w:t>24 h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54D8BE" w14:textId="43D92AFD" w:rsidR="00A66CCE" w:rsidRPr="00CB5EDB" w:rsidRDefault="00A66CCE" w:rsidP="00A66CCE">
            <w:pPr>
              <w:spacing w:before="120" w:after="120"/>
              <w:jc w:val="center"/>
            </w:pPr>
            <w:r>
              <w:t>NIE</w:t>
            </w:r>
          </w:p>
        </w:tc>
      </w:tr>
    </w:tbl>
    <w:p w14:paraId="73FA2547" w14:textId="77777777" w:rsidR="00DE0F62" w:rsidRDefault="00DE0F62" w:rsidP="00DE0F62">
      <w:pPr>
        <w:pStyle w:val="Tekstpodstawowy"/>
        <w:ind w:left="3119" w:firstLine="425"/>
        <w:jc w:val="center"/>
        <w:rPr>
          <w:i/>
          <w:sz w:val="22"/>
          <w:szCs w:val="22"/>
        </w:rPr>
      </w:pPr>
    </w:p>
    <w:p w14:paraId="4C882E3F" w14:textId="77777777" w:rsidR="00DE0F62" w:rsidRDefault="00DE0F62" w:rsidP="00DE0F62">
      <w:pPr>
        <w:pStyle w:val="Tekstpodstawowy"/>
        <w:ind w:left="3119" w:firstLine="425"/>
        <w:jc w:val="center"/>
        <w:rPr>
          <w:i/>
          <w:sz w:val="22"/>
          <w:szCs w:val="22"/>
        </w:rPr>
      </w:pPr>
    </w:p>
    <w:p w14:paraId="3792298A" w14:textId="77777777" w:rsidR="00DE0F62" w:rsidRDefault="00DE0F62" w:rsidP="00DE0F62">
      <w:pPr>
        <w:pStyle w:val="Tekstpodstawowy"/>
        <w:ind w:left="3119" w:firstLine="425"/>
        <w:jc w:val="center"/>
        <w:rPr>
          <w:i/>
          <w:sz w:val="22"/>
          <w:szCs w:val="22"/>
        </w:rPr>
      </w:pPr>
    </w:p>
    <w:p w14:paraId="47D9E449" w14:textId="1F6317BB" w:rsidR="00DE0F62" w:rsidRDefault="00DE0F62" w:rsidP="00DE0F62">
      <w:pPr>
        <w:pStyle w:val="Tekstpodstawowy"/>
        <w:ind w:left="3119" w:firstLine="425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D1791C6" w14:textId="77777777" w:rsidR="00DE0F62" w:rsidRDefault="00DE0F62" w:rsidP="00DE0F62">
      <w:pPr>
        <w:pStyle w:val="Tekstpodstawowy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-/ Dyrektor Szpitala Wojewódzkiego</w:t>
      </w:r>
    </w:p>
    <w:p w14:paraId="5C4016D2" w14:textId="77777777" w:rsidR="00DE0F62" w:rsidRDefault="00DE0F62" w:rsidP="00DE0F62">
      <w:pPr>
        <w:pStyle w:val="Tekstpodstawowy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w Poznaniu</w:t>
      </w:r>
    </w:p>
    <w:p w14:paraId="21B8517B" w14:textId="77777777" w:rsidR="00DE0F62" w:rsidRDefault="00DE0F62" w:rsidP="00DE0F62">
      <w:pPr>
        <w:pStyle w:val="Tekstpodstawowy"/>
        <w:ind w:left="3119" w:firstLine="425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Piotr Nowicki</w:t>
      </w:r>
    </w:p>
    <w:p w14:paraId="31B92138" w14:textId="0942A99D" w:rsidR="00C236D3" w:rsidRPr="006B27ED" w:rsidRDefault="009A04B4" w:rsidP="00173B20">
      <w:pPr>
        <w:jc w:val="right"/>
        <w:rPr>
          <w:sz w:val="22"/>
          <w:szCs w:val="22"/>
        </w:rPr>
      </w:pPr>
      <w:r w:rsidRPr="009A04B4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89354" w14:textId="77777777" w:rsidR="00C37A77" w:rsidRDefault="00C37A77">
      <w:r>
        <w:separator/>
      </w:r>
    </w:p>
  </w:endnote>
  <w:endnote w:type="continuationSeparator" w:id="0">
    <w:p w14:paraId="63DA4503" w14:textId="77777777" w:rsidR="00C37A77" w:rsidRDefault="00C37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0A7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FC78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A048A" w14:textId="77777777" w:rsidR="009F189D" w:rsidRDefault="00DE0F6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6C21A5">
        <v:line id="_x0000_s1025" style="position:absolute;left:0;text-align:left;z-index:251657728" from="-3.85pt,8.7pt" to="455.15pt,8.7pt"/>
      </w:pict>
    </w:r>
  </w:p>
  <w:p w14:paraId="054CE5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ABD5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BFA9ED" w14:textId="77777777" w:rsidR="009F189D" w:rsidRDefault="009F189D">
    <w:pPr>
      <w:pStyle w:val="Stopka"/>
      <w:tabs>
        <w:tab w:val="clear" w:pos="4536"/>
      </w:tabs>
      <w:jc w:val="center"/>
    </w:pPr>
  </w:p>
  <w:p w14:paraId="3AE6965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81B52" w14:textId="77777777" w:rsidR="00C37A77" w:rsidRDefault="00C37A77">
      <w:r>
        <w:separator/>
      </w:r>
    </w:p>
  </w:footnote>
  <w:footnote w:type="continuationSeparator" w:id="0">
    <w:p w14:paraId="52A0F921" w14:textId="77777777" w:rsidR="00C37A77" w:rsidRDefault="00C37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874D6" w14:textId="77777777" w:rsidR="009A04B4" w:rsidRDefault="009A04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87ADF" w14:textId="77777777" w:rsidR="009A04B4" w:rsidRDefault="009A04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69C87" w14:textId="77777777" w:rsidR="009A04B4" w:rsidRDefault="009A04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7A7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A04B4"/>
    <w:rsid w:val="009D19BD"/>
    <w:rsid w:val="009F189D"/>
    <w:rsid w:val="00A66CCE"/>
    <w:rsid w:val="00A80738"/>
    <w:rsid w:val="00C236D3"/>
    <w:rsid w:val="00C37A77"/>
    <w:rsid w:val="00C659E2"/>
    <w:rsid w:val="00C82837"/>
    <w:rsid w:val="00CB0802"/>
    <w:rsid w:val="00D665F5"/>
    <w:rsid w:val="00D7128F"/>
    <w:rsid w:val="00DE0F6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992BDD"/>
  <w15:chartTrackingRefBased/>
  <w15:docId w15:val="{03CC8308-110F-46E8-B487-413FC7B24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9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308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dcterms:created xsi:type="dcterms:W3CDTF">2021-10-20T09:02:00Z</dcterms:created>
  <dcterms:modified xsi:type="dcterms:W3CDTF">2021-10-20T09:02:00Z</dcterms:modified>
</cp:coreProperties>
</file>