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AC201" w14:textId="77777777" w:rsidR="00D665F5" w:rsidRDefault="006F34EE" w:rsidP="00D665F5">
      <w:pPr>
        <w:spacing w:after="240"/>
        <w:jc w:val="right"/>
        <w:rPr>
          <w:sz w:val="22"/>
          <w:szCs w:val="22"/>
        </w:rPr>
      </w:pPr>
      <w:r w:rsidRPr="006F34E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F34EE">
        <w:rPr>
          <w:sz w:val="22"/>
          <w:szCs w:val="22"/>
        </w:rPr>
        <w:t>2021-10-19</w:t>
      </w:r>
    </w:p>
    <w:p w14:paraId="2561498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4D82A0" w14:textId="77777777" w:rsidR="006F34EE" w:rsidRPr="006F34EE" w:rsidRDefault="006F34EE" w:rsidP="00577BC6">
      <w:pPr>
        <w:spacing w:after="40"/>
        <w:rPr>
          <w:b/>
          <w:bCs/>
          <w:sz w:val="22"/>
          <w:szCs w:val="22"/>
        </w:rPr>
      </w:pPr>
      <w:r w:rsidRPr="006F34EE">
        <w:rPr>
          <w:b/>
          <w:bCs/>
          <w:sz w:val="22"/>
          <w:szCs w:val="22"/>
        </w:rPr>
        <w:t>Szpital Wojewódzki w Poznaniu</w:t>
      </w:r>
    </w:p>
    <w:p w14:paraId="589906C5" w14:textId="77777777" w:rsidR="00D665F5" w:rsidRPr="00D91931" w:rsidRDefault="006F34EE" w:rsidP="00577BC6">
      <w:pPr>
        <w:spacing w:after="40"/>
        <w:rPr>
          <w:b/>
          <w:bCs/>
          <w:sz w:val="22"/>
          <w:szCs w:val="22"/>
        </w:rPr>
      </w:pPr>
      <w:r w:rsidRPr="006F34EE">
        <w:rPr>
          <w:b/>
          <w:bCs/>
          <w:sz w:val="22"/>
          <w:szCs w:val="22"/>
        </w:rPr>
        <w:t>Dział Zamówień Publicznych</w:t>
      </w:r>
    </w:p>
    <w:p w14:paraId="01A59AD2" w14:textId="77777777" w:rsidR="00D665F5" w:rsidRPr="00BD5546" w:rsidRDefault="006F34EE" w:rsidP="00D665F5">
      <w:pPr>
        <w:rPr>
          <w:sz w:val="22"/>
          <w:szCs w:val="22"/>
        </w:rPr>
      </w:pPr>
      <w:r w:rsidRPr="006F34E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6F34EE">
        <w:rPr>
          <w:sz w:val="22"/>
          <w:szCs w:val="22"/>
        </w:rPr>
        <w:t>7/19</w:t>
      </w:r>
    </w:p>
    <w:p w14:paraId="4931294E" w14:textId="77777777" w:rsidR="00D665F5" w:rsidRPr="00BD5546" w:rsidRDefault="006F34EE" w:rsidP="00D665F5">
      <w:pPr>
        <w:rPr>
          <w:sz w:val="22"/>
          <w:szCs w:val="22"/>
        </w:rPr>
      </w:pPr>
      <w:r w:rsidRPr="006F34E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F34EE">
        <w:rPr>
          <w:sz w:val="22"/>
          <w:szCs w:val="22"/>
        </w:rPr>
        <w:t>Poznań</w:t>
      </w:r>
    </w:p>
    <w:p w14:paraId="598FFBD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BE4FE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0B81F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34EE" w:rsidRPr="006F34EE">
        <w:rPr>
          <w:b/>
          <w:sz w:val="22"/>
          <w:szCs w:val="22"/>
        </w:rPr>
        <w:t>SZW/DZP/65/2021</w:t>
      </w:r>
      <w:r w:rsidR="00A80738">
        <w:rPr>
          <w:sz w:val="24"/>
        </w:rPr>
        <w:tab/>
        <w:t xml:space="preserve"> </w:t>
      </w:r>
    </w:p>
    <w:p w14:paraId="4F84E9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FF6D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9C8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2FDAB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E72E6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EBB934" w14:textId="58490EA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34EE" w:rsidRPr="006F34EE">
        <w:rPr>
          <w:sz w:val="22"/>
          <w:szCs w:val="22"/>
        </w:rPr>
        <w:t>podstawowy</w:t>
      </w:r>
      <w:r w:rsidR="003A6769">
        <w:rPr>
          <w:sz w:val="22"/>
          <w:szCs w:val="22"/>
        </w:rPr>
        <w:t>m</w:t>
      </w:r>
      <w:r w:rsidR="006F34EE" w:rsidRPr="006F34EE">
        <w:rPr>
          <w:sz w:val="22"/>
          <w:szCs w:val="22"/>
        </w:rPr>
        <w:t xml:space="preserve"> bez negocjacji - art. 275 pkt. 1 ustawy </w:t>
      </w:r>
      <w:proofErr w:type="spellStart"/>
      <w:r w:rsidR="006F34EE" w:rsidRPr="006F34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92CB191" w14:textId="77777777" w:rsidR="00A80738" w:rsidRPr="00577BC6" w:rsidRDefault="006F34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34EE">
        <w:rPr>
          <w:b/>
          <w:sz w:val="22"/>
          <w:szCs w:val="22"/>
        </w:rPr>
        <w:t>Sukcesywne malowanie wraz z materiałem pomieszczeń szpitalnych (min. 2000m2) Szpitala Wojewódzkiego w Poznaniu (Filia nr 1,4)</w:t>
      </w:r>
    </w:p>
    <w:p w14:paraId="42A4F1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F34EE" w:rsidRPr="006F34EE">
        <w:rPr>
          <w:sz w:val="22"/>
          <w:szCs w:val="22"/>
        </w:rPr>
        <w:t>(</w:t>
      </w:r>
      <w:proofErr w:type="spellStart"/>
      <w:r w:rsidR="006F34EE" w:rsidRPr="006F34EE">
        <w:rPr>
          <w:sz w:val="22"/>
          <w:szCs w:val="22"/>
        </w:rPr>
        <w:t>t.j</w:t>
      </w:r>
      <w:proofErr w:type="spellEnd"/>
      <w:r w:rsidR="006F34EE" w:rsidRPr="006F34E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E1DA7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34EE" w:rsidRPr="006F34EE">
        <w:rPr>
          <w:sz w:val="22"/>
          <w:szCs w:val="22"/>
        </w:rPr>
        <w:t>19/10/2021</w:t>
      </w:r>
      <w:r w:rsidR="00FF4AB1" w:rsidRPr="00577BC6">
        <w:rPr>
          <w:sz w:val="22"/>
          <w:szCs w:val="22"/>
        </w:rPr>
        <w:t xml:space="preserve"> o godz. </w:t>
      </w:r>
      <w:r w:rsidR="006F34EE" w:rsidRPr="006F34E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129774" w14:textId="77777777" w:rsidTr="003F57CD">
        <w:tc>
          <w:tcPr>
            <w:tcW w:w="993" w:type="dxa"/>
            <w:shd w:val="clear" w:color="auto" w:fill="auto"/>
            <w:vAlign w:val="center"/>
          </w:tcPr>
          <w:p w14:paraId="0F8667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3633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5D65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34EE" w:rsidRPr="00493F8C" w14:paraId="42EFA8A9" w14:textId="77777777" w:rsidTr="00E46DF5">
        <w:tc>
          <w:tcPr>
            <w:tcW w:w="993" w:type="dxa"/>
            <w:shd w:val="clear" w:color="auto" w:fill="auto"/>
            <w:vAlign w:val="center"/>
          </w:tcPr>
          <w:p w14:paraId="5A4935C6" w14:textId="77777777" w:rsidR="006F34EE" w:rsidRPr="00490DC0" w:rsidRDefault="006F34EE" w:rsidP="00E46DF5">
            <w:pPr>
              <w:spacing w:before="120" w:after="120"/>
              <w:jc w:val="center"/>
            </w:pPr>
            <w:r w:rsidRPr="006F34EE">
              <w:t>1</w:t>
            </w:r>
          </w:p>
        </w:tc>
        <w:tc>
          <w:tcPr>
            <w:tcW w:w="5244" w:type="dxa"/>
            <w:shd w:val="clear" w:color="auto" w:fill="auto"/>
          </w:tcPr>
          <w:p w14:paraId="45A0D7DA" w14:textId="77777777" w:rsidR="006F34EE" w:rsidRPr="00490DC0" w:rsidRDefault="006F34EE" w:rsidP="00E46DF5">
            <w:pPr>
              <w:spacing w:before="40"/>
            </w:pPr>
            <w:r w:rsidRPr="006F34EE">
              <w:t>Zakład Budowlano-Remontowy DANBUD Daniel Biegun</w:t>
            </w:r>
          </w:p>
          <w:p w14:paraId="4685A7C0" w14:textId="77777777" w:rsidR="006F34EE" w:rsidRPr="00490DC0" w:rsidRDefault="006F34EE" w:rsidP="00E46DF5">
            <w:r w:rsidRPr="006F34EE">
              <w:t>Rzecin</w:t>
            </w:r>
            <w:r w:rsidRPr="00490DC0">
              <w:t xml:space="preserve"> </w:t>
            </w:r>
            <w:r w:rsidRPr="006F34EE">
              <w:t>27A</w:t>
            </w:r>
            <w:r w:rsidRPr="00490DC0">
              <w:t xml:space="preserve"> </w:t>
            </w:r>
          </w:p>
          <w:p w14:paraId="10815DA0" w14:textId="77777777" w:rsidR="006F34EE" w:rsidRPr="00490DC0" w:rsidRDefault="006F34EE" w:rsidP="00E46DF5">
            <w:pPr>
              <w:spacing w:after="40"/>
              <w:jc w:val="both"/>
            </w:pPr>
            <w:r w:rsidRPr="006F34EE">
              <w:t>64-510</w:t>
            </w:r>
            <w:r w:rsidRPr="00490DC0">
              <w:t xml:space="preserve"> </w:t>
            </w:r>
            <w:r w:rsidRPr="006F34EE">
              <w:t>Wronki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8B63A" w14:textId="34025900" w:rsidR="006F34EE" w:rsidRDefault="006F34EE" w:rsidP="00E46DF5">
            <w:pPr>
              <w:spacing w:before="120" w:after="120"/>
              <w:jc w:val="both"/>
            </w:pPr>
            <w:r w:rsidRPr="006F34EE">
              <w:t>45.51 zł</w:t>
            </w:r>
            <w:r w:rsidR="00A51112">
              <w:t>*</w:t>
            </w:r>
          </w:p>
          <w:p w14:paraId="4DF173AE" w14:textId="251AC8D2" w:rsidR="00A51112" w:rsidRPr="00490DC0" w:rsidRDefault="00A51112" w:rsidP="00E46DF5">
            <w:pPr>
              <w:spacing w:before="120" w:after="120"/>
              <w:jc w:val="both"/>
            </w:pPr>
            <w:r>
              <w:t>49</w:t>
            </w:r>
            <w:r w:rsidR="005A5E5B">
              <w:t>.</w:t>
            </w:r>
            <w:r>
              <w:t>20 zł**</w:t>
            </w:r>
          </w:p>
        </w:tc>
      </w:tr>
      <w:tr w:rsidR="006F34EE" w:rsidRPr="00493F8C" w14:paraId="3B8AB001" w14:textId="77777777" w:rsidTr="00E46DF5">
        <w:tc>
          <w:tcPr>
            <w:tcW w:w="993" w:type="dxa"/>
            <w:shd w:val="clear" w:color="auto" w:fill="auto"/>
            <w:vAlign w:val="center"/>
          </w:tcPr>
          <w:p w14:paraId="7F263C0C" w14:textId="77777777" w:rsidR="006F34EE" w:rsidRPr="00490DC0" w:rsidRDefault="006F34EE" w:rsidP="00E46DF5">
            <w:pPr>
              <w:spacing w:before="120" w:after="120"/>
              <w:jc w:val="center"/>
            </w:pPr>
            <w:r w:rsidRPr="006F34EE">
              <w:t>2</w:t>
            </w:r>
          </w:p>
        </w:tc>
        <w:tc>
          <w:tcPr>
            <w:tcW w:w="5244" w:type="dxa"/>
            <w:shd w:val="clear" w:color="auto" w:fill="auto"/>
          </w:tcPr>
          <w:p w14:paraId="78DAA4B2" w14:textId="77777777" w:rsidR="006F34EE" w:rsidRPr="00490DC0" w:rsidRDefault="006F34EE" w:rsidP="00E46DF5">
            <w:pPr>
              <w:spacing w:before="40"/>
            </w:pPr>
            <w:r w:rsidRPr="006F34EE">
              <w:t>ATP-Budownictwo Sp. z o.o.</w:t>
            </w:r>
          </w:p>
          <w:p w14:paraId="76ED491B" w14:textId="77777777" w:rsidR="006F34EE" w:rsidRPr="00490DC0" w:rsidRDefault="006F34EE" w:rsidP="00E46DF5">
            <w:r w:rsidRPr="006F34EE">
              <w:t>Armii Poznań</w:t>
            </w:r>
            <w:r w:rsidRPr="00490DC0">
              <w:t xml:space="preserve"> </w:t>
            </w:r>
            <w:r w:rsidRPr="006F34EE">
              <w:t>93a</w:t>
            </w:r>
            <w:r w:rsidRPr="00490DC0">
              <w:t xml:space="preserve"> </w:t>
            </w:r>
          </w:p>
          <w:p w14:paraId="081A882C" w14:textId="77777777" w:rsidR="006F34EE" w:rsidRPr="00490DC0" w:rsidRDefault="006F34EE" w:rsidP="00E46DF5">
            <w:pPr>
              <w:spacing w:after="40"/>
              <w:jc w:val="both"/>
            </w:pPr>
            <w:r w:rsidRPr="006F34EE">
              <w:t>62-030</w:t>
            </w:r>
            <w:r w:rsidRPr="00490DC0">
              <w:t xml:space="preserve"> </w:t>
            </w:r>
            <w:r w:rsidRPr="006F34EE">
              <w:t>Luboń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706241" w14:textId="2DD98D2F" w:rsidR="006F34EE" w:rsidRDefault="006F34EE" w:rsidP="00E46DF5">
            <w:pPr>
              <w:spacing w:before="120" w:after="120"/>
              <w:jc w:val="both"/>
            </w:pPr>
            <w:r w:rsidRPr="006F34EE">
              <w:t>41.82 zł</w:t>
            </w:r>
            <w:r w:rsidR="006A5B44">
              <w:t>*</w:t>
            </w:r>
          </w:p>
          <w:p w14:paraId="7CE6C118" w14:textId="2B323640" w:rsidR="006A5B44" w:rsidRPr="00490DC0" w:rsidRDefault="006A5B44" w:rsidP="00E46DF5">
            <w:pPr>
              <w:spacing w:before="120" w:after="120"/>
              <w:jc w:val="both"/>
            </w:pPr>
            <w:r>
              <w:t>43</w:t>
            </w:r>
            <w:r w:rsidR="005A5E5B">
              <w:t>.</w:t>
            </w:r>
            <w:r>
              <w:t>05 zł**</w:t>
            </w:r>
          </w:p>
        </w:tc>
      </w:tr>
      <w:tr w:rsidR="006F34EE" w:rsidRPr="00493F8C" w14:paraId="48634017" w14:textId="77777777" w:rsidTr="00E46DF5">
        <w:tc>
          <w:tcPr>
            <w:tcW w:w="993" w:type="dxa"/>
            <w:shd w:val="clear" w:color="auto" w:fill="auto"/>
            <w:vAlign w:val="center"/>
          </w:tcPr>
          <w:p w14:paraId="528EDA9F" w14:textId="77777777" w:rsidR="006F34EE" w:rsidRPr="00490DC0" w:rsidRDefault="006F34EE" w:rsidP="00E46DF5">
            <w:pPr>
              <w:spacing w:before="120" w:after="120"/>
              <w:jc w:val="center"/>
            </w:pPr>
            <w:r w:rsidRPr="006F34EE">
              <w:t>3</w:t>
            </w:r>
          </w:p>
        </w:tc>
        <w:tc>
          <w:tcPr>
            <w:tcW w:w="5244" w:type="dxa"/>
            <w:shd w:val="clear" w:color="auto" w:fill="auto"/>
          </w:tcPr>
          <w:p w14:paraId="4D65F1CF" w14:textId="77777777" w:rsidR="006F34EE" w:rsidRPr="00490DC0" w:rsidRDefault="006F34EE" w:rsidP="00E46DF5">
            <w:pPr>
              <w:spacing w:before="40"/>
            </w:pPr>
            <w:r w:rsidRPr="006F34EE">
              <w:t xml:space="preserve">Firma Handlowo-Usługowo-Budowlana Dach-Dek Plus Krzysztof </w:t>
            </w:r>
            <w:proofErr w:type="spellStart"/>
            <w:r w:rsidRPr="006F34EE">
              <w:t>Koteras</w:t>
            </w:r>
            <w:proofErr w:type="spellEnd"/>
          </w:p>
          <w:p w14:paraId="5AFA6931" w14:textId="77777777" w:rsidR="006F34EE" w:rsidRPr="00490DC0" w:rsidRDefault="006F34EE" w:rsidP="00E46DF5">
            <w:r w:rsidRPr="006F34EE">
              <w:t>28 Czerwca 1956r</w:t>
            </w:r>
            <w:r w:rsidRPr="00490DC0">
              <w:t xml:space="preserve"> </w:t>
            </w:r>
            <w:r w:rsidRPr="006F34EE">
              <w:t>231/239/101</w:t>
            </w:r>
            <w:r w:rsidRPr="00490DC0">
              <w:t xml:space="preserve"> </w:t>
            </w:r>
          </w:p>
          <w:p w14:paraId="53A25238" w14:textId="77777777" w:rsidR="006F34EE" w:rsidRPr="00490DC0" w:rsidRDefault="006F34EE" w:rsidP="00E46DF5">
            <w:pPr>
              <w:spacing w:after="40"/>
              <w:jc w:val="both"/>
            </w:pPr>
            <w:r w:rsidRPr="006F34EE">
              <w:t>61-485</w:t>
            </w:r>
            <w:r w:rsidRPr="00490DC0">
              <w:t xml:space="preserve"> </w:t>
            </w:r>
            <w:r w:rsidRPr="006F34E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B14485" w14:textId="77777777" w:rsidR="006F34EE" w:rsidRDefault="006F34EE" w:rsidP="00E46DF5">
            <w:pPr>
              <w:spacing w:before="120" w:after="120"/>
              <w:jc w:val="both"/>
            </w:pPr>
            <w:r w:rsidRPr="006F34EE">
              <w:t>56.58 zł</w:t>
            </w:r>
            <w:r w:rsidR="00A51112">
              <w:t xml:space="preserve"> *</w:t>
            </w:r>
          </w:p>
          <w:p w14:paraId="15390AE2" w14:textId="0D9DF327" w:rsidR="00286897" w:rsidRPr="00490DC0" w:rsidRDefault="00286897" w:rsidP="00E46DF5">
            <w:pPr>
              <w:spacing w:before="120" w:after="120"/>
              <w:jc w:val="both"/>
            </w:pPr>
            <w:r>
              <w:t>63</w:t>
            </w:r>
            <w:r w:rsidR="005A5E5B">
              <w:t>.</w:t>
            </w:r>
            <w:r>
              <w:t>96 zł **</w:t>
            </w:r>
          </w:p>
        </w:tc>
      </w:tr>
      <w:tr w:rsidR="006F34EE" w:rsidRPr="00493F8C" w14:paraId="5DD8AB7E" w14:textId="77777777" w:rsidTr="00E46DF5">
        <w:tc>
          <w:tcPr>
            <w:tcW w:w="993" w:type="dxa"/>
            <w:shd w:val="clear" w:color="auto" w:fill="auto"/>
            <w:vAlign w:val="center"/>
          </w:tcPr>
          <w:p w14:paraId="229E90D8" w14:textId="77777777" w:rsidR="006F34EE" w:rsidRPr="00490DC0" w:rsidRDefault="006F34EE" w:rsidP="00E46DF5">
            <w:pPr>
              <w:spacing w:before="120" w:after="120"/>
              <w:jc w:val="center"/>
            </w:pPr>
            <w:r w:rsidRPr="006F34EE">
              <w:t>4</w:t>
            </w:r>
          </w:p>
        </w:tc>
        <w:tc>
          <w:tcPr>
            <w:tcW w:w="5244" w:type="dxa"/>
            <w:shd w:val="clear" w:color="auto" w:fill="auto"/>
          </w:tcPr>
          <w:p w14:paraId="382763D2" w14:textId="77777777" w:rsidR="006F34EE" w:rsidRPr="00490DC0" w:rsidRDefault="006F34EE" w:rsidP="00E46DF5">
            <w:pPr>
              <w:spacing w:before="40"/>
            </w:pPr>
            <w:r w:rsidRPr="006F34EE">
              <w:t>HERBUD Leszek Hertel</w:t>
            </w:r>
          </w:p>
          <w:p w14:paraId="5A2D2F5A" w14:textId="77777777" w:rsidR="006F34EE" w:rsidRPr="00490DC0" w:rsidRDefault="006F34EE" w:rsidP="00E46DF5">
            <w:r w:rsidRPr="006F34EE">
              <w:t>SIEDLEC</w:t>
            </w:r>
            <w:r w:rsidRPr="00490DC0">
              <w:t xml:space="preserve"> </w:t>
            </w:r>
            <w:r w:rsidRPr="006F34EE">
              <w:t>53</w:t>
            </w:r>
            <w:r w:rsidRPr="00490DC0">
              <w:t xml:space="preserve"> </w:t>
            </w:r>
          </w:p>
          <w:p w14:paraId="127E7527" w14:textId="77777777" w:rsidR="006F34EE" w:rsidRPr="00490DC0" w:rsidRDefault="006F34EE" w:rsidP="00E46DF5">
            <w:pPr>
              <w:spacing w:after="40"/>
              <w:jc w:val="both"/>
            </w:pPr>
            <w:r w:rsidRPr="006F34EE">
              <w:t>62-025</w:t>
            </w:r>
            <w:r w:rsidRPr="00490DC0">
              <w:t xml:space="preserve"> </w:t>
            </w:r>
            <w:r w:rsidRPr="006F34EE">
              <w:t>SIEDLEC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2AAA5F" w14:textId="77777777" w:rsidR="006F34EE" w:rsidRDefault="006F34EE" w:rsidP="00E46DF5">
            <w:pPr>
              <w:spacing w:before="120" w:after="120"/>
              <w:jc w:val="both"/>
            </w:pPr>
            <w:r w:rsidRPr="006F34EE">
              <w:t>57.81 zł</w:t>
            </w:r>
            <w:r w:rsidR="00A51112">
              <w:t xml:space="preserve"> *</w:t>
            </w:r>
          </w:p>
          <w:p w14:paraId="18610A66" w14:textId="4A95E522" w:rsidR="00286897" w:rsidRPr="00490DC0" w:rsidRDefault="00286897" w:rsidP="00E46DF5">
            <w:pPr>
              <w:spacing w:before="120" w:after="120"/>
              <w:jc w:val="both"/>
            </w:pPr>
            <w:r>
              <w:t>62</w:t>
            </w:r>
            <w:r w:rsidR="005A5E5B">
              <w:t>.</w:t>
            </w:r>
            <w:r>
              <w:t>73 zł **</w:t>
            </w:r>
          </w:p>
        </w:tc>
      </w:tr>
    </w:tbl>
    <w:p w14:paraId="4DE5A380" w14:textId="77777777" w:rsidR="00A51112" w:rsidRPr="00372753" w:rsidRDefault="00A51112" w:rsidP="00A51112">
      <w:pPr>
        <w:spacing w:before="120" w:after="120"/>
        <w:jc w:val="both"/>
        <w:rPr>
          <w:sz w:val="24"/>
        </w:rPr>
      </w:pPr>
      <w:r w:rsidRPr="00372753">
        <w:rPr>
          <w:sz w:val="22"/>
          <w:szCs w:val="22"/>
        </w:rPr>
        <w:t>*za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białej</w:t>
      </w:r>
    </w:p>
    <w:p w14:paraId="7DBE3213" w14:textId="77777777" w:rsidR="00A51112" w:rsidRPr="00372753" w:rsidRDefault="00A51112" w:rsidP="00721C3F">
      <w:pPr>
        <w:jc w:val="both"/>
        <w:rPr>
          <w:sz w:val="24"/>
        </w:rPr>
      </w:pPr>
      <w:r w:rsidRPr="00372753">
        <w:rPr>
          <w:sz w:val="24"/>
        </w:rPr>
        <w:t xml:space="preserve">** </w:t>
      </w:r>
      <w:r w:rsidRPr="00372753">
        <w:rPr>
          <w:sz w:val="22"/>
          <w:szCs w:val="22"/>
        </w:rPr>
        <w:t>za 1 m</w:t>
      </w:r>
      <w:r w:rsidRPr="00372753">
        <w:rPr>
          <w:sz w:val="22"/>
          <w:szCs w:val="22"/>
          <w:vertAlign w:val="superscript"/>
        </w:rPr>
        <w:t>2</w:t>
      </w:r>
      <w:r w:rsidRPr="00372753">
        <w:rPr>
          <w:sz w:val="22"/>
          <w:szCs w:val="22"/>
        </w:rPr>
        <w:t xml:space="preserve"> powierzchni kolorowej </w:t>
      </w:r>
    </w:p>
    <w:p w14:paraId="2BECC756" w14:textId="1DA0BB31" w:rsidR="00A80738" w:rsidRDefault="00A80738" w:rsidP="00721C3F">
      <w:pPr>
        <w:pStyle w:val="Tekstpodstawowy"/>
        <w:ind w:left="3119" w:firstLine="425"/>
        <w:jc w:val="center"/>
        <w:rPr>
          <w:i/>
        </w:rPr>
      </w:pPr>
      <w:r>
        <w:rPr>
          <w:i/>
        </w:rPr>
        <w:t>Zamawiający</w:t>
      </w:r>
    </w:p>
    <w:p w14:paraId="16E8F2AA" w14:textId="77777777" w:rsidR="00721C3F" w:rsidRDefault="00721C3F" w:rsidP="00721C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B22BD8" w14:textId="77777777" w:rsidR="00721C3F" w:rsidRDefault="00721C3F" w:rsidP="00721C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48A6E8" w14:textId="77777777" w:rsidR="00721C3F" w:rsidRDefault="00721C3F" w:rsidP="00721C3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3A067E" w14:textId="77777777" w:rsidR="00721C3F" w:rsidRPr="00577BC6" w:rsidRDefault="00721C3F" w:rsidP="00577BC6">
      <w:pPr>
        <w:pStyle w:val="Tekstpodstawowy"/>
        <w:spacing w:after="480"/>
        <w:ind w:left="3119" w:firstLine="425"/>
        <w:jc w:val="right"/>
        <w:rPr>
          <w:i/>
        </w:rPr>
      </w:pPr>
    </w:p>
    <w:sectPr w:rsidR="00721C3F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1DCEA" w14:textId="77777777" w:rsidR="001E6E6B" w:rsidRDefault="001E6E6B">
      <w:r>
        <w:separator/>
      </w:r>
    </w:p>
  </w:endnote>
  <w:endnote w:type="continuationSeparator" w:id="0">
    <w:p w14:paraId="1B784BA4" w14:textId="77777777" w:rsidR="001E6E6B" w:rsidRDefault="001E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CCD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8C5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4DCB6" w14:textId="1F086BB5" w:rsidR="009F189D" w:rsidRDefault="00F971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FBAD07" wp14:editId="0C29149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C35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68438F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B41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FC0598" w14:textId="77777777" w:rsidR="009F189D" w:rsidRDefault="009F189D">
    <w:pPr>
      <w:pStyle w:val="Stopka"/>
      <w:tabs>
        <w:tab w:val="clear" w:pos="4536"/>
      </w:tabs>
      <w:jc w:val="center"/>
    </w:pPr>
  </w:p>
  <w:p w14:paraId="2E6F600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F67C" w14:textId="77777777" w:rsidR="001E6E6B" w:rsidRDefault="001E6E6B">
      <w:r>
        <w:separator/>
      </w:r>
    </w:p>
  </w:footnote>
  <w:footnote w:type="continuationSeparator" w:id="0">
    <w:p w14:paraId="4FFB40E1" w14:textId="77777777" w:rsidR="001E6E6B" w:rsidRDefault="001E6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1217" w14:textId="77777777" w:rsidR="006F34EE" w:rsidRDefault="006F34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565F" w14:textId="77777777" w:rsidR="006F34EE" w:rsidRDefault="006F34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F6987" w14:textId="77777777" w:rsidR="006F34EE" w:rsidRDefault="006F34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E6B"/>
    <w:rsid w:val="00007727"/>
    <w:rsid w:val="00017720"/>
    <w:rsid w:val="00035488"/>
    <w:rsid w:val="000D7F25"/>
    <w:rsid w:val="000E00E5"/>
    <w:rsid w:val="001146A4"/>
    <w:rsid w:val="00173B20"/>
    <w:rsid w:val="001C69FF"/>
    <w:rsid w:val="001E6E6B"/>
    <w:rsid w:val="0023318D"/>
    <w:rsid w:val="00286897"/>
    <w:rsid w:val="003A6769"/>
    <w:rsid w:val="003B6B36"/>
    <w:rsid w:val="003D72FD"/>
    <w:rsid w:val="003F57CD"/>
    <w:rsid w:val="00423179"/>
    <w:rsid w:val="00490DC0"/>
    <w:rsid w:val="00493F8C"/>
    <w:rsid w:val="004C7E9B"/>
    <w:rsid w:val="00577BC6"/>
    <w:rsid w:val="005A5E5B"/>
    <w:rsid w:val="00601802"/>
    <w:rsid w:val="0069085C"/>
    <w:rsid w:val="006A5B44"/>
    <w:rsid w:val="006F34EE"/>
    <w:rsid w:val="00721C3F"/>
    <w:rsid w:val="00843263"/>
    <w:rsid w:val="00861E75"/>
    <w:rsid w:val="009D19BD"/>
    <w:rsid w:val="009F189D"/>
    <w:rsid w:val="00A51112"/>
    <w:rsid w:val="00A80738"/>
    <w:rsid w:val="00AB41C0"/>
    <w:rsid w:val="00C236D3"/>
    <w:rsid w:val="00C659E2"/>
    <w:rsid w:val="00C84429"/>
    <w:rsid w:val="00CB0802"/>
    <w:rsid w:val="00D665F5"/>
    <w:rsid w:val="00D7128F"/>
    <w:rsid w:val="00EA3476"/>
    <w:rsid w:val="00F44906"/>
    <w:rsid w:val="00F95C33"/>
    <w:rsid w:val="00F9719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B0CCF"/>
  <w15:chartTrackingRefBased/>
  <w15:docId w15:val="{4A6035D3-7999-4B53-BE5D-B36D53E1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191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12</cp:revision>
  <cp:lastPrinted>2021-10-19T10:38:00Z</cp:lastPrinted>
  <dcterms:created xsi:type="dcterms:W3CDTF">2021-10-19T10:34:00Z</dcterms:created>
  <dcterms:modified xsi:type="dcterms:W3CDTF">2021-10-19T10:54:00Z</dcterms:modified>
</cp:coreProperties>
</file>