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62370" w14:textId="3E0F9563" w:rsidR="006A5DF1" w:rsidRDefault="00A66948" w:rsidP="006A5DF1">
      <w:pPr>
        <w:spacing w:after="240"/>
        <w:jc w:val="right"/>
        <w:rPr>
          <w:sz w:val="22"/>
          <w:szCs w:val="22"/>
        </w:rPr>
      </w:pPr>
      <w:r w:rsidRPr="00A66948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66948">
        <w:rPr>
          <w:sz w:val="22"/>
          <w:szCs w:val="22"/>
        </w:rPr>
        <w:t>2021-</w:t>
      </w:r>
      <w:r w:rsidR="00067C10">
        <w:rPr>
          <w:sz w:val="22"/>
          <w:szCs w:val="22"/>
        </w:rPr>
        <w:t>10</w:t>
      </w:r>
      <w:r w:rsidRPr="00A66948">
        <w:rPr>
          <w:sz w:val="22"/>
          <w:szCs w:val="22"/>
        </w:rPr>
        <w:t>-</w:t>
      </w:r>
      <w:r w:rsidR="00067C10">
        <w:rPr>
          <w:sz w:val="22"/>
          <w:szCs w:val="22"/>
        </w:rPr>
        <w:t>15</w:t>
      </w:r>
    </w:p>
    <w:p w14:paraId="1F7A3B4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F4015F7" w14:textId="77777777" w:rsidR="00A66948" w:rsidRPr="00A66948" w:rsidRDefault="00A66948" w:rsidP="006A5DF1">
      <w:pPr>
        <w:rPr>
          <w:b/>
          <w:bCs/>
          <w:sz w:val="22"/>
          <w:szCs w:val="22"/>
        </w:rPr>
      </w:pPr>
      <w:r w:rsidRPr="00A66948">
        <w:rPr>
          <w:b/>
          <w:bCs/>
          <w:sz w:val="22"/>
          <w:szCs w:val="22"/>
        </w:rPr>
        <w:t>Szpital Wojewódzki w Poznaniu</w:t>
      </w:r>
    </w:p>
    <w:p w14:paraId="4897670B" w14:textId="77777777" w:rsidR="006A5DF1" w:rsidRPr="00D91931" w:rsidRDefault="00A66948" w:rsidP="006A5DF1">
      <w:pPr>
        <w:rPr>
          <w:b/>
          <w:bCs/>
          <w:sz w:val="22"/>
          <w:szCs w:val="22"/>
        </w:rPr>
      </w:pPr>
      <w:r w:rsidRPr="00A66948">
        <w:rPr>
          <w:b/>
          <w:bCs/>
          <w:sz w:val="22"/>
          <w:szCs w:val="22"/>
        </w:rPr>
        <w:t>Dział Zamówień Publicznych</w:t>
      </w:r>
    </w:p>
    <w:p w14:paraId="7358E151" w14:textId="77777777" w:rsidR="006A5DF1" w:rsidRPr="00BD5546" w:rsidRDefault="00A66948" w:rsidP="006A5DF1">
      <w:pPr>
        <w:rPr>
          <w:sz w:val="22"/>
          <w:szCs w:val="22"/>
        </w:rPr>
      </w:pPr>
      <w:r w:rsidRPr="00A6694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A66948">
        <w:rPr>
          <w:sz w:val="22"/>
          <w:szCs w:val="22"/>
        </w:rPr>
        <w:t>7/19</w:t>
      </w:r>
    </w:p>
    <w:p w14:paraId="33C8D5D7" w14:textId="77777777" w:rsidR="006A5DF1" w:rsidRPr="00BD5546" w:rsidRDefault="00A66948" w:rsidP="006A5DF1">
      <w:pPr>
        <w:rPr>
          <w:sz w:val="22"/>
          <w:szCs w:val="22"/>
        </w:rPr>
      </w:pPr>
      <w:r w:rsidRPr="00A6694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66948">
        <w:rPr>
          <w:sz w:val="22"/>
          <w:szCs w:val="22"/>
        </w:rPr>
        <w:t>Poznań</w:t>
      </w:r>
    </w:p>
    <w:p w14:paraId="2ED371E4" w14:textId="0D7E0F6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00C5111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C9FD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FC5C0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62B5D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E6098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7623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0D05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B55A86C" w14:textId="71654756" w:rsidR="006D4AB3" w:rsidRPr="00067C10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66948" w:rsidRPr="00A66948">
        <w:rPr>
          <w:sz w:val="22"/>
          <w:szCs w:val="22"/>
        </w:rPr>
        <w:t xml:space="preserve">Tryb podstawowy bez negocjacji - art. 275 pkt. 1 ustawy </w:t>
      </w:r>
      <w:proofErr w:type="spellStart"/>
      <w:r w:rsidR="00A66948" w:rsidRPr="00A6694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67C10" w:rsidRPr="00067C10">
        <w:rPr>
          <w:b/>
          <w:sz w:val="28"/>
          <w:szCs w:val="28"/>
        </w:rPr>
        <w:t xml:space="preserve"> </w:t>
      </w:r>
      <w:r w:rsidR="00067C10" w:rsidRPr="00067C10">
        <w:rPr>
          <w:b/>
          <w:bCs/>
          <w:sz w:val="22"/>
          <w:szCs w:val="22"/>
        </w:rPr>
        <w:t xml:space="preserve">Sukcesywne malowanie wraz z materiałem pomieszczeń szpitalnych </w:t>
      </w:r>
      <w:bookmarkStart w:id="0" w:name="_Hlk84938388"/>
      <w:r w:rsidR="00067C10" w:rsidRPr="00067C10">
        <w:rPr>
          <w:b/>
          <w:bCs/>
          <w:sz w:val="22"/>
          <w:szCs w:val="22"/>
        </w:rPr>
        <w:t>(min. 2000m</w:t>
      </w:r>
      <w:r w:rsidR="00067C10" w:rsidRPr="00067C10">
        <w:rPr>
          <w:b/>
          <w:bCs/>
          <w:sz w:val="22"/>
          <w:szCs w:val="22"/>
          <w:vertAlign w:val="superscript"/>
        </w:rPr>
        <w:t>2</w:t>
      </w:r>
      <w:r w:rsidR="00067C10" w:rsidRPr="00067C10">
        <w:rPr>
          <w:b/>
          <w:bCs/>
          <w:sz w:val="22"/>
          <w:szCs w:val="22"/>
        </w:rPr>
        <w:t xml:space="preserve">) </w:t>
      </w:r>
      <w:bookmarkEnd w:id="0"/>
      <w:r w:rsidR="00067C10" w:rsidRPr="00067C10">
        <w:rPr>
          <w:b/>
          <w:bCs/>
          <w:sz w:val="22"/>
          <w:szCs w:val="22"/>
        </w:rPr>
        <w:t>Szpitala Wojewódzkiego w Poznaniu (Filia nr 1,4)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66948" w:rsidRPr="00A66948">
        <w:rPr>
          <w:b/>
          <w:sz w:val="22"/>
          <w:szCs w:val="22"/>
        </w:rPr>
        <w:t>SZW/DZP/</w:t>
      </w:r>
      <w:r w:rsidR="00067C10">
        <w:rPr>
          <w:b/>
          <w:sz w:val="22"/>
          <w:szCs w:val="22"/>
        </w:rPr>
        <w:t>6</w:t>
      </w:r>
      <w:r w:rsidR="00A66948" w:rsidRPr="00A66948">
        <w:rPr>
          <w:b/>
          <w:sz w:val="22"/>
          <w:szCs w:val="22"/>
        </w:rPr>
        <w:t>5/2021</w:t>
      </w:r>
      <w:r w:rsidRPr="006A5DF1">
        <w:rPr>
          <w:b/>
          <w:sz w:val="22"/>
          <w:szCs w:val="22"/>
        </w:rPr>
        <w:t>.</w:t>
      </w:r>
    </w:p>
    <w:p w14:paraId="402AF2A7" w14:textId="77777777" w:rsidR="00A66948" w:rsidRPr="00A6694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66948" w:rsidRPr="00A66948">
        <w:rPr>
          <w:b/>
          <w:sz w:val="22"/>
          <w:szCs w:val="22"/>
        </w:rPr>
        <w:t>Szpital Wojewódzki w Poznaniu</w:t>
      </w:r>
    </w:p>
    <w:p w14:paraId="4AABCC15" w14:textId="22F5AC9D" w:rsidR="0012774F" w:rsidRPr="006A5DF1" w:rsidRDefault="00A66948" w:rsidP="00D8461B">
      <w:pPr>
        <w:spacing w:after="240" w:line="276" w:lineRule="auto"/>
        <w:jc w:val="both"/>
        <w:rPr>
          <w:sz w:val="22"/>
          <w:szCs w:val="22"/>
        </w:rPr>
      </w:pPr>
      <w:r w:rsidRPr="00A66948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66948">
        <w:rPr>
          <w:sz w:val="22"/>
          <w:szCs w:val="22"/>
        </w:rPr>
        <w:t>(</w:t>
      </w:r>
      <w:proofErr w:type="spellStart"/>
      <w:r w:rsidRPr="00A66948">
        <w:rPr>
          <w:sz w:val="22"/>
          <w:szCs w:val="22"/>
        </w:rPr>
        <w:t>t.j</w:t>
      </w:r>
      <w:proofErr w:type="spellEnd"/>
      <w:r w:rsidRPr="00A6694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</w:t>
      </w:r>
      <w:r w:rsidR="00222124">
        <w:rPr>
          <w:sz w:val="22"/>
          <w:szCs w:val="22"/>
        </w:rPr>
        <w:t>ń</w:t>
      </w:r>
      <w:r w:rsidR="00BE7BFD" w:rsidRPr="006A5DF1">
        <w:rPr>
          <w:sz w:val="22"/>
          <w:szCs w:val="22"/>
        </w:rPr>
        <w:t xml:space="preserve">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222124">
        <w:rPr>
          <w:sz w:val="22"/>
          <w:szCs w:val="22"/>
        </w:rPr>
        <w:t>:</w:t>
      </w:r>
      <w:r w:rsidR="00953A64">
        <w:rPr>
          <w:sz w:val="22"/>
          <w:szCs w:val="22"/>
        </w:rPr>
        <w:t xml:space="preserve">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6948" w:rsidRPr="006A5DF1" w14:paraId="27F3D2ED" w14:textId="77777777" w:rsidTr="00AF352D">
        <w:tc>
          <w:tcPr>
            <w:tcW w:w="9356" w:type="dxa"/>
            <w:shd w:val="clear" w:color="auto" w:fill="auto"/>
          </w:tcPr>
          <w:p w14:paraId="106AA055" w14:textId="77777777" w:rsidR="00054710" w:rsidRDefault="00953A64" w:rsidP="00953A6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8B7D60">
              <w:rPr>
                <w:b/>
                <w:bCs/>
                <w:sz w:val="22"/>
                <w:szCs w:val="22"/>
              </w:rPr>
              <w:t>1</w:t>
            </w:r>
          </w:p>
          <w:p w14:paraId="3E39FB66" w14:textId="65958410" w:rsidR="00953A64" w:rsidRPr="006A5DF1" w:rsidRDefault="00054710" w:rsidP="00953A6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B4874">
              <w:rPr>
                <w:sz w:val="22"/>
                <w:szCs w:val="22"/>
              </w:rPr>
              <w:t>Proszę o podanie koloru farby do malowania.</w:t>
            </w:r>
          </w:p>
          <w:p w14:paraId="0F909825" w14:textId="761FCBFC" w:rsidR="00953A64" w:rsidRPr="00DF1237" w:rsidRDefault="00953A64" w:rsidP="00953A64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0123FD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DF1237">
              <w:rPr>
                <w:b/>
                <w:bCs/>
                <w:sz w:val="22"/>
                <w:szCs w:val="22"/>
              </w:rPr>
              <w:t xml:space="preserve"> </w:t>
            </w:r>
            <w:r w:rsidR="000123FD">
              <w:rPr>
                <w:sz w:val="22"/>
                <w:szCs w:val="22"/>
              </w:rPr>
              <w:t>Biały i  kolor zawarty w wzorniku kolorów RAL ( odcienie białego, beżu, popiel )</w:t>
            </w:r>
          </w:p>
          <w:p w14:paraId="1C19F2C9" w14:textId="61B72994" w:rsidR="00DF1237" w:rsidRDefault="00222124" w:rsidP="00AF352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433BA31" w14:textId="77777777" w:rsidR="00BC31A7" w:rsidRDefault="00BC31A7" w:rsidP="00AB0A9A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48135013" w14:textId="11D59BD0" w:rsidR="00A66948" w:rsidRPr="00A66948" w:rsidRDefault="00A66948" w:rsidP="00953A64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DED5541" w14:textId="77777777" w:rsidR="00CD1090" w:rsidRDefault="00CD1090" w:rsidP="00CD1090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44EC991F" w14:textId="77777777" w:rsidR="00CD1090" w:rsidRDefault="00CD1090" w:rsidP="00CD109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43BB1380" w14:textId="77777777" w:rsidR="00CD1090" w:rsidRDefault="00CD1090" w:rsidP="00CD10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AE7FC26" w14:textId="77777777" w:rsidR="00CD1090" w:rsidRDefault="00CD1090" w:rsidP="00CD10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0C1382A" w14:textId="77777777" w:rsidR="00CD1090" w:rsidRDefault="00CD1090" w:rsidP="00CD109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12251C" w14:textId="6ABB5F88" w:rsidR="006D4AB3" w:rsidRPr="006A5DF1" w:rsidRDefault="006D4AB3" w:rsidP="00953A6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88B55" w14:textId="77777777" w:rsidR="00844042" w:rsidRDefault="00844042">
      <w:r>
        <w:separator/>
      </w:r>
    </w:p>
  </w:endnote>
  <w:endnote w:type="continuationSeparator" w:id="0">
    <w:p w14:paraId="4760DD0E" w14:textId="77777777" w:rsidR="00844042" w:rsidRDefault="0084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ECD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E4D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740F" w14:textId="02545F7E" w:rsidR="006D4AB3" w:rsidRDefault="006302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6F7FC1" wp14:editId="4F1561C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E531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BBE391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D5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8C7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E99E58" w14:textId="77777777" w:rsidR="006D4AB3" w:rsidRDefault="006D4AB3">
    <w:pPr>
      <w:pStyle w:val="Stopka"/>
      <w:tabs>
        <w:tab w:val="clear" w:pos="4536"/>
        <w:tab w:val="left" w:pos="6237"/>
      </w:tabs>
    </w:pPr>
  </w:p>
  <w:p w14:paraId="606C5D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34838" w14:textId="77777777" w:rsidR="00844042" w:rsidRDefault="00844042">
      <w:r>
        <w:separator/>
      </w:r>
    </w:p>
  </w:footnote>
  <w:footnote w:type="continuationSeparator" w:id="0">
    <w:p w14:paraId="03230395" w14:textId="77777777" w:rsidR="00844042" w:rsidRDefault="0084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634B" w14:textId="77777777" w:rsidR="00A66948" w:rsidRDefault="00A66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D9F61" w14:textId="77777777" w:rsidR="00A66948" w:rsidRDefault="00A66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243F" w14:textId="77777777" w:rsidR="00A66948" w:rsidRDefault="00A66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42"/>
    <w:rsid w:val="000123FD"/>
    <w:rsid w:val="00031374"/>
    <w:rsid w:val="00054710"/>
    <w:rsid w:val="00067C10"/>
    <w:rsid w:val="000A1097"/>
    <w:rsid w:val="000D0373"/>
    <w:rsid w:val="000E2A8F"/>
    <w:rsid w:val="000F5D44"/>
    <w:rsid w:val="0012774F"/>
    <w:rsid w:val="00144B7A"/>
    <w:rsid w:val="00180C6E"/>
    <w:rsid w:val="001B4F92"/>
    <w:rsid w:val="00222124"/>
    <w:rsid w:val="0029606A"/>
    <w:rsid w:val="002F333A"/>
    <w:rsid w:val="003A58F9"/>
    <w:rsid w:val="003F2AA2"/>
    <w:rsid w:val="004848F3"/>
    <w:rsid w:val="004A75F2"/>
    <w:rsid w:val="005144A9"/>
    <w:rsid w:val="00520165"/>
    <w:rsid w:val="005B1B08"/>
    <w:rsid w:val="00630249"/>
    <w:rsid w:val="00632C3C"/>
    <w:rsid w:val="00662BDB"/>
    <w:rsid w:val="006A5DF1"/>
    <w:rsid w:val="006B7198"/>
    <w:rsid w:val="006D4AB3"/>
    <w:rsid w:val="006F3B81"/>
    <w:rsid w:val="007D7198"/>
    <w:rsid w:val="00844042"/>
    <w:rsid w:val="00870F9F"/>
    <w:rsid w:val="008804B6"/>
    <w:rsid w:val="00897AB0"/>
    <w:rsid w:val="008A3553"/>
    <w:rsid w:val="008B7D60"/>
    <w:rsid w:val="00953A64"/>
    <w:rsid w:val="00A27DD8"/>
    <w:rsid w:val="00A66948"/>
    <w:rsid w:val="00A905AC"/>
    <w:rsid w:val="00AB0A9A"/>
    <w:rsid w:val="00AE6BA9"/>
    <w:rsid w:val="00BA6584"/>
    <w:rsid w:val="00BC31A7"/>
    <w:rsid w:val="00BE7BFD"/>
    <w:rsid w:val="00C370F2"/>
    <w:rsid w:val="00C44EEC"/>
    <w:rsid w:val="00CD1090"/>
    <w:rsid w:val="00D22FFA"/>
    <w:rsid w:val="00D8461B"/>
    <w:rsid w:val="00D915F2"/>
    <w:rsid w:val="00D93983"/>
    <w:rsid w:val="00DF1237"/>
    <w:rsid w:val="00DF32E8"/>
    <w:rsid w:val="00DF53CA"/>
    <w:rsid w:val="00E21B49"/>
    <w:rsid w:val="00E2789F"/>
    <w:rsid w:val="00E72428"/>
    <w:rsid w:val="00E74BC3"/>
    <w:rsid w:val="00EA14B3"/>
    <w:rsid w:val="00EA416E"/>
    <w:rsid w:val="00F96D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54CC1FF"/>
  <w15:chartTrackingRefBased/>
  <w15:docId w15:val="{99847D5B-6F13-480A-95D3-B391537B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53A6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1</Pages>
  <Words>145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25</cp:revision>
  <cp:lastPrinted>2021-10-15T06:01:00Z</cp:lastPrinted>
  <dcterms:created xsi:type="dcterms:W3CDTF">2021-09-21T07:47:00Z</dcterms:created>
  <dcterms:modified xsi:type="dcterms:W3CDTF">2021-10-15T06:01:00Z</dcterms:modified>
</cp:coreProperties>
</file>