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3615AC" w:rsidRDefault="00036A09" w:rsidP="003615AC">
      <w:pPr>
        <w:spacing w:line="360" w:lineRule="auto"/>
        <w:jc w:val="both"/>
        <w:rPr>
          <w:rFonts w:ascii="Arial" w:hAnsi="Arial" w:cs="Arial"/>
        </w:rPr>
      </w:pPr>
    </w:p>
    <w:p w:rsidR="00036A09" w:rsidRPr="003615AC" w:rsidRDefault="00036A09" w:rsidP="003615AC">
      <w:p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.............................................</w:t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</w:p>
    <w:p w:rsidR="00036A09" w:rsidRPr="003615AC" w:rsidRDefault="00036A09" w:rsidP="003615AC">
      <w:p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Nazwa i adres Wykonawcy</w:t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</w:rPr>
        <w:tab/>
      </w:r>
    </w:p>
    <w:p w:rsidR="00036A09" w:rsidRPr="003615AC" w:rsidRDefault="00036A09" w:rsidP="003615AC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3615AC">
        <w:rPr>
          <w:rFonts w:ascii="Arial" w:hAnsi="Arial" w:cs="Arial"/>
          <w:b w:val="0"/>
          <w:szCs w:val="24"/>
        </w:rPr>
        <w:t xml:space="preserve">Tel/fax……………………….; </w:t>
      </w:r>
      <w:r w:rsidRPr="003615AC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3615AC" w:rsidRDefault="004569FD" w:rsidP="003615AC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3615AC" w:rsidRDefault="00C916FC" w:rsidP="003615AC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615AC">
        <w:rPr>
          <w:rFonts w:ascii="Arial" w:hAnsi="Arial" w:cs="Arial"/>
          <w:szCs w:val="24"/>
        </w:rPr>
        <w:t>FORMULARZ</w:t>
      </w:r>
      <w:r w:rsidR="00E54E5A" w:rsidRPr="003615AC">
        <w:rPr>
          <w:rFonts w:ascii="Arial" w:hAnsi="Arial" w:cs="Arial"/>
          <w:szCs w:val="24"/>
        </w:rPr>
        <w:t xml:space="preserve"> OFERTY</w:t>
      </w:r>
    </w:p>
    <w:p w:rsidR="00E54E5A" w:rsidRPr="003615AC" w:rsidRDefault="00E54E5A" w:rsidP="003615AC">
      <w:pPr>
        <w:spacing w:line="360" w:lineRule="auto"/>
        <w:jc w:val="both"/>
        <w:rPr>
          <w:rFonts w:ascii="Arial" w:hAnsi="Arial" w:cs="Arial"/>
        </w:rPr>
      </w:pPr>
    </w:p>
    <w:p w:rsidR="00E54E5A" w:rsidRPr="003615AC" w:rsidRDefault="00663611" w:rsidP="003615AC">
      <w:pPr>
        <w:spacing w:line="360" w:lineRule="auto"/>
        <w:jc w:val="right"/>
        <w:rPr>
          <w:rFonts w:ascii="Arial" w:hAnsi="Arial" w:cs="Arial"/>
          <w:b/>
        </w:rPr>
      </w:pPr>
      <w:r w:rsidRPr="003615AC">
        <w:rPr>
          <w:rFonts w:ascii="Arial" w:hAnsi="Arial" w:cs="Arial"/>
          <w:b/>
        </w:rPr>
        <w:t>Politechnika Częstochowska</w:t>
      </w:r>
    </w:p>
    <w:p w:rsidR="00E54E5A" w:rsidRPr="003615AC" w:rsidRDefault="00663611" w:rsidP="003615AC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3615AC">
        <w:rPr>
          <w:rFonts w:ascii="Arial" w:hAnsi="Arial" w:cs="Arial"/>
          <w:b/>
        </w:rPr>
        <w:t>Dąbrowskiego</w:t>
      </w:r>
      <w:r w:rsidR="00E54E5A" w:rsidRPr="003615AC">
        <w:rPr>
          <w:rFonts w:ascii="Arial" w:hAnsi="Arial" w:cs="Arial"/>
          <w:b/>
        </w:rPr>
        <w:t xml:space="preserve"> </w:t>
      </w:r>
      <w:r w:rsidRPr="003615AC">
        <w:rPr>
          <w:rFonts w:ascii="Arial" w:hAnsi="Arial" w:cs="Arial"/>
          <w:b/>
        </w:rPr>
        <w:t>69</w:t>
      </w:r>
    </w:p>
    <w:p w:rsidR="00E54E5A" w:rsidRPr="003615AC" w:rsidRDefault="00663611" w:rsidP="003615AC">
      <w:pPr>
        <w:spacing w:line="360" w:lineRule="auto"/>
        <w:jc w:val="right"/>
        <w:rPr>
          <w:rFonts w:ascii="Arial" w:hAnsi="Arial" w:cs="Arial"/>
          <w:b/>
        </w:rPr>
      </w:pPr>
      <w:r w:rsidRPr="003615AC">
        <w:rPr>
          <w:rFonts w:ascii="Arial" w:hAnsi="Arial" w:cs="Arial"/>
          <w:b/>
        </w:rPr>
        <w:t>42-201</w:t>
      </w:r>
      <w:r w:rsidR="00E54E5A" w:rsidRPr="003615AC">
        <w:rPr>
          <w:rFonts w:ascii="Arial" w:hAnsi="Arial" w:cs="Arial"/>
          <w:b/>
        </w:rPr>
        <w:t xml:space="preserve"> </w:t>
      </w:r>
      <w:r w:rsidRPr="003615AC">
        <w:rPr>
          <w:rFonts w:ascii="Arial" w:hAnsi="Arial" w:cs="Arial"/>
          <w:b/>
        </w:rPr>
        <w:t>Częstochowa</w:t>
      </w:r>
    </w:p>
    <w:p w:rsidR="00E54E5A" w:rsidRPr="003615AC" w:rsidRDefault="00E54E5A" w:rsidP="003615AC">
      <w:pPr>
        <w:spacing w:line="360" w:lineRule="auto"/>
        <w:jc w:val="both"/>
        <w:rPr>
          <w:rFonts w:ascii="Arial" w:hAnsi="Arial" w:cs="Arial"/>
        </w:rPr>
      </w:pPr>
    </w:p>
    <w:p w:rsidR="00E54E5A" w:rsidRPr="003615AC" w:rsidRDefault="00E54E5A" w:rsidP="003615AC">
      <w:p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 xml:space="preserve">Nawiązując do </w:t>
      </w:r>
      <w:r w:rsidR="000F18FA" w:rsidRPr="003615AC">
        <w:rPr>
          <w:rFonts w:ascii="Arial" w:hAnsi="Arial" w:cs="Arial"/>
        </w:rPr>
        <w:t>ogłoszonego zamówienia</w:t>
      </w:r>
      <w:r w:rsidRPr="003615AC">
        <w:rPr>
          <w:rFonts w:ascii="Arial" w:hAnsi="Arial" w:cs="Arial"/>
        </w:rPr>
        <w:t xml:space="preserve"> w trybie „</w:t>
      </w:r>
      <w:r w:rsidR="00663611" w:rsidRPr="003615AC">
        <w:rPr>
          <w:rFonts w:ascii="Arial" w:hAnsi="Arial" w:cs="Arial"/>
          <w:b/>
        </w:rPr>
        <w:t>przetarg nieograniczony</w:t>
      </w:r>
      <w:r w:rsidRPr="003615AC">
        <w:rPr>
          <w:rFonts w:ascii="Arial" w:hAnsi="Arial" w:cs="Arial"/>
        </w:rPr>
        <w:t>” na:</w:t>
      </w:r>
    </w:p>
    <w:p w:rsidR="00E54E5A" w:rsidRPr="003615AC" w:rsidRDefault="00E54E5A" w:rsidP="003615AC">
      <w:p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„</w:t>
      </w:r>
      <w:r w:rsidR="00663611" w:rsidRPr="003615AC">
        <w:rPr>
          <w:rFonts w:ascii="Arial" w:hAnsi="Arial" w:cs="Arial"/>
          <w:b/>
        </w:rPr>
        <w:t>Dostawa sprzętu i oprogramowania komputerowego dla jednostek organizacyjnych Politechniki Częstochowskiej</w:t>
      </w:r>
      <w:r w:rsidR="00036A09" w:rsidRPr="003615AC">
        <w:rPr>
          <w:rFonts w:ascii="Arial" w:hAnsi="Arial" w:cs="Arial"/>
        </w:rPr>
        <w:t xml:space="preserve">”, spr. nr rej. </w:t>
      </w:r>
      <w:r w:rsidR="00C916FC" w:rsidRPr="003615AC">
        <w:rPr>
          <w:rFonts w:ascii="Arial" w:hAnsi="Arial" w:cs="Arial"/>
        </w:rPr>
        <w:t xml:space="preserve"> </w:t>
      </w:r>
      <w:r w:rsidR="00663611" w:rsidRPr="003615AC">
        <w:rPr>
          <w:rFonts w:ascii="Arial" w:hAnsi="Arial" w:cs="Arial"/>
          <w:b/>
        </w:rPr>
        <w:t>ZP/DK-31/21</w:t>
      </w:r>
    </w:p>
    <w:p w:rsidR="00E54E5A" w:rsidRPr="003615AC" w:rsidRDefault="00E54E5A" w:rsidP="003615AC">
      <w:pPr>
        <w:spacing w:line="360" w:lineRule="auto"/>
        <w:jc w:val="both"/>
        <w:rPr>
          <w:rFonts w:ascii="Arial" w:hAnsi="Arial" w:cs="Arial"/>
        </w:rPr>
      </w:pPr>
    </w:p>
    <w:p w:rsidR="00E54E5A" w:rsidRPr="003615AC" w:rsidRDefault="00E54E5A" w:rsidP="003615AC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 xml:space="preserve">oferujemy wykonanie </w:t>
      </w:r>
      <w:r w:rsidR="00354AC4" w:rsidRPr="003615AC">
        <w:rPr>
          <w:rFonts w:ascii="Arial" w:hAnsi="Arial" w:cs="Arial"/>
        </w:rPr>
        <w:t>poszczególnych części przedmiotu zamówienia</w:t>
      </w:r>
      <w:r w:rsidRPr="003615AC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3615AC" w:rsidTr="00036A09">
        <w:trPr>
          <w:trHeight w:val="704"/>
        </w:trPr>
        <w:tc>
          <w:tcPr>
            <w:tcW w:w="1134" w:type="dxa"/>
            <w:vAlign w:val="center"/>
          </w:tcPr>
          <w:p w:rsidR="00354AC4" w:rsidRPr="003615AC" w:rsidRDefault="00C57DDD" w:rsidP="003615AC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3615AC" w:rsidRDefault="00354AC4" w:rsidP="003615AC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>Cena oferty</w:t>
            </w:r>
          </w:p>
        </w:tc>
      </w:tr>
      <w:tr w:rsidR="00663611" w:rsidRPr="003615AC" w:rsidTr="00826DBC">
        <w:tc>
          <w:tcPr>
            <w:tcW w:w="1134" w:type="dxa"/>
          </w:tcPr>
          <w:p w:rsidR="00663611" w:rsidRPr="003615AC" w:rsidRDefault="00663611" w:rsidP="003615AC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 xml:space="preserve">Temat: </w:t>
            </w:r>
            <w:r w:rsidRPr="003615AC">
              <w:rPr>
                <w:rFonts w:ascii="Arial" w:hAnsi="Arial" w:cs="Arial"/>
              </w:rPr>
              <w:t>Zestaw komputerowy (komputer stacjonarny i monitor) dla Katedry Inteligentnych Systemów Informatycznych</w:t>
            </w:r>
          </w:p>
          <w:p w:rsidR="00663611" w:rsidRPr="003615AC" w:rsidRDefault="00663611" w:rsidP="003615AC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/>
              </w:rPr>
              <w:t xml:space="preserve">Oferowany produkt/y </w:t>
            </w:r>
            <w:r w:rsidRPr="003615AC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3615AC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 xml:space="preserve">cena (C) za wykonanie zdania nr </w:t>
            </w:r>
            <w:r w:rsidRPr="003615AC">
              <w:rPr>
                <w:rFonts w:ascii="Arial" w:hAnsi="Arial" w:cs="Arial"/>
              </w:rPr>
              <w:t>1</w:t>
            </w:r>
            <w:r w:rsidRPr="003615AC">
              <w:rPr>
                <w:rFonts w:ascii="Arial" w:hAnsi="Arial" w:cs="Arial"/>
              </w:rPr>
              <w:t xml:space="preserve"> wynosi kwotę netto ....................... zł 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>wynosi kwotę brutto....................... zł</w:t>
            </w: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  <w:bCs/>
              </w:rPr>
            </w:pPr>
            <w:r w:rsidRPr="003615AC">
              <w:rPr>
                <w:rFonts w:ascii="Arial" w:hAnsi="Arial" w:cs="Arial"/>
                <w:bCs/>
              </w:rPr>
              <w:t>Gwarancja: …………………..</w:t>
            </w: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Cs/>
              </w:rPr>
              <w:t>Termin realizacji:</w:t>
            </w:r>
            <w:r w:rsidRPr="003615AC">
              <w:rPr>
                <w:rFonts w:ascii="Arial" w:hAnsi="Arial" w:cs="Arial"/>
              </w:rPr>
              <w:t xml:space="preserve"> zgodnie ze SWZ</w:t>
            </w:r>
          </w:p>
          <w:p w:rsidR="00663611" w:rsidRPr="003615AC" w:rsidRDefault="00663611" w:rsidP="003615A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Cs/>
              </w:rPr>
              <w:lastRenderedPageBreak/>
              <w:t xml:space="preserve">Warunki płatności: </w:t>
            </w:r>
            <w:r w:rsidRPr="003615AC">
              <w:rPr>
                <w:rFonts w:ascii="Arial" w:hAnsi="Arial" w:cs="Arial"/>
              </w:rPr>
              <w:t>zgodnie ze SWZ</w:t>
            </w:r>
          </w:p>
        </w:tc>
      </w:tr>
      <w:tr w:rsidR="00663611" w:rsidRPr="003615AC" w:rsidTr="00826DBC">
        <w:tc>
          <w:tcPr>
            <w:tcW w:w="1134" w:type="dxa"/>
          </w:tcPr>
          <w:p w:rsidR="00663611" w:rsidRPr="003615AC" w:rsidRDefault="00663611" w:rsidP="003615AC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 xml:space="preserve">Temat: </w:t>
            </w:r>
            <w:r w:rsidRPr="003615AC">
              <w:rPr>
                <w:rFonts w:ascii="Arial" w:hAnsi="Arial" w:cs="Arial"/>
              </w:rPr>
              <w:t>Laptopy ( 3 szt.) dla Katedry Maszyn Cieplnych</w:t>
            </w:r>
          </w:p>
          <w:p w:rsidR="00663611" w:rsidRPr="003615AC" w:rsidRDefault="00663611" w:rsidP="003615AC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/>
              </w:rPr>
              <w:t xml:space="preserve">Oferowany produkt/y </w:t>
            </w:r>
            <w:r w:rsidRPr="003615AC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3615AC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 xml:space="preserve">cena (C) za wykonanie zdania nr </w:t>
            </w:r>
            <w:r w:rsidRPr="003615AC">
              <w:rPr>
                <w:rFonts w:ascii="Arial" w:hAnsi="Arial" w:cs="Arial"/>
              </w:rPr>
              <w:t>2</w:t>
            </w:r>
            <w:r w:rsidRPr="003615AC">
              <w:rPr>
                <w:rFonts w:ascii="Arial" w:hAnsi="Arial" w:cs="Arial"/>
              </w:rPr>
              <w:t xml:space="preserve"> wynosi kwotę netto ....................... zł 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>wynosi kwotę brutto....................... zł</w:t>
            </w: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  <w:bCs/>
              </w:rPr>
            </w:pPr>
            <w:r w:rsidRPr="003615AC">
              <w:rPr>
                <w:rFonts w:ascii="Arial" w:hAnsi="Arial" w:cs="Arial"/>
                <w:bCs/>
              </w:rPr>
              <w:t>Gwarancja: …………………..</w:t>
            </w: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Cs/>
              </w:rPr>
              <w:t>Termin realizacji:</w:t>
            </w:r>
            <w:r w:rsidRPr="003615AC">
              <w:rPr>
                <w:rFonts w:ascii="Arial" w:hAnsi="Arial" w:cs="Arial"/>
              </w:rPr>
              <w:t xml:space="preserve"> zgodnie ze SWZ</w:t>
            </w:r>
          </w:p>
          <w:p w:rsidR="00663611" w:rsidRPr="003615AC" w:rsidRDefault="00663611" w:rsidP="003615A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Cs/>
              </w:rPr>
              <w:t xml:space="preserve">Warunki płatności: </w:t>
            </w:r>
            <w:r w:rsidRPr="003615AC">
              <w:rPr>
                <w:rFonts w:ascii="Arial" w:hAnsi="Arial" w:cs="Arial"/>
              </w:rPr>
              <w:t>zgodnie ze SWZ</w:t>
            </w:r>
          </w:p>
        </w:tc>
      </w:tr>
      <w:tr w:rsidR="00663611" w:rsidRPr="003615AC" w:rsidTr="00826DBC">
        <w:tc>
          <w:tcPr>
            <w:tcW w:w="1134" w:type="dxa"/>
          </w:tcPr>
          <w:p w:rsidR="00663611" w:rsidRPr="003615AC" w:rsidRDefault="00663611" w:rsidP="003615AC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 xml:space="preserve">Temat: </w:t>
            </w:r>
            <w:r w:rsidRPr="003615AC">
              <w:rPr>
                <w:rFonts w:ascii="Arial" w:hAnsi="Arial" w:cs="Arial"/>
              </w:rPr>
              <w:t>Zestawy komputerowe (2 szt.) dla Wydziału Inżynierii Produkcji i Technologii Materiałów.</w:t>
            </w:r>
          </w:p>
          <w:p w:rsidR="00663611" w:rsidRPr="003615AC" w:rsidRDefault="00663611" w:rsidP="003615AC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/>
              </w:rPr>
              <w:t xml:space="preserve">Oferowany produkt/y </w:t>
            </w:r>
            <w:r w:rsidRPr="003615AC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3615AC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 xml:space="preserve">cena (C) za wykonanie zdania nr </w:t>
            </w:r>
            <w:r w:rsidRPr="003615AC">
              <w:rPr>
                <w:rFonts w:ascii="Arial" w:hAnsi="Arial" w:cs="Arial"/>
              </w:rPr>
              <w:t>3</w:t>
            </w:r>
            <w:r w:rsidRPr="003615AC">
              <w:rPr>
                <w:rFonts w:ascii="Arial" w:hAnsi="Arial" w:cs="Arial"/>
              </w:rPr>
              <w:t xml:space="preserve"> wynosi kwotę netto ....................... zł 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>wynosi kwotę brutto....................... zł</w:t>
            </w: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  <w:bCs/>
              </w:rPr>
            </w:pPr>
            <w:r w:rsidRPr="003615AC">
              <w:rPr>
                <w:rFonts w:ascii="Arial" w:hAnsi="Arial" w:cs="Arial"/>
                <w:bCs/>
              </w:rPr>
              <w:t>Gwarancja: …………………..</w:t>
            </w: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Cs/>
              </w:rPr>
              <w:t>Termin realizacji:</w:t>
            </w:r>
            <w:r w:rsidRPr="003615AC">
              <w:rPr>
                <w:rFonts w:ascii="Arial" w:hAnsi="Arial" w:cs="Arial"/>
              </w:rPr>
              <w:t xml:space="preserve"> zgodnie ze SWZ</w:t>
            </w:r>
          </w:p>
          <w:p w:rsidR="00663611" w:rsidRPr="003615AC" w:rsidRDefault="00663611" w:rsidP="003615A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Cs/>
              </w:rPr>
              <w:t xml:space="preserve">Warunki płatności: </w:t>
            </w:r>
            <w:r w:rsidRPr="003615AC">
              <w:rPr>
                <w:rFonts w:ascii="Arial" w:hAnsi="Arial" w:cs="Arial"/>
              </w:rPr>
              <w:t>zgodnie ze SWZ</w:t>
            </w:r>
          </w:p>
        </w:tc>
      </w:tr>
      <w:tr w:rsidR="00663611" w:rsidRPr="003615AC" w:rsidTr="00826DBC">
        <w:tc>
          <w:tcPr>
            <w:tcW w:w="1134" w:type="dxa"/>
          </w:tcPr>
          <w:p w:rsidR="00663611" w:rsidRPr="003615AC" w:rsidRDefault="00663611" w:rsidP="003615AC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>4</w:t>
            </w:r>
          </w:p>
        </w:tc>
        <w:tc>
          <w:tcPr>
            <w:tcW w:w="8044" w:type="dxa"/>
          </w:tcPr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 xml:space="preserve">Temat: </w:t>
            </w:r>
            <w:r w:rsidRPr="003615AC">
              <w:rPr>
                <w:rFonts w:ascii="Arial" w:hAnsi="Arial" w:cs="Arial"/>
              </w:rPr>
              <w:t>Jednostka centralna dla Katedry Inteligentnych Systemów Informatycznych</w:t>
            </w:r>
          </w:p>
          <w:p w:rsidR="00663611" w:rsidRPr="003615AC" w:rsidRDefault="00663611" w:rsidP="003615AC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/>
              </w:rPr>
              <w:t xml:space="preserve">Oferowany produkt/y </w:t>
            </w:r>
            <w:r w:rsidRPr="003615AC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3615AC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 xml:space="preserve">cena (C) za wykonanie zdania nr </w:t>
            </w:r>
            <w:r w:rsidRPr="003615AC">
              <w:rPr>
                <w:rFonts w:ascii="Arial" w:hAnsi="Arial" w:cs="Arial"/>
              </w:rPr>
              <w:t>4</w:t>
            </w:r>
            <w:r w:rsidRPr="003615AC">
              <w:rPr>
                <w:rFonts w:ascii="Arial" w:hAnsi="Arial" w:cs="Arial"/>
              </w:rPr>
              <w:t xml:space="preserve"> wynosi kwotę netto ....................... zł 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lastRenderedPageBreak/>
              <w:t xml:space="preserve"> natomiast wraz z należnym podatkiem VAT w wysokości ......%,</w:t>
            </w:r>
          </w:p>
          <w:p w:rsidR="00663611" w:rsidRPr="003615AC" w:rsidRDefault="00663611" w:rsidP="003615A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615AC">
              <w:rPr>
                <w:rFonts w:ascii="Arial" w:hAnsi="Arial" w:cs="Arial"/>
                <w:b/>
              </w:rPr>
              <w:t>wynosi kwotę brutto....................... zł</w:t>
            </w: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  <w:bCs/>
              </w:rPr>
            </w:pPr>
            <w:r w:rsidRPr="003615AC">
              <w:rPr>
                <w:rFonts w:ascii="Arial" w:hAnsi="Arial" w:cs="Arial"/>
                <w:bCs/>
              </w:rPr>
              <w:t>Gwarancja: …………………..</w:t>
            </w:r>
          </w:p>
          <w:p w:rsidR="00663611" w:rsidRPr="003615AC" w:rsidRDefault="00663611" w:rsidP="003615AC">
            <w:pPr>
              <w:pStyle w:val="Tekstpodstawowy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Cs/>
              </w:rPr>
              <w:t>Termin realizacji:</w:t>
            </w:r>
            <w:r w:rsidRPr="003615AC">
              <w:rPr>
                <w:rFonts w:ascii="Arial" w:hAnsi="Arial" w:cs="Arial"/>
              </w:rPr>
              <w:t xml:space="preserve"> zgodnie ze SWZ</w:t>
            </w:r>
          </w:p>
          <w:p w:rsidR="00663611" w:rsidRPr="003615AC" w:rsidRDefault="00663611" w:rsidP="003615A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  <w:bCs/>
              </w:rPr>
              <w:t xml:space="preserve">Warunki płatności: </w:t>
            </w:r>
            <w:r w:rsidRPr="003615AC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3615AC" w:rsidRDefault="00E54E5A" w:rsidP="003615AC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lastRenderedPageBreak/>
        <w:tab/>
      </w:r>
    </w:p>
    <w:p w:rsidR="005B0F6B" w:rsidRPr="003615AC" w:rsidRDefault="005B0F6B" w:rsidP="003615A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3615AC" w:rsidRDefault="005B0F6B" w:rsidP="003615A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615AC" w:rsidRDefault="005B0F6B" w:rsidP="003615A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3615AC" w:rsidRDefault="005B0F6B" w:rsidP="003615A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615AC" w:rsidRDefault="005B0F6B" w:rsidP="003615AC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3615AC" w:rsidRDefault="005B0F6B" w:rsidP="003615AC">
      <w:p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3615AC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3615AC" w:rsidRDefault="005B0F6B" w:rsidP="003615A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3615AC" w:rsidRDefault="005B0F6B" w:rsidP="003615A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3615AC" w:rsidRDefault="005B0F6B" w:rsidP="003615A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615AC">
              <w:rPr>
                <w:rFonts w:ascii="Arial" w:hAnsi="Arial" w:cs="Arial"/>
              </w:rPr>
              <w:t>Nazwa Firm</w:t>
            </w:r>
          </w:p>
        </w:tc>
      </w:tr>
      <w:tr w:rsidR="005B0F6B" w:rsidRPr="003615AC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615AC" w:rsidRDefault="005B0F6B" w:rsidP="003615AC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615AC" w:rsidRDefault="005B0F6B" w:rsidP="003615AC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615AC" w:rsidRDefault="005B0F6B" w:rsidP="003615AC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3615AC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615AC" w:rsidRDefault="005B0F6B" w:rsidP="003615AC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615AC" w:rsidRDefault="005B0F6B" w:rsidP="003615AC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615AC" w:rsidRDefault="005B0F6B" w:rsidP="003615AC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3615AC" w:rsidRDefault="005B0F6B" w:rsidP="003615AC">
      <w:pPr>
        <w:spacing w:line="360" w:lineRule="auto"/>
        <w:jc w:val="both"/>
        <w:rPr>
          <w:rFonts w:ascii="Arial" w:hAnsi="Arial" w:cs="Arial"/>
          <w:i/>
        </w:rPr>
      </w:pPr>
      <w:r w:rsidRPr="003615AC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3615AC" w:rsidRDefault="005B0F6B" w:rsidP="003615AC">
      <w:pPr>
        <w:spacing w:line="360" w:lineRule="auto"/>
        <w:jc w:val="both"/>
        <w:rPr>
          <w:rFonts w:ascii="Arial" w:hAnsi="Arial" w:cs="Arial"/>
        </w:rPr>
      </w:pPr>
    </w:p>
    <w:p w:rsidR="005B0F6B" w:rsidRPr="003615AC" w:rsidRDefault="005B0F6B" w:rsidP="003615A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oświadczamy, że wypełniliśmy obowiązki informacyjne przewidziane w art. 13 lub art. 14 RODO</w:t>
      </w:r>
      <w:r w:rsidRPr="003615AC">
        <w:rPr>
          <w:rStyle w:val="Odwoanieprzypisudolnego"/>
          <w:rFonts w:ascii="Arial" w:hAnsi="Arial" w:cs="Arial"/>
        </w:rPr>
        <w:footnoteReference w:id="1"/>
      </w:r>
      <w:r w:rsidRPr="003615AC">
        <w:rPr>
          <w:rFonts w:ascii="Arial" w:hAnsi="Arial" w:cs="Arial"/>
        </w:rPr>
        <w:t xml:space="preserve"> wobec osób fizycznych, od których dane osobowe bezpośrednio lub </w:t>
      </w:r>
      <w:r w:rsidRPr="003615AC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3615AC">
        <w:rPr>
          <w:rStyle w:val="Odwoanieprzypisudolnego"/>
          <w:rFonts w:ascii="Arial" w:hAnsi="Arial" w:cs="Arial"/>
        </w:rPr>
        <w:footnoteReference w:id="2"/>
      </w:r>
    </w:p>
    <w:p w:rsidR="00EC7B90" w:rsidRPr="003615AC" w:rsidRDefault="00EC7B90" w:rsidP="003615AC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3615AC" w:rsidRDefault="005B0F6B" w:rsidP="003615A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  <w:b/>
          <w:bCs/>
        </w:rPr>
        <w:t>Oświadczam(y), że jesteśmy</w:t>
      </w:r>
      <w:r w:rsidRPr="003615AC">
        <w:rPr>
          <w:rFonts w:ascii="Arial" w:hAnsi="Arial" w:cs="Arial"/>
          <w:vertAlign w:val="superscript"/>
        </w:rPr>
        <w:footnoteReference w:id="3"/>
      </w:r>
    </w:p>
    <w:p w:rsidR="005B0F6B" w:rsidRPr="003615AC" w:rsidRDefault="005B0F6B" w:rsidP="003615A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615AC">
        <w:rPr>
          <w:rFonts w:ascii="Arial" w:hAnsi="Arial" w:cs="Arial"/>
        </w:rPr>
        <w:sym w:font="Symbol" w:char="F0F0"/>
      </w:r>
      <w:r w:rsidRPr="003615AC">
        <w:rPr>
          <w:rFonts w:ascii="Arial" w:hAnsi="Arial" w:cs="Arial"/>
          <w:bCs/>
        </w:rPr>
        <w:t xml:space="preserve"> mikroprzedsiębiorstwem</w:t>
      </w:r>
    </w:p>
    <w:p w:rsidR="005B0F6B" w:rsidRPr="003615AC" w:rsidRDefault="005B0F6B" w:rsidP="003615A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615AC">
        <w:rPr>
          <w:rFonts w:ascii="Arial" w:hAnsi="Arial" w:cs="Arial"/>
        </w:rPr>
        <w:sym w:font="Symbol" w:char="F0FF"/>
      </w:r>
      <w:r w:rsidRPr="003615AC">
        <w:rPr>
          <w:rFonts w:ascii="Arial" w:hAnsi="Arial" w:cs="Arial"/>
          <w:bCs/>
        </w:rPr>
        <w:t xml:space="preserve"> małym przedsiębiorstwem</w:t>
      </w:r>
    </w:p>
    <w:p w:rsidR="005B0F6B" w:rsidRPr="003615AC" w:rsidRDefault="005B0F6B" w:rsidP="003615A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615AC">
        <w:rPr>
          <w:rFonts w:ascii="Arial" w:hAnsi="Arial" w:cs="Arial"/>
        </w:rPr>
        <w:sym w:font="Symbol" w:char="F0F0"/>
      </w:r>
      <w:r w:rsidRPr="003615AC">
        <w:rPr>
          <w:rFonts w:ascii="Arial" w:hAnsi="Arial" w:cs="Arial"/>
          <w:bCs/>
        </w:rPr>
        <w:t xml:space="preserve"> średnim przedsiębiorstwem</w:t>
      </w:r>
    </w:p>
    <w:p w:rsidR="005B0F6B" w:rsidRPr="003615AC" w:rsidRDefault="005B0F6B" w:rsidP="003615A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615AC">
        <w:rPr>
          <w:rFonts w:ascii="Arial" w:hAnsi="Arial" w:cs="Arial"/>
        </w:rPr>
        <w:sym w:font="Symbol" w:char="F0FF"/>
      </w:r>
      <w:r w:rsidRPr="003615AC">
        <w:rPr>
          <w:rFonts w:ascii="Arial" w:hAnsi="Arial" w:cs="Arial"/>
          <w:bCs/>
        </w:rPr>
        <w:t xml:space="preserve"> jednoosobową działalnością gospodarczą</w:t>
      </w:r>
    </w:p>
    <w:p w:rsidR="005B0F6B" w:rsidRPr="003615AC" w:rsidRDefault="005B0F6B" w:rsidP="003615A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615AC">
        <w:rPr>
          <w:rFonts w:ascii="Arial" w:hAnsi="Arial" w:cs="Arial"/>
        </w:rPr>
        <w:sym w:font="Symbol" w:char="F0F0"/>
      </w:r>
      <w:r w:rsidRPr="003615AC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3615AC" w:rsidRDefault="005B0F6B" w:rsidP="003615A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3615AC">
        <w:rPr>
          <w:rFonts w:ascii="Arial" w:hAnsi="Arial" w:cs="Arial"/>
        </w:rPr>
        <w:sym w:font="Symbol" w:char="F0FF"/>
      </w:r>
      <w:r w:rsidRPr="003615AC">
        <w:rPr>
          <w:rFonts w:ascii="Arial" w:hAnsi="Arial" w:cs="Arial"/>
          <w:bCs/>
        </w:rPr>
        <w:t xml:space="preserve"> inny rodzaj </w:t>
      </w:r>
    </w:p>
    <w:p w:rsidR="005B0F6B" w:rsidRPr="003615AC" w:rsidRDefault="005B0F6B" w:rsidP="003615AC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3615AC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3615AC" w:rsidRDefault="005B0F6B" w:rsidP="003615AC">
      <w:pPr>
        <w:spacing w:line="360" w:lineRule="auto"/>
        <w:rPr>
          <w:rFonts w:ascii="Arial" w:hAnsi="Arial" w:cs="Arial"/>
          <w:bCs/>
        </w:rPr>
      </w:pPr>
    </w:p>
    <w:p w:rsidR="005B0F6B" w:rsidRPr="003615AC" w:rsidRDefault="005B0F6B" w:rsidP="003615AC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3615AC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615AC" w:rsidRDefault="005B0F6B" w:rsidP="003615AC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3615AC" w:rsidRDefault="005B0F6B" w:rsidP="003615A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3615AC" w:rsidRDefault="005B0F6B" w:rsidP="003615AC">
      <w:p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pozostałe dokumenty, o których mowa w Specyfikacji Warunków Zamówienia,</w:t>
      </w:r>
    </w:p>
    <w:p w:rsidR="005B0F6B" w:rsidRPr="003615AC" w:rsidRDefault="005B0F6B" w:rsidP="003615AC">
      <w:pPr>
        <w:spacing w:line="360" w:lineRule="auto"/>
        <w:jc w:val="both"/>
        <w:rPr>
          <w:rFonts w:ascii="Arial" w:hAnsi="Arial" w:cs="Arial"/>
        </w:rPr>
      </w:pPr>
      <w:r w:rsidRPr="003615AC">
        <w:rPr>
          <w:rFonts w:ascii="Arial" w:hAnsi="Arial" w:cs="Arial"/>
        </w:rPr>
        <w:t>inne ................................................................. .</w:t>
      </w:r>
    </w:p>
    <w:p w:rsidR="005B0F6B" w:rsidRPr="003615AC" w:rsidRDefault="005B0F6B" w:rsidP="003615AC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3615AC" w:rsidRDefault="005B0F6B" w:rsidP="003615AC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3615AC">
        <w:rPr>
          <w:rFonts w:ascii="Arial" w:hAnsi="Arial" w:cs="Arial"/>
          <w:u w:val="dotted"/>
        </w:rPr>
        <w:tab/>
      </w:r>
      <w:r w:rsidRPr="003615AC">
        <w:rPr>
          <w:rFonts w:ascii="Arial" w:hAnsi="Arial" w:cs="Arial"/>
        </w:rPr>
        <w:t xml:space="preserve"> dnia </w:t>
      </w:r>
      <w:r w:rsidRPr="003615AC">
        <w:rPr>
          <w:rFonts w:ascii="Arial" w:hAnsi="Arial" w:cs="Arial"/>
          <w:u w:val="dotted"/>
        </w:rPr>
        <w:tab/>
      </w:r>
      <w:r w:rsidRPr="003615AC">
        <w:rPr>
          <w:rFonts w:ascii="Arial" w:hAnsi="Arial" w:cs="Arial"/>
        </w:rPr>
        <w:tab/>
      </w:r>
      <w:r w:rsidRPr="003615AC">
        <w:rPr>
          <w:rFonts w:ascii="Arial" w:hAnsi="Arial" w:cs="Arial"/>
          <w:u w:val="dotted"/>
        </w:rPr>
        <w:tab/>
      </w:r>
    </w:p>
    <w:p w:rsidR="005B0F6B" w:rsidRPr="003615AC" w:rsidRDefault="005B0F6B" w:rsidP="003615AC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3615AC">
        <w:rPr>
          <w:rFonts w:ascii="Arial" w:hAnsi="Arial" w:cs="Arial"/>
          <w:vertAlign w:val="superscript"/>
        </w:rPr>
        <w:t>podpis (imię i nazwisko)</w:t>
      </w:r>
    </w:p>
    <w:p w:rsidR="005B0F6B" w:rsidRPr="003615AC" w:rsidRDefault="005B0F6B" w:rsidP="003615AC">
      <w:pPr>
        <w:spacing w:line="360" w:lineRule="auto"/>
        <w:ind w:left="3686"/>
        <w:jc w:val="center"/>
        <w:rPr>
          <w:rFonts w:ascii="Arial" w:hAnsi="Arial" w:cs="Arial"/>
        </w:rPr>
      </w:pPr>
      <w:bookmarkStart w:id="0" w:name="_GoBack"/>
      <w:bookmarkEnd w:id="0"/>
      <w:r w:rsidRPr="003615AC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3615AC" w:rsidRDefault="00E54E5A" w:rsidP="003615AC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3615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BE5" w:rsidRDefault="00BB0BE5">
      <w:r>
        <w:separator/>
      </w:r>
    </w:p>
  </w:endnote>
  <w:endnote w:type="continuationSeparator" w:id="0">
    <w:p w:rsidR="00BB0BE5" w:rsidRDefault="00BB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611" w:rsidRDefault="006636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615AC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611" w:rsidRDefault="006636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BE5" w:rsidRDefault="00BB0BE5">
      <w:r>
        <w:separator/>
      </w:r>
    </w:p>
  </w:footnote>
  <w:footnote w:type="continuationSeparator" w:id="0">
    <w:p w:rsidR="00BB0BE5" w:rsidRDefault="00BB0BE5">
      <w:r>
        <w:continuationSeparator/>
      </w:r>
    </w:p>
  </w:footnote>
  <w:footnote w:id="1">
    <w:p w:rsidR="005B0F6B" w:rsidRPr="003615AC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3615AC">
        <w:rPr>
          <w:rStyle w:val="Odwoanieprzypisudolnego"/>
          <w:rFonts w:ascii="Arial" w:hAnsi="Arial" w:cs="Arial"/>
          <w:sz w:val="24"/>
          <w:szCs w:val="24"/>
        </w:rPr>
        <w:footnoteRef/>
      </w:r>
      <w:r w:rsidRPr="003615AC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3615AC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3615AC">
        <w:rPr>
          <w:rStyle w:val="Odwoanieprzypisudolnego"/>
          <w:rFonts w:ascii="Arial" w:hAnsi="Arial" w:cs="Arial"/>
          <w:sz w:val="24"/>
          <w:szCs w:val="24"/>
        </w:rPr>
        <w:footnoteRef/>
      </w:r>
      <w:r w:rsidRPr="003615AC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3615AC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3615AC">
        <w:rPr>
          <w:rStyle w:val="Odwoanieprzypisudolnego"/>
          <w:rFonts w:ascii="Arial" w:hAnsi="Arial" w:cs="Arial"/>
          <w:sz w:val="24"/>
          <w:szCs w:val="24"/>
        </w:rPr>
        <w:footnoteRef/>
      </w:r>
      <w:r w:rsidRPr="003615AC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3615AC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611" w:rsidRDefault="006636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611" w:rsidRDefault="006636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611" w:rsidRDefault="006636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BE5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615AC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63611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16914"/>
    <w:rsid w:val="00A62C2A"/>
    <w:rsid w:val="00AB288E"/>
    <w:rsid w:val="00AF2CA7"/>
    <w:rsid w:val="00B21345"/>
    <w:rsid w:val="00B80988"/>
    <w:rsid w:val="00B87BB6"/>
    <w:rsid w:val="00BB0BE5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492AE7-ED4C-4A95-8664-BCD78EA6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8D9F11D-797D-449E-BAFB-4BE166199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526</Words>
  <Characters>3919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2021-10-12T07:53:00Z</dcterms:created>
  <dcterms:modified xsi:type="dcterms:W3CDTF">2021-10-12T07:53:00Z</dcterms:modified>
</cp:coreProperties>
</file>