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1C" w:rsidRPr="00A7226F" w:rsidRDefault="00DB131C" w:rsidP="00DB131C">
      <w:pPr>
        <w:rPr>
          <w:b/>
          <w:bCs/>
          <w:sz w:val="24"/>
          <w:szCs w:val="24"/>
        </w:rPr>
      </w:pPr>
      <w:bookmarkStart w:id="0" w:name="_Hlk52197885"/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B131C" w:rsidRPr="00A7226F" w:rsidRDefault="00DB131C" w:rsidP="00DB131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B131C" w:rsidRPr="00A7226F" w:rsidRDefault="00DB131C" w:rsidP="00DB131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B131C" w:rsidRDefault="00DB131C" w:rsidP="00DB131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10</w:t>
      </w:r>
      <w:r w:rsidRPr="00E412D5">
        <w:rPr>
          <w:sz w:val="24"/>
        </w:rPr>
        <w:t>-</w:t>
      </w:r>
      <w:r>
        <w:rPr>
          <w:sz w:val="24"/>
        </w:rPr>
        <w:t>11</w:t>
      </w:r>
    </w:p>
    <w:p w:rsidR="00DB131C" w:rsidRDefault="00DB131C" w:rsidP="00DB131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DB131C" w:rsidRDefault="00DB131C" w:rsidP="00DB131C">
      <w:pPr>
        <w:jc w:val="right"/>
        <w:rPr>
          <w:sz w:val="22"/>
          <w:szCs w:val="22"/>
        </w:rPr>
      </w:pPr>
    </w:p>
    <w:p w:rsidR="00DB131C" w:rsidRPr="00BB18D2" w:rsidRDefault="00DB131C" w:rsidP="00DB13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DB131C" w:rsidRDefault="00DB131C" w:rsidP="00DB13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B131C" w:rsidRPr="00A80738" w:rsidRDefault="00DB131C" w:rsidP="00DB13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DB131C" w:rsidRPr="00BB18D2" w:rsidRDefault="00DB131C" w:rsidP="00DB131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DB131C" w:rsidRDefault="00DB131C" w:rsidP="00DB131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B131C" w:rsidRDefault="00DB131C" w:rsidP="00DB131C">
      <w:pPr>
        <w:jc w:val="both"/>
        <w:rPr>
          <w:bCs/>
          <w:i/>
          <w:sz w:val="24"/>
          <w:szCs w:val="24"/>
        </w:rPr>
      </w:pPr>
    </w:p>
    <w:p w:rsidR="00DB131C" w:rsidRDefault="00DB131C" w:rsidP="00DB131C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695DCF" w:rsidRDefault="00DB131C" w:rsidP="00695D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23DAB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>przetargu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</w:t>
      </w:r>
      <w:r w:rsidR="00695DCF">
        <w:rPr>
          <w:sz w:val="24"/>
          <w:szCs w:val="24"/>
        </w:rPr>
        <w:t>132</w:t>
      </w:r>
      <w:r>
        <w:rPr>
          <w:sz w:val="24"/>
          <w:szCs w:val="24"/>
        </w:rPr>
        <w:t xml:space="preserve">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DB131C" w:rsidRPr="00695DCF" w:rsidRDefault="00695DCF" w:rsidP="00695DCF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B131C" w:rsidRPr="00695DCF">
        <w:rPr>
          <w:b/>
          <w:sz w:val="24"/>
          <w:szCs w:val="24"/>
        </w:rPr>
        <w:t>Dostawa produktów leczniczych w ramach Programu lekowego</w:t>
      </w:r>
    </w:p>
    <w:p w:rsidR="00DB131C" w:rsidRPr="00695DCF" w:rsidRDefault="00DB131C" w:rsidP="00DB131C">
      <w:pPr>
        <w:jc w:val="both"/>
        <w:rPr>
          <w:sz w:val="24"/>
          <w:szCs w:val="24"/>
        </w:rPr>
      </w:pPr>
    </w:p>
    <w:p w:rsidR="00DB131C" w:rsidRPr="00D175C4" w:rsidRDefault="00DB131C" w:rsidP="00DB131C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</w:t>
      </w:r>
      <w:r w:rsidRPr="00D175C4">
        <w:rPr>
          <w:sz w:val="24"/>
          <w:szCs w:val="24"/>
        </w:rPr>
        <w:t xml:space="preserve">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DB131C" w:rsidRPr="00D175C4" w:rsidRDefault="00DB131C" w:rsidP="00DB131C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823DAB">
        <w:rPr>
          <w:b/>
          <w:sz w:val="24"/>
          <w:szCs w:val="24"/>
        </w:rPr>
        <w:t xml:space="preserve">w dniu </w:t>
      </w:r>
      <w:r w:rsidR="00695DCF">
        <w:rPr>
          <w:b/>
          <w:sz w:val="24"/>
          <w:szCs w:val="24"/>
        </w:rPr>
        <w:t>11</w:t>
      </w:r>
      <w:r w:rsidRPr="00823DAB">
        <w:rPr>
          <w:b/>
          <w:sz w:val="24"/>
          <w:szCs w:val="24"/>
        </w:rPr>
        <w:t>/</w:t>
      </w:r>
      <w:r w:rsidR="00695DCF">
        <w:rPr>
          <w:b/>
          <w:sz w:val="24"/>
          <w:szCs w:val="24"/>
        </w:rPr>
        <w:t>1</w:t>
      </w:r>
      <w:r w:rsidRPr="00823DAB">
        <w:rPr>
          <w:b/>
          <w:sz w:val="24"/>
          <w:szCs w:val="24"/>
        </w:rPr>
        <w:t>0/2021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536"/>
        <w:gridCol w:w="2409"/>
      </w:tblGrid>
      <w:tr w:rsidR="006B27ED" w:rsidRPr="00075CD0" w:rsidTr="00B429C7">
        <w:tc>
          <w:tcPr>
            <w:tcW w:w="993" w:type="dxa"/>
            <w:shd w:val="clear" w:color="auto" w:fill="auto"/>
            <w:vAlign w:val="center"/>
          </w:tcPr>
          <w:p w:rsidR="006B27ED" w:rsidRPr="00695DC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95DC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Nr</w:t>
            </w:r>
            <w:r w:rsidR="00C82837" w:rsidRPr="00695DCF">
              <w:rPr>
                <w:sz w:val="22"/>
                <w:szCs w:val="22"/>
              </w:rPr>
              <w:t xml:space="preserve"> </w:t>
            </w:r>
            <w:r w:rsidRPr="00695DCF">
              <w:rPr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695DC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Nazwa i adres</w:t>
            </w:r>
            <w:r w:rsidR="00695DCF">
              <w:rPr>
                <w:sz w:val="22"/>
                <w:szCs w:val="22"/>
              </w:rPr>
              <w:t xml:space="preserve"> W</w:t>
            </w:r>
            <w:r w:rsidRPr="00695DCF">
              <w:rPr>
                <w:sz w:val="22"/>
                <w:szCs w:val="22"/>
              </w:rPr>
              <w:t>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27ED" w:rsidRPr="00695DC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Cena oferty</w:t>
            </w:r>
            <w:r w:rsidR="00695DCF" w:rsidRPr="00695DCF">
              <w:rPr>
                <w:sz w:val="22"/>
                <w:szCs w:val="22"/>
              </w:rPr>
              <w:t xml:space="preserve"> brutto</w:t>
            </w:r>
          </w:p>
        </w:tc>
      </w:tr>
      <w:tr w:rsidR="00B8163D" w:rsidRPr="00075CD0" w:rsidTr="00B429C7">
        <w:tc>
          <w:tcPr>
            <w:tcW w:w="993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B8163D" w:rsidRPr="00695DCF" w:rsidRDefault="00B8163D" w:rsidP="005D1A23">
            <w:pPr>
              <w:spacing w:before="40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FARMACOL LOGISTYKA Sp. z o.o.</w:t>
            </w:r>
          </w:p>
          <w:p w:rsidR="00B8163D" w:rsidRPr="00695DCF" w:rsidRDefault="00B8163D" w:rsidP="005D1A23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 xml:space="preserve">Szopienicka 77 </w:t>
            </w:r>
          </w:p>
          <w:p w:rsidR="00B8163D" w:rsidRPr="00695DCF" w:rsidRDefault="00B8163D" w:rsidP="005D1A23">
            <w:pPr>
              <w:spacing w:after="120"/>
              <w:jc w:val="both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80 319.06 zł</w:t>
            </w:r>
          </w:p>
        </w:tc>
      </w:tr>
      <w:tr w:rsidR="00B8163D" w:rsidRPr="00075CD0" w:rsidTr="00B429C7">
        <w:tc>
          <w:tcPr>
            <w:tcW w:w="993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B429C7" w:rsidRPr="00B429C7" w:rsidRDefault="00B429C7" w:rsidP="005D1A23">
            <w:pPr>
              <w:spacing w:before="40"/>
              <w:rPr>
                <w:b/>
                <w:sz w:val="22"/>
                <w:szCs w:val="22"/>
              </w:rPr>
            </w:pPr>
            <w:r w:rsidRPr="00B429C7">
              <w:rPr>
                <w:b/>
                <w:sz w:val="22"/>
                <w:szCs w:val="22"/>
              </w:rPr>
              <w:t>Konsorcjum firm:</w:t>
            </w:r>
          </w:p>
          <w:p w:rsidR="00B8163D" w:rsidRPr="00695DCF" w:rsidRDefault="00B8163D" w:rsidP="005D1A23">
            <w:pPr>
              <w:spacing w:before="40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BAYER Sp. z o.o.</w:t>
            </w:r>
          </w:p>
          <w:p w:rsidR="00B8163D" w:rsidRDefault="00B8163D" w:rsidP="00B429C7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Aleje Jerozolimskie 158</w:t>
            </w:r>
            <w:r w:rsidR="00B429C7">
              <w:rPr>
                <w:sz w:val="22"/>
                <w:szCs w:val="22"/>
              </w:rPr>
              <w:t xml:space="preserve">, </w:t>
            </w:r>
            <w:r w:rsidRPr="00695DCF">
              <w:rPr>
                <w:sz w:val="22"/>
                <w:szCs w:val="22"/>
              </w:rPr>
              <w:t>02-326 Warszawa</w:t>
            </w:r>
          </w:p>
          <w:p w:rsidR="00B429C7" w:rsidRPr="00695DCF" w:rsidRDefault="00B429C7" w:rsidP="00B429C7">
            <w:pPr>
              <w:spacing w:before="40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RTICA</w:t>
            </w:r>
            <w:r w:rsidRPr="00695DCF">
              <w:rPr>
                <w:sz w:val="22"/>
                <w:szCs w:val="22"/>
              </w:rPr>
              <w:t xml:space="preserve"> Sp. z o.o.</w:t>
            </w:r>
          </w:p>
          <w:p w:rsidR="00B429C7" w:rsidRPr="00695DCF" w:rsidRDefault="00B429C7" w:rsidP="009874D2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 xml:space="preserve">Krzemieniecka 120 </w:t>
            </w:r>
            <w:r w:rsidR="009874D2">
              <w:rPr>
                <w:sz w:val="22"/>
                <w:szCs w:val="22"/>
              </w:rPr>
              <w:t xml:space="preserve">, </w:t>
            </w:r>
            <w:r w:rsidRPr="00695DCF">
              <w:rPr>
                <w:sz w:val="22"/>
                <w:szCs w:val="22"/>
              </w:rPr>
              <w:t>54-6</w:t>
            </w:r>
            <w:r w:rsidR="00517ABF">
              <w:rPr>
                <w:sz w:val="22"/>
                <w:szCs w:val="22"/>
              </w:rPr>
              <w:t>13</w:t>
            </w:r>
            <w:r w:rsidRPr="00695DCF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1 421 997.12 zł</w:t>
            </w:r>
          </w:p>
        </w:tc>
      </w:tr>
      <w:tr w:rsidR="00B8163D" w:rsidRPr="00075CD0" w:rsidTr="00B429C7">
        <w:tc>
          <w:tcPr>
            <w:tcW w:w="993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B8163D" w:rsidRPr="00695DCF" w:rsidRDefault="00B8163D" w:rsidP="005D1A23">
            <w:pPr>
              <w:spacing w:before="40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U</w:t>
            </w:r>
            <w:r w:rsidR="00517ABF">
              <w:rPr>
                <w:sz w:val="22"/>
                <w:szCs w:val="22"/>
              </w:rPr>
              <w:t>RTICA</w:t>
            </w:r>
            <w:r w:rsidRPr="00695DCF">
              <w:rPr>
                <w:sz w:val="22"/>
                <w:szCs w:val="22"/>
              </w:rPr>
              <w:t xml:space="preserve"> Sp. z o.o.</w:t>
            </w:r>
          </w:p>
          <w:p w:rsidR="00B8163D" w:rsidRPr="00695DCF" w:rsidRDefault="00B8163D" w:rsidP="005D1A23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 xml:space="preserve">Krzemieniecka 120 </w:t>
            </w:r>
          </w:p>
          <w:p w:rsidR="00B8163D" w:rsidRPr="00695DCF" w:rsidRDefault="00B8163D" w:rsidP="00517ABF">
            <w:pPr>
              <w:spacing w:after="120"/>
              <w:jc w:val="both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54-6</w:t>
            </w:r>
            <w:r w:rsidR="00517ABF">
              <w:rPr>
                <w:sz w:val="22"/>
                <w:szCs w:val="22"/>
              </w:rPr>
              <w:t>13</w:t>
            </w:r>
            <w:r w:rsidRPr="00695DCF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8163D" w:rsidRPr="00695DCF" w:rsidRDefault="00B8163D" w:rsidP="005D1A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37 324.80 zł</w:t>
            </w:r>
          </w:p>
        </w:tc>
      </w:tr>
    </w:tbl>
    <w:p w:rsidR="00695DCF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695DCF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695DCF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695DCF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Pr="00B429C7" w:rsidRDefault="00A80738" w:rsidP="00695DC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429C7">
        <w:rPr>
          <w:i/>
          <w:szCs w:val="24"/>
        </w:rPr>
        <w:t>Zamawiający</w:t>
      </w:r>
    </w:p>
    <w:p w:rsidR="00695DCF" w:rsidRPr="00B429C7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695DCF" w:rsidRPr="00B429C7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429C7">
        <w:rPr>
          <w:i/>
          <w:szCs w:val="24"/>
        </w:rPr>
        <w:t>p.o. Dyrektor</w:t>
      </w:r>
    </w:p>
    <w:p w:rsidR="00695DCF" w:rsidRPr="00B429C7" w:rsidRDefault="00695DCF" w:rsidP="00695DC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429C7">
        <w:rPr>
          <w:i/>
          <w:szCs w:val="24"/>
        </w:rPr>
        <w:t xml:space="preserve">Bohdan Kozak </w:t>
      </w:r>
    </w:p>
    <w:bookmarkEnd w:id="0"/>
    <w:p w:rsidR="00C236D3" w:rsidRPr="00B429C7" w:rsidRDefault="00C236D3" w:rsidP="00173B20">
      <w:pPr>
        <w:jc w:val="right"/>
        <w:rPr>
          <w:sz w:val="24"/>
          <w:szCs w:val="24"/>
        </w:rPr>
      </w:pPr>
    </w:p>
    <w:sectPr w:rsidR="00C236D3" w:rsidRPr="00B429C7" w:rsidSect="00DB13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FB9" w:rsidRDefault="00A24FB9">
      <w:r>
        <w:separator/>
      </w:r>
    </w:p>
  </w:endnote>
  <w:endnote w:type="continuationSeparator" w:id="0">
    <w:p w:rsidR="00A24FB9" w:rsidRDefault="00A2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217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217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217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21729">
      <w:rPr>
        <w:rStyle w:val="Numerstrony"/>
        <w:rFonts w:ascii="Arial" w:hAnsi="Arial"/>
        <w:sz w:val="18"/>
        <w:szCs w:val="18"/>
      </w:rPr>
      <w:fldChar w:fldCharType="separate"/>
    </w:r>
    <w:r w:rsidR="004B1CC5">
      <w:rPr>
        <w:rStyle w:val="Numerstrony"/>
        <w:rFonts w:ascii="Arial" w:hAnsi="Arial"/>
        <w:noProof/>
        <w:sz w:val="18"/>
        <w:szCs w:val="18"/>
      </w:rPr>
      <w:t>1</w:t>
    </w:r>
    <w:r w:rsidR="0082172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217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21729">
      <w:rPr>
        <w:rStyle w:val="Numerstrony"/>
        <w:rFonts w:ascii="Arial" w:hAnsi="Arial"/>
        <w:sz w:val="18"/>
        <w:szCs w:val="18"/>
      </w:rPr>
      <w:fldChar w:fldCharType="separate"/>
    </w:r>
    <w:r w:rsidR="004B1CC5">
      <w:rPr>
        <w:rStyle w:val="Numerstrony"/>
        <w:rFonts w:ascii="Arial" w:hAnsi="Arial"/>
        <w:noProof/>
        <w:sz w:val="18"/>
        <w:szCs w:val="18"/>
      </w:rPr>
      <w:t>1</w:t>
    </w:r>
    <w:r w:rsidR="0082172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2172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21729">
      <w:rPr>
        <w:rStyle w:val="Numerstrony"/>
      </w:rPr>
      <w:fldChar w:fldCharType="separate"/>
    </w:r>
    <w:r>
      <w:rPr>
        <w:rStyle w:val="Numerstrony"/>
        <w:noProof/>
      </w:rPr>
      <w:t>1</w:t>
    </w:r>
    <w:r w:rsidR="00821729">
      <w:rPr>
        <w:rStyle w:val="Numerstrony"/>
      </w:rPr>
      <w:fldChar w:fldCharType="end"/>
    </w:r>
    <w:r>
      <w:rPr>
        <w:rStyle w:val="Numerstrony"/>
      </w:rPr>
      <w:t>/</w:t>
    </w:r>
    <w:r w:rsidR="0082172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21729">
      <w:rPr>
        <w:rStyle w:val="Numerstrony"/>
      </w:rPr>
      <w:fldChar w:fldCharType="separate"/>
    </w:r>
    <w:r w:rsidR="004B1CC5">
      <w:rPr>
        <w:rStyle w:val="Numerstrony"/>
        <w:noProof/>
      </w:rPr>
      <w:t>1</w:t>
    </w:r>
    <w:r w:rsidR="0082172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FB9" w:rsidRDefault="00A24FB9">
      <w:r>
        <w:separator/>
      </w:r>
    </w:p>
  </w:footnote>
  <w:footnote w:type="continuationSeparator" w:id="0">
    <w:p w:rsidR="00A24FB9" w:rsidRDefault="00A2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63D" w:rsidRDefault="00B816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63D" w:rsidRDefault="00B816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63D" w:rsidRDefault="00B8163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63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1CC5"/>
    <w:rsid w:val="004C7E9B"/>
    <w:rsid w:val="00517ABF"/>
    <w:rsid w:val="005614F2"/>
    <w:rsid w:val="00577BC6"/>
    <w:rsid w:val="0069085C"/>
    <w:rsid w:val="00695DCF"/>
    <w:rsid w:val="006B27ED"/>
    <w:rsid w:val="00821729"/>
    <w:rsid w:val="00843263"/>
    <w:rsid w:val="00861E75"/>
    <w:rsid w:val="00950FC2"/>
    <w:rsid w:val="009874D2"/>
    <w:rsid w:val="009D19BD"/>
    <w:rsid w:val="009F189D"/>
    <w:rsid w:val="00A24FB9"/>
    <w:rsid w:val="00A80738"/>
    <w:rsid w:val="00AB2014"/>
    <w:rsid w:val="00B429C7"/>
    <w:rsid w:val="00B8163D"/>
    <w:rsid w:val="00C236D3"/>
    <w:rsid w:val="00C659E2"/>
    <w:rsid w:val="00C82837"/>
    <w:rsid w:val="00CB0802"/>
    <w:rsid w:val="00D665F5"/>
    <w:rsid w:val="00D7128F"/>
    <w:rsid w:val="00DB131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B131C"/>
  </w:style>
  <w:style w:type="character" w:customStyle="1" w:styleId="TekstpodstawowywcityZnak">
    <w:name w:val="Tekst podstawowy wcięty Znak"/>
    <w:basedOn w:val="Domylnaczcionkaakapitu"/>
    <w:link w:val="Tekstpodstawowywcity"/>
    <w:rsid w:val="00DB131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2021-10-11T09:27:00Z</cp:lastPrinted>
  <dcterms:created xsi:type="dcterms:W3CDTF">2021-10-11T09:27:00Z</dcterms:created>
  <dcterms:modified xsi:type="dcterms:W3CDTF">2021-10-11T09:27:00Z</dcterms:modified>
</cp:coreProperties>
</file>