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C580D" w14:textId="77777777" w:rsidR="006676AE" w:rsidRPr="00B36ABD" w:rsidRDefault="006676AE" w:rsidP="006E2F0D">
      <w:pPr>
        <w:pStyle w:val="Nagwek4"/>
      </w:pPr>
      <w:r w:rsidRPr="00B36ABD">
        <w:t xml:space="preserve">Załącznik nr </w:t>
      </w:r>
      <w:r w:rsidR="00741452" w:rsidRPr="00741452">
        <w:t>1</w:t>
      </w:r>
      <w:r w:rsidR="00B36ABD">
        <w:t xml:space="preserve"> do SWZ</w:t>
      </w:r>
    </w:p>
    <w:p w14:paraId="36CABC52" w14:textId="77777777" w:rsidR="005103B9" w:rsidRDefault="005103B9" w:rsidP="00D11768">
      <w:pPr>
        <w:spacing w:after="0" w:line="240" w:lineRule="auto"/>
        <w:rPr>
          <w:b/>
        </w:rPr>
      </w:pPr>
    </w:p>
    <w:p w14:paraId="1AA76836" w14:textId="3E303F44" w:rsidR="006676AE" w:rsidRPr="005103B9" w:rsidRDefault="005103B9" w:rsidP="00D11768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41452" w:rsidRPr="00741452">
        <w:rPr>
          <w:rFonts w:ascii="Times New Roman" w:hAnsi="Times New Roman"/>
          <w:b/>
        </w:rPr>
        <w:t>SZW/DZP/</w:t>
      </w:r>
      <w:r w:rsidR="00BE6839">
        <w:rPr>
          <w:rFonts w:ascii="Times New Roman" w:hAnsi="Times New Roman"/>
          <w:b/>
        </w:rPr>
        <w:t>6</w:t>
      </w:r>
      <w:r w:rsidR="00A73893">
        <w:rPr>
          <w:rFonts w:ascii="Times New Roman" w:hAnsi="Times New Roman"/>
          <w:b/>
        </w:rPr>
        <w:t>5</w:t>
      </w:r>
      <w:r w:rsidR="00741452" w:rsidRPr="00741452">
        <w:rPr>
          <w:rFonts w:ascii="Times New Roman" w:hAnsi="Times New Roman"/>
          <w:b/>
        </w:rPr>
        <w:t>/2021</w:t>
      </w:r>
    </w:p>
    <w:p w14:paraId="2355B1F7" w14:textId="77777777" w:rsidR="00C4103F" w:rsidRPr="00E24546" w:rsidRDefault="006676AE" w:rsidP="00D11768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9991C1C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SZPITAL WOJEWÓDZKI W POZNANIU</w:t>
      </w:r>
    </w:p>
    <w:p w14:paraId="71D82DAB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0D5CEE9D" w14:textId="77777777" w:rsid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Poznań</w:t>
      </w:r>
    </w:p>
    <w:p w14:paraId="413AA951" w14:textId="77777777" w:rsidR="00C4103F" w:rsidRP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27E6FAE" w14:textId="77777777" w:rsidR="00C4103F" w:rsidRPr="00E24546" w:rsidRDefault="007118F0" w:rsidP="00D11768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78F253A" w14:textId="77777777" w:rsidR="007118F0" w:rsidRPr="004541F9" w:rsidRDefault="007118F0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993F2B2" w14:textId="77777777" w:rsidR="00757EFB" w:rsidRPr="006676AE" w:rsidRDefault="00757EFB" w:rsidP="00D1176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BD2723B" w14:textId="77777777" w:rsidR="007118F0" w:rsidRPr="006676AE" w:rsidRDefault="007118F0" w:rsidP="00D11768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374F38F" w14:textId="77777777" w:rsidR="007118F0" w:rsidRPr="004541F9" w:rsidRDefault="007936D6" w:rsidP="00D11768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8B0A2A4" w14:textId="77777777" w:rsidR="00C4103F" w:rsidRPr="004541F9" w:rsidRDefault="007936D6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B5C6AC8" w14:textId="77777777" w:rsidR="00757EFB" w:rsidRPr="004541F9" w:rsidRDefault="00757EFB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3796881" w14:textId="77777777" w:rsidR="007936D6" w:rsidRPr="006676AE" w:rsidRDefault="007936D6" w:rsidP="00D1176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3AADB47" w14:textId="77777777" w:rsidR="00484F88" w:rsidRPr="006676AE" w:rsidRDefault="00484F88" w:rsidP="00D11768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41452" w:rsidRPr="00110593" w14:paraId="73D0A74A" w14:textId="77777777" w:rsidTr="00B51E64">
        <w:tc>
          <w:tcPr>
            <w:tcW w:w="9212" w:type="dxa"/>
            <w:shd w:val="clear" w:color="auto" w:fill="D9D9D9"/>
          </w:tcPr>
          <w:p w14:paraId="2CAB1866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AD3C038" w14:textId="77777777" w:rsidR="00741452" w:rsidRPr="00110593" w:rsidRDefault="00741452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74145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688202E7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EB63A99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FF2E1E4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6AEBC51" w14:textId="77777777" w:rsidR="006F0034" w:rsidRDefault="006F0034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87B41C6" w14:textId="77777777" w:rsidR="004C4854" w:rsidRPr="006676AE" w:rsidRDefault="004C4854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B97144F" w14:textId="77777777" w:rsidR="005434B3" w:rsidRDefault="001F027E" w:rsidP="00D11768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741452" w:rsidRPr="00741452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80012DF" w14:textId="77777777" w:rsidR="00BE6839" w:rsidRPr="00BE6839" w:rsidRDefault="00BE6839" w:rsidP="00BE6839">
      <w:pPr>
        <w:spacing w:after="0" w:line="240" w:lineRule="auto"/>
        <w:jc w:val="center"/>
        <w:rPr>
          <w:rFonts w:ascii="Times New Roman" w:hAnsi="Times New Roman"/>
          <w:b/>
          <w:bCs/>
        </w:rPr>
      </w:pPr>
      <w:bookmarkStart w:id="0" w:name="_Hlk81983393"/>
      <w:r w:rsidRPr="00BE6839">
        <w:rPr>
          <w:rFonts w:ascii="Times New Roman" w:hAnsi="Times New Roman"/>
          <w:b/>
          <w:bCs/>
        </w:rPr>
        <w:t>Sukcesywne malowanie wraz z materiałem pomieszczeń szpitalnych (max. 2500m</w:t>
      </w:r>
      <w:r w:rsidRPr="00BE6839">
        <w:rPr>
          <w:rFonts w:ascii="Times New Roman" w:hAnsi="Times New Roman"/>
          <w:b/>
          <w:bCs/>
          <w:vertAlign w:val="superscript"/>
        </w:rPr>
        <w:t>2</w:t>
      </w:r>
      <w:r w:rsidRPr="00BE6839">
        <w:rPr>
          <w:rFonts w:ascii="Times New Roman" w:hAnsi="Times New Roman"/>
          <w:b/>
          <w:bCs/>
        </w:rPr>
        <w:t>) Szpitala Wojewódzkiego w Poznaniu (Filia nr 1,4)</w:t>
      </w:r>
    </w:p>
    <w:bookmarkEnd w:id="0"/>
    <w:p w14:paraId="6B0F75A6" w14:textId="77777777" w:rsidR="00F90CD1" w:rsidRPr="00232DF0" w:rsidRDefault="00E65685" w:rsidP="00D11768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B215A50" w14:textId="77777777" w:rsidR="00C113BF" w:rsidRPr="00023477" w:rsidRDefault="00C113BF" w:rsidP="00D11768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59929663" w14:textId="77777777" w:rsidR="002426FF" w:rsidRPr="00232DF0" w:rsidRDefault="002426FF" w:rsidP="00D1176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7A0404F" w14:textId="77777777" w:rsidR="00710937" w:rsidRPr="00292198" w:rsidRDefault="00710937" w:rsidP="00D11768">
      <w:pPr>
        <w:spacing w:after="0" w:line="240" w:lineRule="auto"/>
        <w:rPr>
          <w:rFonts w:ascii="Times New Roman" w:hAnsi="Times New Roman"/>
        </w:rPr>
      </w:pPr>
    </w:p>
    <w:p w14:paraId="09D00991" w14:textId="77777777" w:rsidR="00023477" w:rsidRDefault="00023477" w:rsidP="00D1176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D0BC49D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78272B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277620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F8329B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4BA4785" w14:textId="77777777" w:rsidR="00023477" w:rsidRPr="004541F9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314B77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68FD056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19567051" w14:textId="5CCEDA0B" w:rsidR="00023477" w:rsidRPr="00023477" w:rsidRDefault="00C113BF" w:rsidP="00D117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241F9357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BA7FF98" w14:textId="47051F0B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84C502" w14:textId="4286B9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8D83BA" w14:textId="61034FA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713DF1C" w14:textId="3063116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39FB39F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64481F" w14:textId="13A0674F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42FAD19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41057C5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204098B" w14:textId="77777777" w:rsidR="00023477" w:rsidRPr="000247FF" w:rsidRDefault="00023477" w:rsidP="00D11768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FEEDF54" w14:textId="77777777" w:rsidR="00D2702A" w:rsidRPr="00D2702A" w:rsidRDefault="004F23F7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B3D862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7E72" w14:textId="77777777" w:rsidR="00D2702A" w:rsidRPr="00D2702A" w:rsidRDefault="00D2702A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A898" w14:textId="77777777" w:rsidR="00D2702A" w:rsidRPr="00D2702A" w:rsidRDefault="00D2702A" w:rsidP="00D11768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7D4852F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FF263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9B9A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  <w:p w14:paraId="24E84268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5AA4B17D" w14:textId="00BAC9BC" w:rsidR="00D2702A" w:rsidRDefault="00D2702A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8D9E526" w14:textId="7A38B0F4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BE9774A" w14:textId="769230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161E16B" w14:textId="0311A2DC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6A1955B" w14:textId="77777777" w:rsidR="00D11768" w:rsidRPr="00D2702A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B39F2BB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921E678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4937139" w14:textId="77777777" w:rsidR="00F8042D" w:rsidRPr="006676AE" w:rsidRDefault="00025C8D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FD2C9A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8E26F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F20166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DB92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5D1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76B5346" w14:textId="7835AE8A" w:rsidR="00D23F3D" w:rsidRPr="00D2702A" w:rsidRDefault="00D23F3D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B668DC7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12E7A7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6595E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0C8F70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C6A41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FD7C9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F0A73B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F623B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D9596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93D231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1416A9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E2EE5B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59F3F8" w14:textId="1FB642D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DF1417F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B6A54CA" w14:textId="77777777" w:rsidR="00484F88" w:rsidRPr="006676AE" w:rsidRDefault="00FE4E2B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8C58A" w14:textId="77777777" w:rsidR="00625AD8" w:rsidRDefault="00625AD8" w:rsidP="0038231F">
      <w:pPr>
        <w:spacing w:after="0" w:line="240" w:lineRule="auto"/>
      </w:pPr>
      <w:r>
        <w:separator/>
      </w:r>
    </w:p>
  </w:endnote>
  <w:endnote w:type="continuationSeparator" w:id="0">
    <w:p w14:paraId="099908BF" w14:textId="77777777" w:rsidR="00625AD8" w:rsidRDefault="00625A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6BC86" w14:textId="77777777" w:rsidR="00741452" w:rsidRDefault="007414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F1C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D69A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B9C2A" w14:textId="77777777" w:rsidR="00741452" w:rsidRDefault="007414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E3D92" w14:textId="77777777" w:rsidR="00625AD8" w:rsidRDefault="00625AD8" w:rsidP="0038231F">
      <w:pPr>
        <w:spacing w:after="0" w:line="240" w:lineRule="auto"/>
      </w:pPr>
      <w:r>
        <w:separator/>
      </w:r>
    </w:p>
  </w:footnote>
  <w:footnote w:type="continuationSeparator" w:id="0">
    <w:p w14:paraId="13A4B5C0" w14:textId="77777777" w:rsidR="00625AD8" w:rsidRDefault="00625A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6D98E" w14:textId="77777777" w:rsidR="00741452" w:rsidRDefault="007414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7671A" w14:textId="77777777" w:rsidR="00741452" w:rsidRDefault="007414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5CFE2" w14:textId="77777777" w:rsidR="00741452" w:rsidRDefault="007414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D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25AD8"/>
    <w:rsid w:val="00634311"/>
    <w:rsid w:val="00641874"/>
    <w:rsid w:val="006676AE"/>
    <w:rsid w:val="006A3A1F"/>
    <w:rsid w:val="006A52B6"/>
    <w:rsid w:val="006E2F0D"/>
    <w:rsid w:val="006F0034"/>
    <w:rsid w:val="006F3D32"/>
    <w:rsid w:val="00710937"/>
    <w:rsid w:val="007118F0"/>
    <w:rsid w:val="0072560B"/>
    <w:rsid w:val="00741452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539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3893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839"/>
    <w:rsid w:val="00C014B5"/>
    <w:rsid w:val="00C113BF"/>
    <w:rsid w:val="00C4103F"/>
    <w:rsid w:val="00C57DEB"/>
    <w:rsid w:val="00C737A7"/>
    <w:rsid w:val="00C81012"/>
    <w:rsid w:val="00C909B9"/>
    <w:rsid w:val="00CC5531"/>
    <w:rsid w:val="00CD0851"/>
    <w:rsid w:val="00D1176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7D1AD2F"/>
  <w15:docId w15:val="{A7C4FD99-B5C1-4E6C-8385-7932971A6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A7389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73893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6</cp:revision>
  <cp:lastPrinted>2016-07-26T10:32:00Z</cp:lastPrinted>
  <dcterms:created xsi:type="dcterms:W3CDTF">2021-08-12T10:52:00Z</dcterms:created>
  <dcterms:modified xsi:type="dcterms:W3CDTF">2021-10-11T09:13:00Z</dcterms:modified>
</cp:coreProperties>
</file>