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A1732" w14:textId="77777777" w:rsidR="006A5DF1" w:rsidRPr="00E81450" w:rsidRDefault="00791369" w:rsidP="0096544F">
      <w:pPr>
        <w:spacing w:after="240" w:line="360" w:lineRule="auto"/>
        <w:ind w:left="4956" w:firstLine="708"/>
        <w:rPr>
          <w:rFonts w:ascii="Arial" w:hAnsi="Arial" w:cs="Arial"/>
          <w:sz w:val="24"/>
          <w:szCs w:val="24"/>
        </w:rPr>
      </w:pPr>
      <w:r w:rsidRPr="00E81450">
        <w:rPr>
          <w:rFonts w:ascii="Arial" w:hAnsi="Arial" w:cs="Arial"/>
          <w:sz w:val="24"/>
          <w:szCs w:val="24"/>
        </w:rPr>
        <w:t>Częstochowa</w:t>
      </w:r>
      <w:r w:rsidR="006A5DF1" w:rsidRPr="00E81450">
        <w:rPr>
          <w:rFonts w:ascii="Arial" w:hAnsi="Arial" w:cs="Arial"/>
          <w:sz w:val="24"/>
          <w:szCs w:val="24"/>
        </w:rPr>
        <w:t xml:space="preserve"> dnia: </w:t>
      </w:r>
      <w:r w:rsidR="00AA1501" w:rsidRPr="00E81450">
        <w:rPr>
          <w:rFonts w:ascii="Arial" w:hAnsi="Arial" w:cs="Arial"/>
          <w:sz w:val="24"/>
          <w:szCs w:val="24"/>
        </w:rPr>
        <w:t>2021-10-08</w:t>
      </w:r>
    </w:p>
    <w:p w14:paraId="7AE8987A" w14:textId="77777777" w:rsidR="0029606A" w:rsidRPr="00E81450" w:rsidRDefault="0029606A" w:rsidP="001A4C0F">
      <w:pPr>
        <w:spacing w:after="240" w:line="360" w:lineRule="auto"/>
        <w:rPr>
          <w:rFonts w:ascii="Arial" w:hAnsi="Arial" w:cs="Arial"/>
          <w:sz w:val="24"/>
          <w:szCs w:val="24"/>
        </w:rPr>
      </w:pPr>
    </w:p>
    <w:p w14:paraId="482E6CD1" w14:textId="77777777" w:rsidR="006A5DF1" w:rsidRPr="00E81450" w:rsidRDefault="00791369" w:rsidP="001A4C0F">
      <w:pPr>
        <w:spacing w:line="360" w:lineRule="auto"/>
        <w:rPr>
          <w:rFonts w:ascii="Arial" w:hAnsi="Arial" w:cs="Arial"/>
          <w:b/>
          <w:bCs/>
          <w:sz w:val="24"/>
          <w:szCs w:val="24"/>
        </w:rPr>
      </w:pPr>
      <w:r w:rsidRPr="00E81450">
        <w:rPr>
          <w:rFonts w:ascii="Arial" w:hAnsi="Arial" w:cs="Arial"/>
          <w:b/>
          <w:bCs/>
          <w:sz w:val="24"/>
          <w:szCs w:val="24"/>
        </w:rPr>
        <w:t>Politechnika Częstochowska</w:t>
      </w:r>
    </w:p>
    <w:p w14:paraId="3811685D" w14:textId="77777777" w:rsidR="006A5DF1" w:rsidRPr="00E81450" w:rsidRDefault="00791369" w:rsidP="001A4C0F">
      <w:pPr>
        <w:spacing w:line="360" w:lineRule="auto"/>
        <w:rPr>
          <w:rFonts w:ascii="Arial" w:hAnsi="Arial" w:cs="Arial"/>
          <w:sz w:val="24"/>
          <w:szCs w:val="24"/>
        </w:rPr>
      </w:pPr>
      <w:r w:rsidRPr="00E81450">
        <w:rPr>
          <w:rFonts w:ascii="Arial" w:hAnsi="Arial" w:cs="Arial"/>
          <w:sz w:val="24"/>
          <w:szCs w:val="24"/>
        </w:rPr>
        <w:t>Dąbrowskiego</w:t>
      </w:r>
      <w:r w:rsidR="006A5DF1" w:rsidRPr="00E81450">
        <w:rPr>
          <w:rFonts w:ascii="Arial" w:hAnsi="Arial" w:cs="Arial"/>
          <w:sz w:val="24"/>
          <w:szCs w:val="24"/>
        </w:rPr>
        <w:t xml:space="preserve"> </w:t>
      </w:r>
      <w:r w:rsidRPr="00E81450">
        <w:rPr>
          <w:rFonts w:ascii="Arial" w:hAnsi="Arial" w:cs="Arial"/>
          <w:sz w:val="24"/>
          <w:szCs w:val="24"/>
        </w:rPr>
        <w:t>69</w:t>
      </w:r>
    </w:p>
    <w:p w14:paraId="0EDD9AD8" w14:textId="77777777" w:rsidR="006A5DF1" w:rsidRPr="00E81450" w:rsidRDefault="00791369" w:rsidP="001A4C0F">
      <w:pPr>
        <w:spacing w:line="360" w:lineRule="auto"/>
        <w:rPr>
          <w:rFonts w:ascii="Arial" w:hAnsi="Arial" w:cs="Arial"/>
          <w:sz w:val="24"/>
          <w:szCs w:val="24"/>
        </w:rPr>
      </w:pPr>
      <w:r w:rsidRPr="00E81450">
        <w:rPr>
          <w:rFonts w:ascii="Arial" w:hAnsi="Arial" w:cs="Arial"/>
          <w:sz w:val="24"/>
          <w:szCs w:val="24"/>
        </w:rPr>
        <w:t>42-201</w:t>
      </w:r>
      <w:r w:rsidR="006A5DF1" w:rsidRPr="00E81450">
        <w:rPr>
          <w:rFonts w:ascii="Arial" w:hAnsi="Arial" w:cs="Arial"/>
          <w:sz w:val="24"/>
          <w:szCs w:val="24"/>
        </w:rPr>
        <w:t xml:space="preserve"> </w:t>
      </w:r>
      <w:r w:rsidRPr="00E81450">
        <w:rPr>
          <w:rFonts w:ascii="Arial" w:hAnsi="Arial" w:cs="Arial"/>
          <w:sz w:val="24"/>
          <w:szCs w:val="24"/>
        </w:rPr>
        <w:t>Częstochowa</w:t>
      </w:r>
    </w:p>
    <w:p w14:paraId="668A08E3" w14:textId="77777777" w:rsidR="006A5DF1" w:rsidRPr="00E81450" w:rsidRDefault="006A5DF1" w:rsidP="001A4C0F">
      <w:pPr>
        <w:spacing w:line="360" w:lineRule="auto"/>
        <w:rPr>
          <w:rFonts w:ascii="Arial" w:hAnsi="Arial" w:cs="Arial"/>
          <w:bCs/>
          <w:sz w:val="24"/>
          <w:szCs w:val="24"/>
        </w:rPr>
      </w:pPr>
      <w:r w:rsidRPr="00E81450">
        <w:rPr>
          <w:rFonts w:ascii="Arial" w:hAnsi="Arial" w:cs="Arial"/>
          <w:bCs/>
          <w:sz w:val="24"/>
          <w:szCs w:val="24"/>
        </w:rPr>
        <w:t>……………………………………</w:t>
      </w:r>
    </w:p>
    <w:p w14:paraId="5883E40D" w14:textId="77777777" w:rsidR="006A5DF1" w:rsidRPr="00E81450" w:rsidRDefault="006A5DF1" w:rsidP="001A4C0F">
      <w:pPr>
        <w:spacing w:line="360" w:lineRule="auto"/>
        <w:rPr>
          <w:rFonts w:ascii="Arial" w:hAnsi="Arial" w:cs="Arial"/>
          <w:bCs/>
          <w:sz w:val="24"/>
          <w:szCs w:val="24"/>
        </w:rPr>
      </w:pPr>
      <w:r w:rsidRPr="00E81450">
        <w:rPr>
          <w:rFonts w:ascii="Arial" w:hAnsi="Arial" w:cs="Arial"/>
          <w:bCs/>
          <w:sz w:val="24"/>
          <w:szCs w:val="24"/>
        </w:rPr>
        <w:t>[nazwa zamawiającego, adres]</w:t>
      </w:r>
    </w:p>
    <w:p w14:paraId="56D09CAA" w14:textId="77777777" w:rsidR="006A5DF1" w:rsidRPr="00E81450" w:rsidRDefault="006A5DF1" w:rsidP="001A4C0F">
      <w:pPr>
        <w:pStyle w:val="Nagwek"/>
        <w:tabs>
          <w:tab w:val="clear" w:pos="4536"/>
          <w:tab w:val="clear" w:pos="9072"/>
        </w:tabs>
        <w:spacing w:line="360" w:lineRule="auto"/>
        <w:rPr>
          <w:rFonts w:ascii="Arial" w:hAnsi="Arial" w:cs="Arial"/>
          <w:sz w:val="24"/>
          <w:szCs w:val="24"/>
        </w:rPr>
      </w:pPr>
    </w:p>
    <w:p w14:paraId="1C170CB6" w14:textId="30BD09D8" w:rsidR="006A5DF1" w:rsidRPr="00E81450" w:rsidRDefault="006A5DF1" w:rsidP="001A4C0F">
      <w:pPr>
        <w:pStyle w:val="Nagwek"/>
        <w:tabs>
          <w:tab w:val="clear" w:pos="4536"/>
        </w:tabs>
        <w:spacing w:line="360" w:lineRule="auto"/>
        <w:rPr>
          <w:rFonts w:ascii="Arial" w:hAnsi="Arial" w:cs="Arial"/>
          <w:b/>
          <w:sz w:val="24"/>
          <w:szCs w:val="24"/>
        </w:rPr>
      </w:pPr>
      <w:r w:rsidRPr="00E81450">
        <w:rPr>
          <w:rFonts w:ascii="Arial" w:hAnsi="Arial" w:cs="Arial"/>
          <w:b/>
          <w:sz w:val="24"/>
          <w:szCs w:val="24"/>
        </w:rPr>
        <w:t>Pismo</w:t>
      </w:r>
      <w:r w:rsidR="00060F50" w:rsidRPr="00E81450">
        <w:rPr>
          <w:rFonts w:ascii="Arial" w:hAnsi="Arial" w:cs="Arial"/>
          <w:b/>
          <w:sz w:val="24"/>
          <w:szCs w:val="24"/>
        </w:rPr>
        <w:t>: RK -</w:t>
      </w:r>
      <w:r w:rsidR="00443903">
        <w:rPr>
          <w:rFonts w:ascii="Arial" w:hAnsi="Arial" w:cs="Arial"/>
          <w:b/>
          <w:sz w:val="24"/>
          <w:szCs w:val="24"/>
        </w:rPr>
        <w:t>709</w:t>
      </w:r>
      <w:r w:rsidR="00060F50" w:rsidRPr="00E81450">
        <w:rPr>
          <w:rFonts w:ascii="Arial" w:hAnsi="Arial" w:cs="Arial"/>
          <w:b/>
          <w:sz w:val="24"/>
          <w:szCs w:val="24"/>
        </w:rPr>
        <w:t>/21</w:t>
      </w:r>
      <w:r w:rsidRPr="00E81450">
        <w:rPr>
          <w:rFonts w:ascii="Arial" w:hAnsi="Arial" w:cs="Arial"/>
          <w:b/>
          <w:sz w:val="24"/>
          <w:szCs w:val="24"/>
        </w:rPr>
        <w:tab/>
        <w:t xml:space="preserve"> </w:t>
      </w:r>
    </w:p>
    <w:p w14:paraId="3B4F6B9F" w14:textId="77777777" w:rsidR="006A5DF1" w:rsidRPr="00E81450" w:rsidRDefault="006A5DF1" w:rsidP="001A4C0F">
      <w:pPr>
        <w:pStyle w:val="Nagwek"/>
        <w:tabs>
          <w:tab w:val="clear" w:pos="4536"/>
          <w:tab w:val="clear" w:pos="9072"/>
        </w:tabs>
        <w:spacing w:line="360" w:lineRule="auto"/>
        <w:rPr>
          <w:rFonts w:ascii="Arial" w:hAnsi="Arial" w:cs="Arial"/>
          <w:sz w:val="24"/>
          <w:szCs w:val="24"/>
        </w:rPr>
      </w:pPr>
    </w:p>
    <w:p w14:paraId="70E093DE" w14:textId="77777777" w:rsidR="006A5DF1" w:rsidRPr="00E81450" w:rsidRDefault="006A5DF1" w:rsidP="001A4C0F">
      <w:pPr>
        <w:tabs>
          <w:tab w:val="left" w:pos="708"/>
          <w:tab w:val="center" w:pos="4536"/>
          <w:tab w:val="right" w:pos="9072"/>
        </w:tabs>
        <w:spacing w:after="20" w:line="360" w:lineRule="auto"/>
        <w:ind w:left="5245"/>
        <w:rPr>
          <w:rFonts w:ascii="Arial" w:hAnsi="Arial" w:cs="Arial"/>
          <w:b/>
          <w:sz w:val="24"/>
          <w:szCs w:val="24"/>
        </w:rPr>
      </w:pPr>
      <w:r w:rsidRPr="00E81450">
        <w:rPr>
          <w:rFonts w:ascii="Arial" w:hAnsi="Arial" w:cs="Arial"/>
          <w:b/>
          <w:sz w:val="24"/>
          <w:szCs w:val="24"/>
        </w:rPr>
        <w:t>WYKONAWCY</w:t>
      </w:r>
    </w:p>
    <w:p w14:paraId="72959512" w14:textId="77777777" w:rsidR="006A5DF1" w:rsidRPr="00E81450" w:rsidRDefault="006A5DF1" w:rsidP="001A4C0F">
      <w:pPr>
        <w:tabs>
          <w:tab w:val="left" w:pos="708"/>
          <w:tab w:val="center" w:pos="4536"/>
          <w:tab w:val="right" w:pos="9072"/>
        </w:tabs>
        <w:spacing w:after="20" w:line="360" w:lineRule="auto"/>
        <w:ind w:left="5245"/>
        <w:rPr>
          <w:rFonts w:ascii="Arial" w:hAnsi="Arial" w:cs="Arial"/>
          <w:sz w:val="24"/>
          <w:szCs w:val="24"/>
        </w:rPr>
      </w:pPr>
      <w:r w:rsidRPr="00E81450">
        <w:rPr>
          <w:rFonts w:ascii="Arial" w:hAnsi="Arial" w:cs="Arial"/>
          <w:sz w:val="24"/>
          <w:szCs w:val="24"/>
        </w:rPr>
        <w:t>ubiegający się o zamówienie publiczne</w:t>
      </w:r>
    </w:p>
    <w:p w14:paraId="6F84C341" w14:textId="77777777" w:rsidR="006D4AB3" w:rsidRPr="00E81450" w:rsidRDefault="006D4AB3" w:rsidP="001A4C0F">
      <w:pPr>
        <w:pStyle w:val="Nagwek"/>
        <w:tabs>
          <w:tab w:val="clear" w:pos="4536"/>
          <w:tab w:val="clear" w:pos="9072"/>
        </w:tabs>
        <w:spacing w:line="360" w:lineRule="auto"/>
        <w:rPr>
          <w:rFonts w:ascii="Arial" w:hAnsi="Arial" w:cs="Arial"/>
          <w:sz w:val="24"/>
          <w:szCs w:val="24"/>
        </w:rPr>
      </w:pPr>
    </w:p>
    <w:p w14:paraId="53438E39" w14:textId="77777777" w:rsidR="00632C3C" w:rsidRPr="00E81450" w:rsidRDefault="00E21B49" w:rsidP="00ED5BA4">
      <w:pPr>
        <w:pStyle w:val="Nagwek1"/>
        <w:spacing w:after="480" w:line="360" w:lineRule="auto"/>
        <w:jc w:val="center"/>
        <w:rPr>
          <w:rFonts w:cs="Arial"/>
          <w:szCs w:val="28"/>
        </w:rPr>
      </w:pPr>
      <w:r w:rsidRPr="00E81450">
        <w:rPr>
          <w:rFonts w:cs="Arial"/>
          <w:szCs w:val="28"/>
        </w:rPr>
        <w:t>WYJAŚNIENI</w:t>
      </w:r>
      <w:r w:rsidR="00520165" w:rsidRPr="00E81450">
        <w:rPr>
          <w:rFonts w:cs="Arial"/>
          <w:szCs w:val="28"/>
        </w:rPr>
        <w:t>A</w:t>
      </w:r>
      <w:r w:rsidR="00632C3C" w:rsidRPr="00E81450">
        <w:rPr>
          <w:rFonts w:cs="Arial"/>
          <w:szCs w:val="28"/>
        </w:rPr>
        <w:t xml:space="preserve"> TREŚCI</w:t>
      </w:r>
      <w:r w:rsidR="0029606A" w:rsidRPr="00E81450">
        <w:rPr>
          <w:rFonts w:cs="Arial"/>
          <w:szCs w:val="28"/>
        </w:rPr>
        <w:t xml:space="preserve"> SWZ</w:t>
      </w:r>
      <w:r w:rsidR="00820D5E" w:rsidRPr="00E81450">
        <w:rPr>
          <w:rFonts w:cs="Arial"/>
          <w:szCs w:val="28"/>
        </w:rPr>
        <w:t>, ZMIANA SWZ ORAZ PRZEDŁUŻENIE TERMINU SKŁADANIA OFERT</w:t>
      </w:r>
    </w:p>
    <w:p w14:paraId="61B3F30D" w14:textId="77777777" w:rsidR="006D4AB3" w:rsidRPr="00E81450" w:rsidRDefault="00632C3C" w:rsidP="001A4C0F">
      <w:pPr>
        <w:spacing w:after="360" w:line="360" w:lineRule="auto"/>
        <w:rPr>
          <w:rFonts w:ascii="Arial" w:hAnsi="Arial" w:cs="Arial"/>
          <w:sz w:val="24"/>
          <w:szCs w:val="24"/>
        </w:rPr>
      </w:pPr>
      <w:r w:rsidRPr="00E81450">
        <w:rPr>
          <w:rFonts w:ascii="Arial" w:hAnsi="Arial" w:cs="Arial"/>
          <w:sz w:val="24"/>
          <w:szCs w:val="24"/>
        </w:rPr>
        <w:t xml:space="preserve">Dotyczy: </w:t>
      </w:r>
      <w:r w:rsidR="006A5DF1" w:rsidRPr="00E81450">
        <w:rPr>
          <w:rFonts w:ascii="Arial" w:hAnsi="Arial" w:cs="Arial"/>
          <w:sz w:val="24"/>
          <w:szCs w:val="24"/>
        </w:rPr>
        <w:t>p</w:t>
      </w:r>
      <w:r w:rsidRPr="00E81450">
        <w:rPr>
          <w:rFonts w:ascii="Arial" w:hAnsi="Arial" w:cs="Arial"/>
          <w:sz w:val="24"/>
          <w:szCs w:val="24"/>
        </w:rPr>
        <w:t>ostępowani</w:t>
      </w:r>
      <w:r w:rsidR="006A5DF1" w:rsidRPr="00E81450">
        <w:rPr>
          <w:rFonts w:ascii="Arial" w:hAnsi="Arial" w:cs="Arial"/>
          <w:sz w:val="24"/>
          <w:szCs w:val="24"/>
        </w:rPr>
        <w:t>a</w:t>
      </w:r>
      <w:r w:rsidRPr="00E81450">
        <w:rPr>
          <w:rFonts w:ascii="Arial" w:hAnsi="Arial" w:cs="Arial"/>
          <w:sz w:val="24"/>
          <w:szCs w:val="24"/>
        </w:rPr>
        <w:t xml:space="preserve"> o udzielenie zamówienia publicznego, prowadzone</w:t>
      </w:r>
      <w:r w:rsidR="006A5DF1" w:rsidRPr="00E81450">
        <w:rPr>
          <w:rFonts w:ascii="Arial" w:hAnsi="Arial" w:cs="Arial"/>
          <w:sz w:val="24"/>
          <w:szCs w:val="24"/>
        </w:rPr>
        <w:t>go</w:t>
      </w:r>
      <w:r w:rsidRPr="00E81450">
        <w:rPr>
          <w:rFonts w:ascii="Arial" w:hAnsi="Arial" w:cs="Arial"/>
          <w:sz w:val="24"/>
          <w:szCs w:val="24"/>
        </w:rPr>
        <w:t xml:space="preserve"> w trybie </w:t>
      </w:r>
      <w:r w:rsidR="00791369" w:rsidRPr="00E81450">
        <w:rPr>
          <w:rFonts w:ascii="Arial" w:hAnsi="Arial" w:cs="Arial"/>
          <w:sz w:val="24"/>
          <w:szCs w:val="24"/>
        </w:rPr>
        <w:t xml:space="preserve">Tryb podstawowy bez negocjacji - art. 275 pkt. 1 ustawy </w:t>
      </w:r>
      <w:proofErr w:type="spellStart"/>
      <w:r w:rsidR="00791369" w:rsidRPr="00E81450">
        <w:rPr>
          <w:rFonts w:ascii="Arial" w:hAnsi="Arial" w:cs="Arial"/>
          <w:sz w:val="24"/>
          <w:szCs w:val="24"/>
        </w:rPr>
        <w:t>Pzp</w:t>
      </w:r>
      <w:proofErr w:type="spellEnd"/>
      <w:r w:rsidRPr="00E81450">
        <w:rPr>
          <w:rFonts w:ascii="Arial" w:hAnsi="Arial" w:cs="Arial"/>
          <w:b/>
          <w:sz w:val="24"/>
          <w:szCs w:val="24"/>
        </w:rPr>
        <w:t xml:space="preserve"> </w:t>
      </w:r>
      <w:r w:rsidRPr="00E81450">
        <w:rPr>
          <w:rFonts w:ascii="Arial" w:hAnsi="Arial" w:cs="Arial"/>
          <w:bCs/>
          <w:sz w:val="24"/>
          <w:szCs w:val="24"/>
        </w:rPr>
        <w:t>na</w:t>
      </w:r>
      <w:r w:rsidRPr="00E81450">
        <w:rPr>
          <w:rFonts w:ascii="Arial" w:hAnsi="Arial" w:cs="Arial"/>
          <w:b/>
          <w:sz w:val="24"/>
          <w:szCs w:val="24"/>
        </w:rPr>
        <w:t xml:space="preserve"> </w:t>
      </w:r>
      <w:r w:rsidR="00E72428" w:rsidRPr="00E81450">
        <w:rPr>
          <w:rFonts w:ascii="Arial" w:hAnsi="Arial" w:cs="Arial"/>
          <w:bCs/>
          <w:sz w:val="24"/>
          <w:szCs w:val="24"/>
        </w:rPr>
        <w:t>”</w:t>
      </w:r>
      <w:r w:rsidR="00791369" w:rsidRPr="00E81450">
        <w:rPr>
          <w:rFonts w:ascii="Arial" w:hAnsi="Arial" w:cs="Arial"/>
          <w:b/>
          <w:bCs/>
          <w:sz w:val="24"/>
          <w:szCs w:val="24"/>
        </w:rPr>
        <w:t>Usługa grupowego pakietu opieki medycznej</w:t>
      </w:r>
      <w:r w:rsidR="00E72428" w:rsidRPr="00E81450">
        <w:rPr>
          <w:rFonts w:ascii="Arial" w:hAnsi="Arial" w:cs="Arial"/>
          <w:bCs/>
          <w:sz w:val="24"/>
          <w:szCs w:val="24"/>
        </w:rPr>
        <w:t>”</w:t>
      </w:r>
      <w:r w:rsidRPr="00E81450">
        <w:rPr>
          <w:rFonts w:ascii="Arial" w:hAnsi="Arial" w:cs="Arial"/>
          <w:b/>
          <w:sz w:val="24"/>
          <w:szCs w:val="24"/>
        </w:rPr>
        <w:t xml:space="preserve"> </w:t>
      </w:r>
      <w:r w:rsidRPr="00E81450">
        <w:rPr>
          <w:rFonts w:ascii="Arial" w:hAnsi="Arial" w:cs="Arial"/>
          <w:bCs/>
          <w:sz w:val="24"/>
          <w:szCs w:val="24"/>
        </w:rPr>
        <w:t>– znak sprawy</w:t>
      </w:r>
      <w:r w:rsidRPr="00E81450">
        <w:rPr>
          <w:rFonts w:ascii="Arial" w:hAnsi="Arial" w:cs="Arial"/>
          <w:b/>
          <w:sz w:val="24"/>
          <w:szCs w:val="24"/>
        </w:rPr>
        <w:t xml:space="preserve"> </w:t>
      </w:r>
      <w:r w:rsidR="00791369" w:rsidRPr="00E81450">
        <w:rPr>
          <w:rFonts w:ascii="Arial" w:hAnsi="Arial" w:cs="Arial"/>
          <w:b/>
          <w:sz w:val="24"/>
          <w:szCs w:val="24"/>
        </w:rPr>
        <w:t>ZP/US-10/21</w:t>
      </w:r>
      <w:r w:rsidRPr="00E81450">
        <w:rPr>
          <w:rFonts w:ascii="Arial" w:hAnsi="Arial" w:cs="Arial"/>
          <w:b/>
          <w:sz w:val="24"/>
          <w:szCs w:val="24"/>
        </w:rPr>
        <w:t>.</w:t>
      </w:r>
    </w:p>
    <w:p w14:paraId="4F802B77" w14:textId="77777777" w:rsidR="0012774F" w:rsidRPr="00E81450" w:rsidRDefault="00520165" w:rsidP="001A4C0F">
      <w:pPr>
        <w:spacing w:after="240" w:line="360" w:lineRule="auto"/>
        <w:rPr>
          <w:rFonts w:ascii="Arial" w:hAnsi="Arial" w:cs="Arial"/>
          <w:bCs/>
          <w:sz w:val="24"/>
          <w:szCs w:val="24"/>
          <w:lang w:eastAsia="ar-SA"/>
        </w:rPr>
      </w:pPr>
      <w:r w:rsidRPr="00E81450">
        <w:rPr>
          <w:rFonts w:ascii="Arial" w:hAnsi="Arial" w:cs="Arial"/>
          <w:sz w:val="24"/>
          <w:szCs w:val="24"/>
        </w:rPr>
        <w:t xml:space="preserve">Zamawiający, </w:t>
      </w:r>
      <w:r w:rsidR="00791369" w:rsidRPr="00E81450">
        <w:rPr>
          <w:rFonts w:ascii="Arial" w:hAnsi="Arial" w:cs="Arial"/>
          <w:b/>
          <w:sz w:val="24"/>
          <w:szCs w:val="24"/>
        </w:rPr>
        <w:t>Politechnika Częstochowska</w:t>
      </w:r>
      <w:r w:rsidRPr="00E81450">
        <w:rPr>
          <w:rFonts w:ascii="Arial" w:hAnsi="Arial" w:cs="Arial"/>
          <w:sz w:val="24"/>
          <w:szCs w:val="24"/>
        </w:rPr>
        <w:t xml:space="preserve">, działając na podstawie art. </w:t>
      </w:r>
      <w:r w:rsidR="00E74BC3" w:rsidRPr="00E81450">
        <w:rPr>
          <w:rFonts w:ascii="Arial" w:hAnsi="Arial" w:cs="Arial"/>
          <w:sz w:val="24"/>
          <w:szCs w:val="24"/>
        </w:rPr>
        <w:t>284</w:t>
      </w:r>
      <w:r w:rsidRPr="00E81450">
        <w:rPr>
          <w:rFonts w:ascii="Arial" w:hAnsi="Arial" w:cs="Arial"/>
          <w:sz w:val="24"/>
          <w:szCs w:val="24"/>
        </w:rPr>
        <w:t xml:space="preserve"> ust. </w:t>
      </w:r>
      <w:r w:rsidR="0029606A" w:rsidRPr="00E81450">
        <w:rPr>
          <w:rFonts w:ascii="Arial" w:hAnsi="Arial" w:cs="Arial"/>
          <w:sz w:val="24"/>
          <w:szCs w:val="24"/>
        </w:rPr>
        <w:t>6</w:t>
      </w:r>
      <w:r w:rsidRPr="00E81450">
        <w:rPr>
          <w:rFonts w:ascii="Arial" w:hAnsi="Arial" w:cs="Arial"/>
          <w:sz w:val="24"/>
          <w:szCs w:val="24"/>
        </w:rPr>
        <w:t xml:space="preserve"> ustawy z dnia </w:t>
      </w:r>
      <w:r w:rsidR="0029606A" w:rsidRPr="00E81450">
        <w:rPr>
          <w:rFonts w:ascii="Arial" w:hAnsi="Arial" w:cs="Arial"/>
          <w:sz w:val="24"/>
          <w:szCs w:val="24"/>
        </w:rPr>
        <w:t>11</w:t>
      </w:r>
      <w:r w:rsidRPr="00E81450">
        <w:rPr>
          <w:rFonts w:ascii="Arial" w:hAnsi="Arial" w:cs="Arial"/>
          <w:sz w:val="24"/>
          <w:szCs w:val="24"/>
        </w:rPr>
        <w:t xml:space="preserve"> </w:t>
      </w:r>
      <w:r w:rsidR="0029606A" w:rsidRPr="00E81450">
        <w:rPr>
          <w:rFonts w:ascii="Arial" w:hAnsi="Arial" w:cs="Arial"/>
          <w:sz w:val="24"/>
          <w:szCs w:val="24"/>
        </w:rPr>
        <w:t xml:space="preserve">września </w:t>
      </w:r>
      <w:r w:rsidRPr="00E81450">
        <w:rPr>
          <w:rFonts w:ascii="Arial" w:hAnsi="Arial" w:cs="Arial"/>
          <w:sz w:val="24"/>
          <w:szCs w:val="24"/>
        </w:rPr>
        <w:t>20</w:t>
      </w:r>
      <w:r w:rsidR="0029606A" w:rsidRPr="00E81450">
        <w:rPr>
          <w:rFonts w:ascii="Arial" w:hAnsi="Arial" w:cs="Arial"/>
          <w:sz w:val="24"/>
          <w:szCs w:val="24"/>
        </w:rPr>
        <w:t>19</w:t>
      </w:r>
      <w:r w:rsidRPr="00E81450">
        <w:rPr>
          <w:rFonts w:ascii="Arial" w:hAnsi="Arial" w:cs="Arial"/>
          <w:sz w:val="24"/>
          <w:szCs w:val="24"/>
        </w:rPr>
        <w:t xml:space="preserve"> r</w:t>
      </w:r>
      <w:r w:rsidR="0029606A" w:rsidRPr="00E81450">
        <w:rPr>
          <w:rFonts w:ascii="Arial" w:hAnsi="Arial" w:cs="Arial"/>
          <w:sz w:val="24"/>
          <w:szCs w:val="24"/>
        </w:rPr>
        <w:t>.</w:t>
      </w:r>
      <w:r w:rsidRPr="00E81450">
        <w:rPr>
          <w:rFonts w:ascii="Arial" w:hAnsi="Arial" w:cs="Arial"/>
          <w:sz w:val="24"/>
          <w:szCs w:val="24"/>
        </w:rPr>
        <w:t xml:space="preserve"> Prawo </w:t>
      </w:r>
      <w:r w:rsidR="0029606A" w:rsidRPr="00E81450">
        <w:rPr>
          <w:rFonts w:ascii="Arial" w:hAnsi="Arial" w:cs="Arial"/>
          <w:sz w:val="24"/>
          <w:szCs w:val="24"/>
        </w:rPr>
        <w:t>z</w:t>
      </w:r>
      <w:r w:rsidRPr="00E81450">
        <w:rPr>
          <w:rFonts w:ascii="Arial" w:hAnsi="Arial" w:cs="Arial"/>
          <w:sz w:val="24"/>
          <w:szCs w:val="24"/>
        </w:rPr>
        <w:t xml:space="preserve">amówień </w:t>
      </w:r>
      <w:r w:rsidR="0029606A" w:rsidRPr="00E81450">
        <w:rPr>
          <w:rFonts w:ascii="Arial" w:hAnsi="Arial" w:cs="Arial"/>
          <w:sz w:val="24"/>
          <w:szCs w:val="24"/>
        </w:rPr>
        <w:t>p</w:t>
      </w:r>
      <w:r w:rsidRPr="00E81450">
        <w:rPr>
          <w:rFonts w:ascii="Arial" w:hAnsi="Arial" w:cs="Arial"/>
          <w:sz w:val="24"/>
          <w:szCs w:val="24"/>
        </w:rPr>
        <w:t xml:space="preserve">ublicznych </w:t>
      </w:r>
      <w:r w:rsidR="00791369" w:rsidRPr="00E81450">
        <w:rPr>
          <w:rFonts w:ascii="Arial" w:hAnsi="Arial" w:cs="Arial"/>
          <w:sz w:val="24"/>
          <w:szCs w:val="24"/>
        </w:rPr>
        <w:t>(</w:t>
      </w:r>
      <w:proofErr w:type="spellStart"/>
      <w:r w:rsidR="00791369" w:rsidRPr="00E81450">
        <w:rPr>
          <w:rFonts w:ascii="Arial" w:hAnsi="Arial" w:cs="Arial"/>
          <w:sz w:val="24"/>
          <w:szCs w:val="24"/>
        </w:rPr>
        <w:t>t.j</w:t>
      </w:r>
      <w:proofErr w:type="spellEnd"/>
      <w:r w:rsidR="00791369" w:rsidRPr="00E81450">
        <w:rPr>
          <w:rFonts w:ascii="Arial" w:hAnsi="Arial" w:cs="Arial"/>
          <w:sz w:val="24"/>
          <w:szCs w:val="24"/>
        </w:rPr>
        <w:t>. Dz.U. z 2021r. poz. 1129)</w:t>
      </w:r>
      <w:r w:rsidR="00BE7BFD" w:rsidRPr="00E81450">
        <w:rPr>
          <w:rFonts w:ascii="Arial" w:hAnsi="Arial" w:cs="Arial"/>
          <w:sz w:val="24"/>
          <w:szCs w:val="24"/>
        </w:rPr>
        <w:t xml:space="preserve">, </w:t>
      </w:r>
      <w:r w:rsidR="00E74BC3" w:rsidRPr="00E81450">
        <w:rPr>
          <w:rFonts w:ascii="Arial" w:hAnsi="Arial" w:cs="Arial"/>
          <w:sz w:val="24"/>
          <w:szCs w:val="24"/>
        </w:rPr>
        <w:t>udostępnia</w:t>
      </w:r>
      <w:r w:rsidR="00BE7BFD" w:rsidRPr="00E81450">
        <w:rPr>
          <w:rFonts w:ascii="Arial" w:hAnsi="Arial" w:cs="Arial"/>
          <w:sz w:val="24"/>
          <w:szCs w:val="24"/>
        </w:rPr>
        <w:t xml:space="preserve"> poniżej treść zapytań do S</w:t>
      </w:r>
      <w:r w:rsidR="0012774F" w:rsidRPr="00E81450">
        <w:rPr>
          <w:rFonts w:ascii="Arial" w:hAnsi="Arial" w:cs="Arial"/>
          <w:sz w:val="24"/>
          <w:szCs w:val="24"/>
        </w:rPr>
        <w:t>pecyfikacji Warunków Zamówienia (</w:t>
      </w:r>
      <w:r w:rsidR="0012774F" w:rsidRPr="00E81450">
        <w:rPr>
          <w:rFonts w:ascii="Arial" w:hAnsi="Arial" w:cs="Arial"/>
          <w:sz w:val="24"/>
          <w:szCs w:val="24"/>
          <w:lang w:eastAsia="ar-SA"/>
        </w:rPr>
        <w:t>zwanej dalej</w:t>
      </w:r>
      <w:r w:rsidR="0012774F" w:rsidRPr="00E81450">
        <w:rPr>
          <w:rFonts w:ascii="Arial" w:hAnsi="Arial" w:cs="Arial"/>
          <w:b/>
          <w:sz w:val="24"/>
          <w:szCs w:val="24"/>
          <w:lang w:eastAsia="ar-SA"/>
        </w:rPr>
        <w:t xml:space="preserve"> </w:t>
      </w:r>
      <w:r w:rsidR="0012774F" w:rsidRPr="00E81450">
        <w:rPr>
          <w:rFonts w:ascii="Arial" w:hAnsi="Arial" w:cs="Arial"/>
          <w:bCs/>
          <w:sz w:val="24"/>
          <w:szCs w:val="24"/>
          <w:lang w:eastAsia="ar-SA"/>
        </w:rPr>
        <w:t>”SWZ”)</w:t>
      </w:r>
      <w:r w:rsidR="00E74BC3" w:rsidRPr="00E81450">
        <w:rPr>
          <w:rFonts w:ascii="Arial" w:hAnsi="Arial" w:cs="Arial"/>
          <w:bCs/>
          <w:sz w:val="24"/>
          <w:szCs w:val="24"/>
          <w:lang w:eastAsia="ar-SA"/>
        </w:rPr>
        <w:t xml:space="preserve"> </w:t>
      </w:r>
      <w:r w:rsidR="00E74BC3" w:rsidRPr="00E81450">
        <w:rPr>
          <w:rFonts w:ascii="Arial" w:hAnsi="Arial" w:cs="Arial"/>
          <w:sz w:val="24"/>
          <w:szCs w:val="24"/>
        </w:rPr>
        <w:t>wraz z wyjaśnieniami</w:t>
      </w:r>
      <w:r w:rsidR="0012774F" w:rsidRPr="00E81450">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791369" w:rsidRPr="00E81450" w14:paraId="7F400909" w14:textId="77777777" w:rsidTr="000F4B90">
        <w:tc>
          <w:tcPr>
            <w:tcW w:w="9356" w:type="dxa"/>
            <w:shd w:val="clear" w:color="auto" w:fill="auto"/>
          </w:tcPr>
          <w:p w14:paraId="22032C0F" w14:textId="77777777" w:rsidR="00791369" w:rsidRPr="00E81450" w:rsidRDefault="008360E7" w:rsidP="001A4C0F">
            <w:pPr>
              <w:spacing w:before="60" w:after="60" w:line="360" w:lineRule="auto"/>
              <w:ind w:left="30" w:right="-72"/>
              <w:rPr>
                <w:rFonts w:ascii="Arial" w:hAnsi="Arial" w:cs="Arial"/>
                <w:b/>
                <w:bCs/>
                <w:sz w:val="24"/>
                <w:szCs w:val="24"/>
              </w:rPr>
            </w:pPr>
            <w:r w:rsidRPr="00E81450">
              <w:rPr>
                <w:rFonts w:ascii="Arial" w:hAnsi="Arial" w:cs="Arial"/>
                <w:b/>
                <w:bCs/>
                <w:sz w:val="24"/>
                <w:szCs w:val="24"/>
              </w:rPr>
              <w:t xml:space="preserve">Pytanie </w:t>
            </w:r>
            <w:r w:rsidR="00791369" w:rsidRPr="00E81450">
              <w:rPr>
                <w:rFonts w:ascii="Arial" w:hAnsi="Arial" w:cs="Arial"/>
                <w:b/>
                <w:bCs/>
                <w:sz w:val="24"/>
                <w:szCs w:val="24"/>
              </w:rPr>
              <w:t>1</w:t>
            </w:r>
          </w:p>
          <w:p w14:paraId="6EBE0E18"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Opisu przedmiotu zamówienia, punkt 3, podpunkt 3.2 oraz § 4 pkt. 3 projektu umowy:</w:t>
            </w:r>
          </w:p>
          <w:p w14:paraId="0C2FACF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Prośba o sprecyzowanie - czy liczby określone w ww. punkcie wskazują na udział osób przystępujących w momencie startu Umowy (145 osób), ze średnią cyklicznością wzrostu o +10 w skali miesiąca? Zamawiający gwarantuje 145 osób w momencie rozpoczęcia świadczenia usług przez Wykonawcę, czy 10?</w:t>
            </w:r>
          </w:p>
          <w:p w14:paraId="1C0BA8D9" w14:textId="77777777" w:rsidR="00791369" w:rsidRPr="00E81450" w:rsidRDefault="00551745" w:rsidP="001A4C0F">
            <w:pPr>
              <w:spacing w:after="120" w:line="360" w:lineRule="auto"/>
              <w:ind w:left="30" w:right="-72"/>
              <w:rPr>
                <w:rFonts w:ascii="Arial" w:hAnsi="Arial" w:cs="Arial"/>
                <w:b/>
                <w:sz w:val="24"/>
                <w:szCs w:val="24"/>
              </w:rPr>
            </w:pPr>
            <w:r w:rsidRPr="00E81450">
              <w:rPr>
                <w:rFonts w:ascii="Arial" w:hAnsi="Arial" w:cs="Arial"/>
                <w:b/>
                <w:sz w:val="24"/>
                <w:szCs w:val="24"/>
              </w:rPr>
              <w:lastRenderedPageBreak/>
              <w:t>Odpowiedź</w:t>
            </w:r>
          </w:p>
          <w:p w14:paraId="06593EE3" w14:textId="77777777" w:rsidR="001A1567" w:rsidRPr="00E81450" w:rsidRDefault="008010F2" w:rsidP="001A4C0F">
            <w:pPr>
              <w:spacing w:after="160" w:line="360" w:lineRule="auto"/>
              <w:rPr>
                <w:rFonts w:ascii="Arial" w:eastAsia="Calibri" w:hAnsi="Arial" w:cs="Arial"/>
                <w:sz w:val="24"/>
                <w:szCs w:val="24"/>
                <w:lang w:eastAsia="en-US"/>
              </w:rPr>
            </w:pPr>
            <w:r w:rsidRPr="00E81450">
              <w:rPr>
                <w:rFonts w:ascii="Arial" w:eastAsia="Calibri" w:hAnsi="Arial" w:cs="Arial"/>
                <w:sz w:val="24"/>
                <w:szCs w:val="24"/>
                <w:lang w:eastAsia="en-US"/>
              </w:rPr>
              <w:t xml:space="preserve">145 osób to liczba osób ustalona na podstawie anonimowych ankiet przeprowadzonych wśród pracowników uczelni wyrażających chęć </w:t>
            </w:r>
            <w:r w:rsidR="00AB754D" w:rsidRPr="00E81450">
              <w:rPr>
                <w:rFonts w:ascii="Arial" w:eastAsia="Calibri" w:hAnsi="Arial" w:cs="Arial"/>
                <w:sz w:val="24"/>
                <w:szCs w:val="24"/>
                <w:lang w:eastAsia="en-US"/>
              </w:rPr>
              <w:t>korzystania z</w:t>
            </w:r>
            <w:r w:rsidRPr="00E81450">
              <w:rPr>
                <w:rFonts w:ascii="Arial" w:eastAsia="Calibri" w:hAnsi="Arial" w:cs="Arial"/>
                <w:sz w:val="24"/>
                <w:szCs w:val="24"/>
                <w:lang w:eastAsia="en-US"/>
              </w:rPr>
              <w:t xml:space="preserve"> usługi. Pracodawca nie je</w:t>
            </w:r>
            <w:r w:rsidR="006E5495" w:rsidRPr="00E81450">
              <w:rPr>
                <w:rFonts w:ascii="Arial" w:eastAsia="Calibri" w:hAnsi="Arial" w:cs="Arial"/>
                <w:sz w:val="24"/>
                <w:szCs w:val="24"/>
                <w:lang w:eastAsia="en-US"/>
              </w:rPr>
              <w:t>st w stanie zagwarantować czy tyle osób</w:t>
            </w:r>
            <w:r w:rsidRPr="00E81450">
              <w:rPr>
                <w:rFonts w:ascii="Arial" w:eastAsia="Calibri" w:hAnsi="Arial" w:cs="Arial"/>
                <w:sz w:val="24"/>
                <w:szCs w:val="24"/>
                <w:lang w:eastAsia="en-US"/>
              </w:rPr>
              <w:t xml:space="preserve"> </w:t>
            </w:r>
            <w:r w:rsidR="006E5495" w:rsidRPr="00E81450">
              <w:rPr>
                <w:rFonts w:ascii="Arial" w:eastAsia="Calibri" w:hAnsi="Arial" w:cs="Arial"/>
                <w:sz w:val="24"/>
                <w:szCs w:val="24"/>
                <w:lang w:eastAsia="en-US"/>
              </w:rPr>
              <w:t>przystąpi</w:t>
            </w:r>
            <w:r w:rsidRPr="00E81450">
              <w:rPr>
                <w:rFonts w:ascii="Arial" w:eastAsia="Calibri" w:hAnsi="Arial" w:cs="Arial"/>
                <w:sz w:val="24"/>
                <w:szCs w:val="24"/>
                <w:lang w:eastAsia="en-US"/>
              </w:rPr>
              <w:t xml:space="preserve"> do grupowego pakietu. Zamawiają</w:t>
            </w:r>
            <w:r w:rsidR="00AB754D" w:rsidRPr="00E81450">
              <w:rPr>
                <w:rFonts w:ascii="Arial" w:eastAsia="Calibri" w:hAnsi="Arial" w:cs="Arial"/>
                <w:sz w:val="24"/>
                <w:szCs w:val="24"/>
                <w:lang w:eastAsia="en-US"/>
              </w:rPr>
              <w:t>cy gwarantuje udział 10 osób miesięcznie</w:t>
            </w:r>
            <w:r w:rsidRPr="00E81450">
              <w:rPr>
                <w:rFonts w:ascii="Arial" w:eastAsia="Calibri" w:hAnsi="Arial" w:cs="Arial"/>
                <w:sz w:val="24"/>
                <w:szCs w:val="24"/>
                <w:lang w:eastAsia="en-US"/>
              </w:rPr>
              <w:t xml:space="preserve"> w usłudze grupowego pakietu opieki medycznej. </w:t>
            </w:r>
          </w:p>
          <w:p w14:paraId="28CE4AD4" w14:textId="77777777" w:rsidR="008010F2" w:rsidRPr="00E81450" w:rsidRDefault="001A1567" w:rsidP="001A4C0F">
            <w:pPr>
              <w:spacing w:after="160" w:line="360" w:lineRule="auto"/>
              <w:rPr>
                <w:rFonts w:ascii="Arial" w:eastAsia="Calibri" w:hAnsi="Arial" w:cs="Arial"/>
                <w:sz w:val="24"/>
                <w:szCs w:val="24"/>
                <w:lang w:eastAsia="en-US"/>
              </w:rPr>
            </w:pPr>
            <w:r w:rsidRPr="00E81450">
              <w:rPr>
                <w:rFonts w:ascii="Arial" w:eastAsia="Calibri" w:hAnsi="Arial" w:cs="Arial"/>
                <w:sz w:val="24"/>
                <w:szCs w:val="24"/>
                <w:lang w:eastAsia="en-US"/>
              </w:rPr>
              <w:t xml:space="preserve">Zamawiający dokonuje zmiany zapisów SWZ w </w:t>
            </w:r>
            <w:r w:rsidR="008010F2" w:rsidRPr="00E81450">
              <w:rPr>
                <w:rFonts w:ascii="Arial" w:eastAsia="Calibri" w:hAnsi="Arial" w:cs="Arial"/>
                <w:sz w:val="24"/>
                <w:szCs w:val="24"/>
                <w:lang w:eastAsia="en-US"/>
              </w:rPr>
              <w:t xml:space="preserve"> </w:t>
            </w:r>
            <w:r w:rsidRPr="00E81450">
              <w:rPr>
                <w:rFonts w:ascii="Arial" w:eastAsia="Calibri" w:hAnsi="Arial" w:cs="Arial"/>
                <w:sz w:val="24"/>
                <w:szCs w:val="24"/>
                <w:lang w:eastAsia="en-US"/>
              </w:rPr>
              <w:t xml:space="preserve">pkt 3.2 Opisu przedmiotu zamówienia oraz w </w:t>
            </w:r>
            <w:r w:rsidRPr="00E81450">
              <w:rPr>
                <w:rFonts w:ascii="Arial" w:hAnsi="Arial" w:cs="Arial"/>
                <w:sz w:val="24"/>
                <w:szCs w:val="24"/>
              </w:rPr>
              <w:t>§ 4 ust. 3 Projektu umowy</w:t>
            </w:r>
            <w:r w:rsidRPr="00E81450">
              <w:rPr>
                <w:rFonts w:ascii="Arial" w:eastAsia="Calibri" w:hAnsi="Arial" w:cs="Arial"/>
                <w:sz w:val="24"/>
                <w:szCs w:val="24"/>
                <w:lang w:eastAsia="en-US"/>
              </w:rPr>
              <w:t xml:space="preserve"> w następujący sposób:</w:t>
            </w:r>
            <w:r w:rsidR="008010F2" w:rsidRPr="00E81450">
              <w:rPr>
                <w:rFonts w:ascii="Arial" w:eastAsia="Calibri" w:hAnsi="Arial" w:cs="Arial"/>
                <w:sz w:val="24"/>
                <w:szCs w:val="24"/>
                <w:lang w:eastAsia="en-US"/>
              </w:rPr>
              <w:t xml:space="preserve"> </w:t>
            </w:r>
          </w:p>
          <w:p w14:paraId="0D1981FB" w14:textId="77777777" w:rsidR="001A1567" w:rsidRPr="00E81450" w:rsidRDefault="001A1567" w:rsidP="001A4C0F">
            <w:pPr>
              <w:spacing w:after="160" w:line="360" w:lineRule="auto"/>
              <w:rPr>
                <w:rFonts w:ascii="Arial" w:eastAsia="Calibri" w:hAnsi="Arial" w:cs="Arial"/>
                <w:b/>
                <w:sz w:val="24"/>
                <w:szCs w:val="24"/>
                <w:lang w:eastAsia="en-US"/>
              </w:rPr>
            </w:pPr>
            <w:r w:rsidRPr="00E81450">
              <w:rPr>
                <w:rFonts w:ascii="Arial" w:eastAsia="Calibri" w:hAnsi="Arial" w:cs="Arial"/>
                <w:b/>
                <w:sz w:val="24"/>
                <w:szCs w:val="24"/>
                <w:lang w:eastAsia="en-US"/>
              </w:rPr>
              <w:t>Było:</w:t>
            </w:r>
          </w:p>
          <w:p w14:paraId="269C414B" w14:textId="77777777" w:rsidR="001A1567" w:rsidRPr="00E81450" w:rsidRDefault="001A1567" w:rsidP="001A1567">
            <w:pPr>
              <w:spacing w:after="160" w:line="360" w:lineRule="auto"/>
              <w:rPr>
                <w:rFonts w:ascii="Arial" w:eastAsia="Calibri" w:hAnsi="Arial" w:cs="Arial"/>
                <w:b/>
                <w:sz w:val="24"/>
                <w:szCs w:val="24"/>
                <w:lang w:eastAsia="en-US"/>
              </w:rPr>
            </w:pPr>
            <w:r w:rsidRPr="00E81450">
              <w:rPr>
                <w:rFonts w:ascii="Arial" w:eastAsia="Calibri" w:hAnsi="Arial" w:cs="Arial"/>
                <w:b/>
                <w:sz w:val="24"/>
                <w:szCs w:val="24"/>
                <w:lang w:eastAsia="en-US"/>
              </w:rPr>
              <w:t>„</w:t>
            </w:r>
            <w:r w:rsidRPr="00E81450">
              <w:rPr>
                <w:rFonts w:ascii="Arial" w:hAnsi="Arial" w:cs="Arial"/>
                <w:sz w:val="24"/>
                <w:szCs w:val="24"/>
              </w:rPr>
              <w:t>Przewidywana liczba osób przystępujących do usługi wynosi: 145 osób/m-c. Wskazana przewidywana liczba osób została ustalona na podstawie liczby pracowników, którzy wypełnili anonimową ankietę przystąpienia do usługi. Zamawiający gwarantuje 10 osób/m-c przystępujących do usługi.”</w:t>
            </w:r>
          </w:p>
          <w:p w14:paraId="53819C2F" w14:textId="77777777" w:rsidR="001A1567" w:rsidRPr="00E81450" w:rsidRDefault="001A1567" w:rsidP="001A1567">
            <w:pPr>
              <w:spacing w:after="160" w:line="360" w:lineRule="auto"/>
              <w:rPr>
                <w:rFonts w:ascii="Arial" w:eastAsia="Calibri" w:hAnsi="Arial" w:cs="Arial"/>
                <w:b/>
                <w:sz w:val="24"/>
                <w:szCs w:val="24"/>
                <w:lang w:eastAsia="en-US"/>
              </w:rPr>
            </w:pPr>
            <w:r w:rsidRPr="00E81450">
              <w:rPr>
                <w:rFonts w:ascii="Arial" w:eastAsia="Calibri" w:hAnsi="Arial" w:cs="Arial"/>
                <w:b/>
                <w:sz w:val="24"/>
                <w:szCs w:val="24"/>
                <w:lang w:eastAsia="en-US"/>
              </w:rPr>
              <w:t>Jest:</w:t>
            </w:r>
          </w:p>
          <w:p w14:paraId="2E518AEC" w14:textId="77777777" w:rsidR="001A1567" w:rsidRPr="00E81450" w:rsidRDefault="001A1567" w:rsidP="001A1567">
            <w:pPr>
              <w:spacing w:after="160" w:line="360" w:lineRule="auto"/>
              <w:rPr>
                <w:rFonts w:ascii="Arial" w:eastAsia="Calibri" w:hAnsi="Arial" w:cs="Arial"/>
                <w:b/>
                <w:sz w:val="24"/>
                <w:szCs w:val="24"/>
                <w:lang w:eastAsia="en-US"/>
              </w:rPr>
            </w:pPr>
            <w:r w:rsidRPr="00E81450">
              <w:rPr>
                <w:rFonts w:ascii="Arial" w:hAnsi="Arial" w:cs="Arial"/>
                <w:sz w:val="24"/>
                <w:szCs w:val="24"/>
              </w:rPr>
              <w:t>„Przewidywana liczba osób korzystających z usługi wynosi: 145 osób miesięcznie. Wskazana przewidywana liczba osób została ustalona na podstawie liczby pracowników, którzy wypełnili anonimową ankietę przystąpienia do usługi. Zamawiający gwarantuje 10 osób miesięcznie korzystających z usługi.”</w:t>
            </w:r>
          </w:p>
          <w:p w14:paraId="094B3D08" w14:textId="77777777" w:rsidR="008010F2" w:rsidRPr="00E81450" w:rsidRDefault="008360E7" w:rsidP="001A4C0F">
            <w:pPr>
              <w:spacing w:after="120" w:line="360" w:lineRule="auto"/>
              <w:ind w:left="30" w:right="-72"/>
              <w:rPr>
                <w:rFonts w:ascii="Arial" w:hAnsi="Arial" w:cs="Arial"/>
                <w:b/>
                <w:sz w:val="24"/>
                <w:szCs w:val="24"/>
              </w:rPr>
            </w:pPr>
            <w:r w:rsidRPr="00E81450">
              <w:rPr>
                <w:rFonts w:ascii="Arial" w:hAnsi="Arial" w:cs="Arial"/>
                <w:b/>
                <w:bCs/>
                <w:sz w:val="24"/>
                <w:szCs w:val="24"/>
              </w:rPr>
              <w:t>Pytanie 2</w:t>
            </w:r>
          </w:p>
          <w:p w14:paraId="2670FF5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Opisu przedmiotu zamówienia, punkt 3, podpunkt 3.4. oraz § 4 pkt. 6 projektu umowy:</w:t>
            </w:r>
          </w:p>
          <w:p w14:paraId="5800CFF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Zamawiający dopuszcza możliwość zmian liczby osób w przypadkach pozostałych niż brak stosunku pomiędzy pracodawcą a pracownikiem, nie wcześniej niż po okresie 12 miesięcy od przystąpienia?</w:t>
            </w:r>
          </w:p>
          <w:p w14:paraId="32367638" w14:textId="77777777" w:rsidR="008010F2"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6E620D1F" w14:textId="77777777" w:rsidR="008010F2" w:rsidRPr="00E81450" w:rsidRDefault="007F4A16" w:rsidP="001A4C0F">
            <w:pPr>
              <w:spacing w:after="160" w:line="360" w:lineRule="auto"/>
              <w:rPr>
                <w:rFonts w:ascii="Arial" w:eastAsia="Calibri" w:hAnsi="Arial" w:cs="Arial"/>
                <w:sz w:val="24"/>
                <w:szCs w:val="24"/>
                <w:lang w:eastAsia="en-US"/>
              </w:rPr>
            </w:pPr>
            <w:r w:rsidRPr="00E81450">
              <w:rPr>
                <w:rFonts w:ascii="Arial" w:eastAsia="Calibri" w:hAnsi="Arial" w:cs="Arial"/>
                <w:sz w:val="24"/>
                <w:szCs w:val="24"/>
                <w:lang w:eastAsia="en-US"/>
              </w:rPr>
              <w:t>W</w:t>
            </w:r>
            <w:r w:rsidR="008010F2" w:rsidRPr="00E81450">
              <w:rPr>
                <w:rFonts w:ascii="Arial" w:eastAsia="Calibri" w:hAnsi="Arial" w:cs="Arial"/>
                <w:sz w:val="24"/>
                <w:szCs w:val="24"/>
                <w:lang w:eastAsia="en-US"/>
              </w:rPr>
              <w:t xml:space="preserve"> okresie obowiązywania umowy</w:t>
            </w:r>
            <w:r w:rsidRPr="00E81450">
              <w:rPr>
                <w:rFonts w:ascii="Arial" w:eastAsia="Calibri" w:hAnsi="Arial" w:cs="Arial"/>
                <w:sz w:val="24"/>
                <w:szCs w:val="24"/>
                <w:lang w:eastAsia="en-US"/>
              </w:rPr>
              <w:t xml:space="preserve">,  </w:t>
            </w:r>
            <w:r w:rsidRPr="00E81450">
              <w:rPr>
                <w:rFonts w:ascii="Arial" w:hAnsi="Arial" w:cs="Arial"/>
                <w:sz w:val="24"/>
                <w:szCs w:val="24"/>
              </w:rPr>
              <w:t>Zamawiający dopuszcza możliwość zmiany liczby osób w przypadkach innych niż brak stosunku pracy pomiędzy pracodawcą, a pracownikiem</w:t>
            </w:r>
            <w:r w:rsidR="002D2CA4" w:rsidRPr="00E81450">
              <w:rPr>
                <w:rFonts w:ascii="Arial" w:hAnsi="Arial" w:cs="Arial"/>
                <w:sz w:val="24"/>
                <w:szCs w:val="24"/>
              </w:rPr>
              <w:t>,</w:t>
            </w:r>
            <w:r w:rsidR="00124EDE" w:rsidRPr="00E81450">
              <w:rPr>
                <w:rFonts w:ascii="Arial" w:hAnsi="Arial" w:cs="Arial"/>
                <w:sz w:val="24"/>
                <w:szCs w:val="24"/>
              </w:rPr>
              <w:t xml:space="preserve"> tj.</w:t>
            </w:r>
            <w:r w:rsidRPr="00E81450">
              <w:rPr>
                <w:rFonts w:ascii="Arial" w:hAnsi="Arial" w:cs="Arial"/>
                <w:sz w:val="24"/>
                <w:szCs w:val="24"/>
              </w:rPr>
              <w:t xml:space="preserve"> na wniosek pracownika</w:t>
            </w:r>
            <w:r w:rsidR="002D2CA4" w:rsidRPr="00E81450">
              <w:rPr>
                <w:rFonts w:ascii="Arial" w:hAnsi="Arial" w:cs="Arial"/>
                <w:sz w:val="24"/>
                <w:szCs w:val="24"/>
              </w:rPr>
              <w:t xml:space="preserve"> jednak</w:t>
            </w:r>
            <w:r w:rsidRPr="00E81450">
              <w:rPr>
                <w:rFonts w:ascii="Arial" w:hAnsi="Arial" w:cs="Arial"/>
                <w:sz w:val="24"/>
                <w:szCs w:val="24"/>
              </w:rPr>
              <w:t xml:space="preserve"> nie wcześniej niż po upływie 6 miesięcy</w:t>
            </w:r>
            <w:r w:rsidR="00C42A8C" w:rsidRPr="00E81450">
              <w:rPr>
                <w:rFonts w:ascii="Arial" w:hAnsi="Arial" w:cs="Arial"/>
                <w:sz w:val="24"/>
                <w:szCs w:val="24"/>
              </w:rPr>
              <w:t xml:space="preserve"> od przystąpienia</w:t>
            </w:r>
            <w:r w:rsidR="008010F2" w:rsidRPr="00E81450">
              <w:rPr>
                <w:rFonts w:ascii="Arial" w:eastAsia="Calibri" w:hAnsi="Arial" w:cs="Arial"/>
                <w:sz w:val="24"/>
                <w:szCs w:val="24"/>
                <w:lang w:eastAsia="en-US"/>
              </w:rPr>
              <w:t>.</w:t>
            </w:r>
          </w:p>
          <w:p w14:paraId="429E42BE" w14:textId="77777777" w:rsidR="00791369" w:rsidRPr="00E81450" w:rsidRDefault="008360E7" w:rsidP="001A4C0F">
            <w:pPr>
              <w:spacing w:after="120" w:line="360" w:lineRule="auto"/>
              <w:ind w:left="30" w:right="-72"/>
              <w:rPr>
                <w:rFonts w:ascii="Arial" w:hAnsi="Arial" w:cs="Arial"/>
                <w:sz w:val="24"/>
                <w:szCs w:val="24"/>
              </w:rPr>
            </w:pPr>
            <w:r w:rsidRPr="00E81450">
              <w:rPr>
                <w:rFonts w:ascii="Arial" w:hAnsi="Arial" w:cs="Arial"/>
                <w:b/>
                <w:bCs/>
                <w:sz w:val="24"/>
                <w:szCs w:val="24"/>
              </w:rPr>
              <w:t>Pytanie 3</w:t>
            </w:r>
          </w:p>
          <w:p w14:paraId="4C733CD4"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Pytanie dotyczące Opisu przedmiotu zamówienia, punkt 3, podpunkt 3.8. oraz § 4 pkt. 6 projektu umowy:</w:t>
            </w:r>
          </w:p>
          <w:p w14:paraId="7BF167A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Prośba o sprecyzowanie - czy Zamawiający dopuszcza możliwość rezygnacji osoby w przypadkach pozostałych niż brak stosunku pomiędzy pracodawcą a pracownikiem, nie wcześniej niż po okresie 12 miesięcy od przystąpienia?</w:t>
            </w:r>
          </w:p>
          <w:p w14:paraId="77218ACA" w14:textId="77777777" w:rsidR="00791369"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5CD65899" w14:textId="77777777" w:rsidR="008010F2" w:rsidRPr="00E81450" w:rsidRDefault="001F104E" w:rsidP="001A4C0F">
            <w:pPr>
              <w:spacing w:after="120" w:line="360" w:lineRule="auto"/>
              <w:ind w:left="30" w:right="-72"/>
              <w:rPr>
                <w:rFonts w:ascii="Arial" w:hAnsi="Arial" w:cs="Arial"/>
                <w:sz w:val="24"/>
                <w:szCs w:val="24"/>
              </w:rPr>
            </w:pPr>
            <w:r w:rsidRPr="00E81450">
              <w:rPr>
                <w:rFonts w:ascii="Arial" w:eastAsia="Calibri" w:hAnsi="Arial" w:cs="Arial"/>
                <w:sz w:val="24"/>
                <w:szCs w:val="24"/>
                <w:lang w:eastAsia="en-US"/>
              </w:rPr>
              <w:t xml:space="preserve">W okresie obowiązywania umowy,  </w:t>
            </w:r>
            <w:r w:rsidRPr="00E81450">
              <w:rPr>
                <w:rFonts w:ascii="Arial" w:hAnsi="Arial" w:cs="Arial"/>
                <w:sz w:val="24"/>
                <w:szCs w:val="24"/>
              </w:rPr>
              <w:t>Zamawiający dopuszcza możliwość rezygnacji</w:t>
            </w:r>
            <w:r w:rsidR="00CB7CE5" w:rsidRPr="00E81450">
              <w:rPr>
                <w:rFonts w:ascii="Arial" w:hAnsi="Arial" w:cs="Arial"/>
                <w:sz w:val="24"/>
                <w:szCs w:val="24"/>
              </w:rPr>
              <w:t xml:space="preserve"> osób</w:t>
            </w:r>
            <w:r w:rsidRPr="00E81450">
              <w:rPr>
                <w:rFonts w:ascii="Arial" w:hAnsi="Arial" w:cs="Arial"/>
                <w:sz w:val="24"/>
                <w:szCs w:val="24"/>
              </w:rPr>
              <w:t xml:space="preserve"> w przypadkach innych niż brak stosunku pracy pomiędzy pracodawcą, a pracownikiem, przez złożenie stosownego wniosku przez pracownika, jednak nie wcześniej niż po upływie 6 miesięcy od przystąpienia</w:t>
            </w:r>
            <w:r w:rsidR="00C42A8C" w:rsidRPr="00E81450">
              <w:rPr>
                <w:rFonts w:ascii="Arial" w:hAnsi="Arial" w:cs="Arial"/>
                <w:sz w:val="24"/>
                <w:szCs w:val="24"/>
              </w:rPr>
              <w:t>.</w:t>
            </w:r>
          </w:p>
          <w:p w14:paraId="2611D11B" w14:textId="77777777" w:rsidR="008010F2" w:rsidRPr="00E81450" w:rsidRDefault="008360E7" w:rsidP="001A4C0F">
            <w:pPr>
              <w:spacing w:after="120" w:line="360" w:lineRule="auto"/>
              <w:ind w:left="30" w:right="-72"/>
              <w:rPr>
                <w:rFonts w:ascii="Arial" w:hAnsi="Arial" w:cs="Arial"/>
                <w:sz w:val="24"/>
                <w:szCs w:val="24"/>
              </w:rPr>
            </w:pPr>
            <w:r w:rsidRPr="00E81450">
              <w:rPr>
                <w:rFonts w:ascii="Arial" w:hAnsi="Arial" w:cs="Arial"/>
                <w:b/>
                <w:bCs/>
                <w:sz w:val="24"/>
                <w:szCs w:val="24"/>
              </w:rPr>
              <w:t>Pytanie 4</w:t>
            </w:r>
          </w:p>
          <w:p w14:paraId="148FC56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Opisu przedmiotu zamówienia, punkt 4, podpunkt 4.2.</w:t>
            </w:r>
          </w:p>
          <w:p w14:paraId="6A9432D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Zamawiający dopuszcza zmianę zapisu z okresu 6 miesięcznego na 12 miesięczny?</w:t>
            </w:r>
          </w:p>
          <w:p w14:paraId="52704890" w14:textId="77777777" w:rsidR="00791369"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389C94F4" w14:textId="77777777" w:rsidR="008010F2" w:rsidRPr="00E81450" w:rsidRDefault="00C42A8C" w:rsidP="001A4C0F">
            <w:pPr>
              <w:spacing w:after="120" w:line="360" w:lineRule="auto"/>
              <w:ind w:left="30" w:right="-72"/>
              <w:rPr>
                <w:rFonts w:ascii="Arial" w:hAnsi="Arial" w:cs="Arial"/>
                <w:sz w:val="24"/>
                <w:szCs w:val="24"/>
              </w:rPr>
            </w:pPr>
            <w:r w:rsidRPr="00E81450">
              <w:rPr>
                <w:rFonts w:ascii="Arial" w:hAnsi="Arial" w:cs="Arial"/>
                <w:sz w:val="24"/>
                <w:szCs w:val="24"/>
              </w:rPr>
              <w:t>Zamawiający nie dopuszcza zmiany zapisu z okresu 6 miesięcznego na 12 miesięczny.</w:t>
            </w:r>
          </w:p>
          <w:p w14:paraId="6A0B29E8" w14:textId="77777777" w:rsidR="00C42A8C" w:rsidRPr="00E81450" w:rsidRDefault="008360E7" w:rsidP="001A4C0F">
            <w:pPr>
              <w:spacing w:after="120" w:line="360" w:lineRule="auto"/>
              <w:ind w:left="30" w:right="-72"/>
              <w:rPr>
                <w:rFonts w:ascii="Arial" w:hAnsi="Arial" w:cs="Arial"/>
                <w:sz w:val="24"/>
                <w:szCs w:val="24"/>
              </w:rPr>
            </w:pPr>
            <w:r w:rsidRPr="00E81450">
              <w:rPr>
                <w:rFonts w:ascii="Arial" w:hAnsi="Arial" w:cs="Arial"/>
                <w:b/>
                <w:bCs/>
                <w:sz w:val="24"/>
                <w:szCs w:val="24"/>
              </w:rPr>
              <w:t>Pytanie 5</w:t>
            </w:r>
          </w:p>
          <w:p w14:paraId="49539E3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Opisu przedmiotu zamówienia, punkt 5, podpunkt 5.1. oraz § 2 pkt. 2 projektu umowy; oraz pkt 6 SWZ:</w:t>
            </w:r>
          </w:p>
          <w:p w14:paraId="27EA9F1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Zamawiający dopuszcza zmianę zapisu "od pierwszego dnia miesiąca następującego po miesiącu, w którym zostanie podpisana umowa" na "od pierwszego dnia miesiąca następującego po miesiącu, w którym zostanie podpisana umowa, jeśli zostanie podpisana i przekazana nie później niż na 10 dni przed końcem miesiąca"</w:t>
            </w:r>
          </w:p>
          <w:p w14:paraId="6EE71FA2" w14:textId="77777777" w:rsidR="00233DA2"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33B56C9C" w14:textId="77777777" w:rsidR="00233DA2" w:rsidRPr="00E81450" w:rsidRDefault="00233DA2" w:rsidP="001A4C0F">
            <w:pPr>
              <w:spacing w:after="120" w:line="360" w:lineRule="auto"/>
              <w:ind w:left="30" w:right="-72"/>
              <w:rPr>
                <w:rFonts w:ascii="Arial" w:hAnsi="Arial" w:cs="Arial"/>
                <w:b/>
                <w:sz w:val="24"/>
                <w:szCs w:val="24"/>
              </w:rPr>
            </w:pPr>
            <w:r w:rsidRPr="00E81450">
              <w:rPr>
                <w:rFonts w:ascii="Arial" w:hAnsi="Arial" w:cs="Arial"/>
                <w:sz w:val="24"/>
                <w:szCs w:val="24"/>
              </w:rPr>
              <w:t>Z</w:t>
            </w:r>
            <w:r w:rsidRPr="00E81450">
              <w:rPr>
                <w:rFonts w:ascii="Arial" w:hAnsi="Arial" w:cs="Arial"/>
                <w:bCs/>
                <w:sz w:val="24"/>
                <w:szCs w:val="24"/>
              </w:rPr>
              <w:t xml:space="preserve">amawiający dokonuje zmiany zapisów SWZ w pkt. 5.1 Opisu przedmiotu zamówienia oraz w § 2 ust. 2 Projektu umowy w następujący sposób: </w:t>
            </w:r>
          </w:p>
          <w:p w14:paraId="52145FBB" w14:textId="77777777" w:rsidR="00233DA2" w:rsidRPr="00E81450" w:rsidRDefault="00233DA2" w:rsidP="00ED5BA4">
            <w:pPr>
              <w:spacing w:after="200" w:line="360" w:lineRule="auto"/>
              <w:contextualSpacing/>
              <w:rPr>
                <w:rFonts w:ascii="Arial" w:hAnsi="Arial" w:cs="Arial"/>
                <w:bCs/>
                <w:sz w:val="24"/>
                <w:szCs w:val="24"/>
                <w:u w:val="single"/>
              </w:rPr>
            </w:pPr>
            <w:r w:rsidRPr="00E81450">
              <w:rPr>
                <w:rFonts w:ascii="Arial" w:hAnsi="Arial" w:cs="Arial"/>
                <w:bCs/>
                <w:sz w:val="24"/>
                <w:szCs w:val="24"/>
                <w:u w:val="single"/>
              </w:rPr>
              <w:t>Opis przedmiotu zam</w:t>
            </w:r>
            <w:r w:rsidR="00CE331E" w:rsidRPr="00E81450">
              <w:rPr>
                <w:rFonts w:ascii="Arial" w:hAnsi="Arial" w:cs="Arial"/>
                <w:bCs/>
                <w:sz w:val="24"/>
                <w:szCs w:val="24"/>
                <w:u w:val="single"/>
              </w:rPr>
              <w:t>ówienia</w:t>
            </w:r>
          </w:p>
          <w:p w14:paraId="72A97893" w14:textId="77777777" w:rsidR="00233DA2" w:rsidRPr="00E81450" w:rsidRDefault="00233DA2" w:rsidP="00ED5BA4">
            <w:pPr>
              <w:spacing w:after="200" w:line="360" w:lineRule="auto"/>
              <w:contextualSpacing/>
              <w:rPr>
                <w:rFonts w:ascii="Arial" w:hAnsi="Arial" w:cs="Arial"/>
                <w:b/>
                <w:bCs/>
                <w:sz w:val="24"/>
                <w:szCs w:val="24"/>
              </w:rPr>
            </w:pPr>
            <w:r w:rsidRPr="00E81450">
              <w:rPr>
                <w:rFonts w:ascii="Arial" w:hAnsi="Arial" w:cs="Arial"/>
                <w:b/>
                <w:bCs/>
                <w:sz w:val="24"/>
                <w:szCs w:val="24"/>
              </w:rPr>
              <w:t>Było</w:t>
            </w:r>
            <w:r w:rsidR="00ED5BA4" w:rsidRPr="00E81450">
              <w:rPr>
                <w:rFonts w:ascii="Arial" w:hAnsi="Arial" w:cs="Arial"/>
                <w:b/>
                <w:bCs/>
                <w:sz w:val="24"/>
                <w:szCs w:val="24"/>
              </w:rPr>
              <w:t>:</w:t>
            </w:r>
          </w:p>
          <w:p w14:paraId="6A8391F7" w14:textId="77777777" w:rsidR="00233DA2" w:rsidRPr="00E81450" w:rsidRDefault="00233DA2" w:rsidP="001A4C0F">
            <w:pPr>
              <w:spacing w:after="160" w:line="360" w:lineRule="auto"/>
              <w:contextualSpacing/>
              <w:rPr>
                <w:rFonts w:ascii="Arial" w:hAnsi="Arial" w:cs="Arial"/>
                <w:sz w:val="24"/>
                <w:szCs w:val="24"/>
              </w:rPr>
            </w:pPr>
            <w:r w:rsidRPr="00E81450">
              <w:rPr>
                <w:rFonts w:ascii="Arial" w:hAnsi="Arial" w:cs="Arial"/>
                <w:sz w:val="24"/>
                <w:szCs w:val="24"/>
              </w:rPr>
              <w:t xml:space="preserve">„Termin realizacji umowy: </w:t>
            </w:r>
            <w:r w:rsidRPr="00E81450">
              <w:rPr>
                <w:rFonts w:ascii="Arial" w:hAnsi="Arial" w:cs="Arial"/>
                <w:b/>
                <w:sz w:val="24"/>
                <w:szCs w:val="24"/>
              </w:rPr>
              <w:t>12 miesięcy od pierwszego dnia miesiąca następującego po miesiącu, w którym zostanie podpisana umowa</w:t>
            </w:r>
            <w:r w:rsidRPr="00E81450">
              <w:rPr>
                <w:rFonts w:ascii="Arial" w:hAnsi="Arial" w:cs="Arial"/>
                <w:sz w:val="24"/>
                <w:szCs w:val="24"/>
              </w:rPr>
              <w:t>.”</w:t>
            </w:r>
          </w:p>
          <w:p w14:paraId="5483A697" w14:textId="77777777" w:rsidR="00233DA2" w:rsidRPr="00E81450" w:rsidRDefault="00233DA2" w:rsidP="001A4C0F">
            <w:pPr>
              <w:spacing w:after="160" w:line="360" w:lineRule="auto"/>
              <w:ind w:left="792"/>
              <w:contextualSpacing/>
              <w:rPr>
                <w:rFonts w:ascii="Arial" w:hAnsi="Arial" w:cs="Arial"/>
                <w:sz w:val="24"/>
                <w:szCs w:val="24"/>
              </w:rPr>
            </w:pPr>
          </w:p>
          <w:p w14:paraId="599AE457" w14:textId="77777777" w:rsidR="00233DA2" w:rsidRPr="00E81450" w:rsidRDefault="00233DA2" w:rsidP="001A4C0F">
            <w:pPr>
              <w:spacing w:after="160" w:line="360" w:lineRule="auto"/>
              <w:contextualSpacing/>
              <w:rPr>
                <w:rFonts w:ascii="Arial" w:hAnsi="Arial" w:cs="Arial"/>
                <w:b/>
                <w:sz w:val="24"/>
                <w:szCs w:val="24"/>
              </w:rPr>
            </w:pPr>
            <w:r w:rsidRPr="00E81450">
              <w:rPr>
                <w:rFonts w:ascii="Arial" w:hAnsi="Arial" w:cs="Arial"/>
                <w:b/>
                <w:sz w:val="24"/>
                <w:szCs w:val="24"/>
              </w:rPr>
              <w:t>Jest</w:t>
            </w:r>
            <w:r w:rsidR="00ED5BA4" w:rsidRPr="00E81450">
              <w:rPr>
                <w:rFonts w:ascii="Arial" w:hAnsi="Arial" w:cs="Arial"/>
                <w:b/>
                <w:sz w:val="24"/>
                <w:szCs w:val="24"/>
              </w:rPr>
              <w:t>:</w:t>
            </w:r>
          </w:p>
          <w:p w14:paraId="2636D69E" w14:textId="77777777" w:rsidR="00233DA2" w:rsidRPr="00E81450" w:rsidRDefault="00233DA2" w:rsidP="001A4C0F">
            <w:pPr>
              <w:spacing w:after="200" w:line="360" w:lineRule="auto"/>
              <w:contextualSpacing/>
              <w:rPr>
                <w:rFonts w:ascii="Arial" w:hAnsi="Arial" w:cs="Arial"/>
                <w:sz w:val="24"/>
                <w:szCs w:val="24"/>
              </w:rPr>
            </w:pPr>
            <w:r w:rsidRPr="00E81450">
              <w:rPr>
                <w:rFonts w:ascii="Arial" w:hAnsi="Arial" w:cs="Arial"/>
                <w:bCs/>
                <w:sz w:val="24"/>
                <w:szCs w:val="24"/>
              </w:rPr>
              <w:t xml:space="preserve">„Zamawiający wprowadza dodatkowe dwa pierwsze miesiące do trwania umowy, które to umożliwiłyby przeprowadzenie akcji wdrożeniowej i zebranie odpowiedniej liczby chętnych do programu ( bez odpłatnego świadczenia przez Wykonawcę usług ochrony zdrowia), a 12 miesięcy będzie przypadać na właściwą realizację programu za które Wykonawca otrzyma wynagrodzenie. </w:t>
            </w:r>
          </w:p>
          <w:p w14:paraId="20D42C4A" w14:textId="77777777" w:rsidR="00233DA2" w:rsidRPr="00E81450" w:rsidRDefault="00233DA2" w:rsidP="001A4C0F">
            <w:pPr>
              <w:spacing w:after="160" w:line="360" w:lineRule="auto"/>
              <w:ind w:left="792"/>
              <w:contextualSpacing/>
              <w:rPr>
                <w:rFonts w:ascii="Arial" w:hAnsi="Arial" w:cs="Arial"/>
                <w:sz w:val="24"/>
                <w:szCs w:val="24"/>
              </w:rPr>
            </w:pPr>
          </w:p>
          <w:p w14:paraId="06B3D1E7" w14:textId="77777777" w:rsidR="00233DA2" w:rsidRPr="00E81450" w:rsidRDefault="00233DA2" w:rsidP="001A4C0F">
            <w:pPr>
              <w:spacing w:after="160" w:line="360" w:lineRule="auto"/>
              <w:contextualSpacing/>
              <w:rPr>
                <w:rFonts w:ascii="Arial" w:hAnsi="Arial" w:cs="Arial"/>
                <w:sz w:val="24"/>
                <w:szCs w:val="24"/>
              </w:rPr>
            </w:pPr>
            <w:r w:rsidRPr="00E81450">
              <w:rPr>
                <w:rFonts w:ascii="Arial" w:hAnsi="Arial" w:cs="Arial"/>
                <w:sz w:val="24"/>
                <w:szCs w:val="24"/>
              </w:rPr>
              <w:t>Umowa zostaje zawarta łącznie na okres 14 miesięcy, przy zachowaniu następujących terminów:</w:t>
            </w:r>
          </w:p>
          <w:p w14:paraId="3B88352E" w14:textId="77777777" w:rsidR="00233DA2" w:rsidRPr="00E81450" w:rsidRDefault="00233DA2" w:rsidP="001A4C0F">
            <w:pPr>
              <w:pStyle w:val="Akapitzlist"/>
              <w:numPr>
                <w:ilvl w:val="0"/>
                <w:numId w:val="16"/>
              </w:numPr>
              <w:spacing w:after="160" w:line="360" w:lineRule="auto"/>
              <w:contextualSpacing/>
              <w:rPr>
                <w:rFonts w:ascii="Arial" w:hAnsi="Arial" w:cs="Arial"/>
                <w:sz w:val="24"/>
                <w:szCs w:val="24"/>
              </w:rPr>
            </w:pPr>
            <w:r w:rsidRPr="00E81450">
              <w:rPr>
                <w:rFonts w:ascii="Arial" w:hAnsi="Arial" w:cs="Arial"/>
                <w:sz w:val="24"/>
                <w:szCs w:val="24"/>
              </w:rPr>
              <w:t>Pracownik Zamawiającego przekaże do Wykonawcy listę pracowników przystępujących do programu wraz ze wskazaniem rodzaju pakietu medycznego, najpóźniej do 20 dni kalendarzowych przed rozpoczęciem miesiąca, od którego Wykonawca rozpocznie świadczenie usług na rzecz Zamawiającego.</w:t>
            </w:r>
          </w:p>
          <w:p w14:paraId="736CEA44" w14:textId="77777777" w:rsidR="00233DA2" w:rsidRPr="00E81450" w:rsidRDefault="00233DA2" w:rsidP="001A4C0F">
            <w:pPr>
              <w:pStyle w:val="Akapitzlist"/>
              <w:numPr>
                <w:ilvl w:val="0"/>
                <w:numId w:val="16"/>
              </w:numPr>
              <w:spacing w:after="160" w:line="360" w:lineRule="auto"/>
              <w:contextualSpacing/>
              <w:rPr>
                <w:rFonts w:ascii="Arial" w:hAnsi="Arial" w:cs="Arial"/>
                <w:sz w:val="24"/>
                <w:szCs w:val="24"/>
              </w:rPr>
            </w:pPr>
            <w:r w:rsidRPr="00E81450">
              <w:rPr>
                <w:rFonts w:ascii="Arial" w:hAnsi="Arial" w:cs="Arial"/>
                <w:sz w:val="24"/>
                <w:szCs w:val="24"/>
              </w:rPr>
              <w:t>12 miesięcy – czas trwania realizacji programu.”</w:t>
            </w:r>
          </w:p>
          <w:p w14:paraId="34643AA0" w14:textId="77777777" w:rsidR="00233DA2" w:rsidRPr="00E81450" w:rsidRDefault="00233DA2" w:rsidP="001A4C0F">
            <w:pPr>
              <w:spacing w:after="200" w:line="360" w:lineRule="auto"/>
              <w:contextualSpacing/>
              <w:rPr>
                <w:rFonts w:ascii="Arial" w:hAnsi="Arial" w:cs="Arial"/>
                <w:bCs/>
                <w:sz w:val="24"/>
                <w:szCs w:val="24"/>
                <w:u w:val="single"/>
              </w:rPr>
            </w:pPr>
            <w:r w:rsidRPr="00E81450">
              <w:rPr>
                <w:rFonts w:ascii="Arial" w:hAnsi="Arial" w:cs="Arial"/>
                <w:bCs/>
                <w:sz w:val="24"/>
                <w:szCs w:val="24"/>
                <w:u w:val="single"/>
              </w:rPr>
              <w:t>Projekt umowy</w:t>
            </w:r>
          </w:p>
          <w:p w14:paraId="0429D2C9" w14:textId="77777777" w:rsidR="00233DA2" w:rsidRPr="00E81450" w:rsidRDefault="00233DA2" w:rsidP="001A4C0F">
            <w:pPr>
              <w:spacing w:after="200" w:line="360" w:lineRule="auto"/>
              <w:contextualSpacing/>
              <w:rPr>
                <w:rFonts w:ascii="Arial" w:hAnsi="Arial" w:cs="Arial"/>
                <w:b/>
                <w:bCs/>
                <w:sz w:val="24"/>
                <w:szCs w:val="24"/>
              </w:rPr>
            </w:pPr>
            <w:r w:rsidRPr="00E81450">
              <w:rPr>
                <w:rFonts w:ascii="Arial" w:hAnsi="Arial" w:cs="Arial"/>
                <w:b/>
                <w:bCs/>
                <w:sz w:val="24"/>
                <w:szCs w:val="24"/>
              </w:rPr>
              <w:t>Było</w:t>
            </w:r>
            <w:r w:rsidR="00ED5BA4" w:rsidRPr="00E81450">
              <w:rPr>
                <w:rFonts w:ascii="Arial" w:hAnsi="Arial" w:cs="Arial"/>
                <w:b/>
                <w:bCs/>
                <w:sz w:val="24"/>
                <w:szCs w:val="24"/>
              </w:rPr>
              <w:t>:</w:t>
            </w:r>
          </w:p>
          <w:p w14:paraId="53882782" w14:textId="77777777" w:rsidR="00233DA2" w:rsidRPr="00E81450" w:rsidRDefault="00233DA2" w:rsidP="001A4C0F">
            <w:pPr>
              <w:spacing w:after="200" w:line="360" w:lineRule="auto"/>
              <w:contextualSpacing/>
              <w:rPr>
                <w:rFonts w:ascii="Arial" w:hAnsi="Arial" w:cs="Arial"/>
                <w:bCs/>
                <w:sz w:val="24"/>
                <w:szCs w:val="24"/>
              </w:rPr>
            </w:pPr>
            <w:r w:rsidRPr="00E81450">
              <w:rPr>
                <w:rFonts w:ascii="Arial" w:hAnsi="Arial" w:cs="Arial"/>
                <w:sz w:val="24"/>
                <w:szCs w:val="24"/>
              </w:rPr>
              <w:t xml:space="preserve">„Strony ustalają następujący termin realizacji przedmiotu umowy: </w:t>
            </w:r>
            <w:r w:rsidRPr="00E81450">
              <w:rPr>
                <w:rFonts w:ascii="Arial" w:hAnsi="Arial" w:cs="Arial"/>
                <w:bCs/>
                <w:sz w:val="24"/>
                <w:szCs w:val="24"/>
              </w:rPr>
              <w:t>12 miesięcy od pierwszego dnia miesiąca następującego po miesiącu, w którym zostanie podpisana umowa.</w:t>
            </w:r>
          </w:p>
          <w:p w14:paraId="296092CD" w14:textId="77777777" w:rsidR="00233DA2" w:rsidRPr="00E81450" w:rsidRDefault="00233DA2" w:rsidP="001A4C0F">
            <w:pPr>
              <w:spacing w:after="200" w:line="360" w:lineRule="auto"/>
              <w:contextualSpacing/>
              <w:rPr>
                <w:rFonts w:ascii="Arial" w:hAnsi="Arial" w:cs="Arial"/>
                <w:b/>
                <w:bCs/>
                <w:sz w:val="24"/>
                <w:szCs w:val="24"/>
              </w:rPr>
            </w:pPr>
            <w:r w:rsidRPr="00E81450">
              <w:rPr>
                <w:rFonts w:ascii="Arial" w:hAnsi="Arial" w:cs="Arial"/>
                <w:b/>
                <w:bCs/>
                <w:sz w:val="24"/>
                <w:szCs w:val="24"/>
              </w:rPr>
              <w:t>Jest</w:t>
            </w:r>
            <w:r w:rsidR="00ED5BA4" w:rsidRPr="00E81450">
              <w:rPr>
                <w:rFonts w:ascii="Arial" w:hAnsi="Arial" w:cs="Arial"/>
                <w:b/>
                <w:bCs/>
                <w:sz w:val="24"/>
                <w:szCs w:val="24"/>
              </w:rPr>
              <w:t>:</w:t>
            </w:r>
          </w:p>
          <w:p w14:paraId="78EC7D83" w14:textId="77777777" w:rsidR="00233DA2" w:rsidRPr="00E81450" w:rsidRDefault="00233DA2" w:rsidP="001A4C0F">
            <w:pPr>
              <w:spacing w:after="160" w:line="360" w:lineRule="auto"/>
              <w:contextualSpacing/>
              <w:rPr>
                <w:rFonts w:ascii="Arial" w:hAnsi="Arial" w:cs="Arial"/>
                <w:sz w:val="24"/>
                <w:szCs w:val="24"/>
              </w:rPr>
            </w:pPr>
            <w:r w:rsidRPr="00E81450">
              <w:rPr>
                <w:rFonts w:ascii="Arial" w:hAnsi="Arial" w:cs="Arial"/>
                <w:sz w:val="24"/>
                <w:szCs w:val="24"/>
              </w:rPr>
              <w:t>Strony ustalają, że umowa zostaje zawarta łącznie na okres 14 miesięcy, przy zachowaniu następujących terminów:</w:t>
            </w:r>
          </w:p>
          <w:p w14:paraId="23980FE4" w14:textId="77777777" w:rsidR="00233DA2" w:rsidRPr="00E81450" w:rsidRDefault="00233DA2" w:rsidP="001A4C0F">
            <w:pPr>
              <w:pStyle w:val="Akapitzlist"/>
              <w:numPr>
                <w:ilvl w:val="0"/>
                <w:numId w:val="18"/>
              </w:numPr>
              <w:spacing w:after="160" w:line="360" w:lineRule="auto"/>
              <w:contextualSpacing/>
              <w:rPr>
                <w:rFonts w:ascii="Arial" w:hAnsi="Arial" w:cs="Arial"/>
                <w:sz w:val="24"/>
                <w:szCs w:val="24"/>
              </w:rPr>
            </w:pPr>
            <w:r w:rsidRPr="00E81450">
              <w:rPr>
                <w:rFonts w:ascii="Arial" w:hAnsi="Arial" w:cs="Arial"/>
                <w:sz w:val="24"/>
                <w:szCs w:val="24"/>
              </w:rPr>
              <w:t>Pracownik Zamawiającego przekaże do Wykonawcy listę pracowników przystępujących do programu wraz ze wskazaniem rodzaju pakietu medycznego, najpóźniej do 20 dni kalendarzowych przed rozpoczęciem miesiąca, od którego Wykonawca rozpocznie świadczenie usług na rzecz Zamawiającego.</w:t>
            </w:r>
          </w:p>
          <w:p w14:paraId="1BA656B4" w14:textId="77777777" w:rsidR="00233DA2" w:rsidRPr="00E81450" w:rsidRDefault="00233DA2" w:rsidP="001A4C0F">
            <w:pPr>
              <w:pStyle w:val="Akapitzlist"/>
              <w:numPr>
                <w:ilvl w:val="0"/>
                <w:numId w:val="18"/>
              </w:numPr>
              <w:spacing w:after="160" w:line="360" w:lineRule="auto"/>
              <w:contextualSpacing/>
              <w:rPr>
                <w:rFonts w:ascii="Arial" w:hAnsi="Arial" w:cs="Arial"/>
                <w:sz w:val="24"/>
                <w:szCs w:val="24"/>
              </w:rPr>
            </w:pPr>
            <w:r w:rsidRPr="00E81450">
              <w:rPr>
                <w:rFonts w:ascii="Arial" w:hAnsi="Arial" w:cs="Arial"/>
                <w:sz w:val="24"/>
                <w:szCs w:val="24"/>
              </w:rPr>
              <w:t>12 miesięcy – czas trwania realizacji programu.”</w:t>
            </w:r>
          </w:p>
          <w:p w14:paraId="5758E5B2" w14:textId="77777777" w:rsidR="008010F2" w:rsidRPr="00E81450" w:rsidRDefault="008360E7" w:rsidP="001A4C0F">
            <w:pPr>
              <w:spacing w:after="120" w:line="360" w:lineRule="auto"/>
              <w:ind w:left="30" w:right="-72"/>
              <w:rPr>
                <w:rFonts w:ascii="Arial" w:hAnsi="Arial" w:cs="Arial"/>
                <w:sz w:val="24"/>
                <w:szCs w:val="24"/>
              </w:rPr>
            </w:pPr>
            <w:r w:rsidRPr="00E81450">
              <w:rPr>
                <w:rFonts w:ascii="Arial" w:hAnsi="Arial" w:cs="Arial"/>
                <w:b/>
                <w:bCs/>
                <w:sz w:val="24"/>
                <w:szCs w:val="24"/>
              </w:rPr>
              <w:t>Pytanie 6</w:t>
            </w:r>
          </w:p>
          <w:p w14:paraId="0870C13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Opisu przedmiotu zamówienia, punkt 7, podpunkt 7.2 oraz 7.3.; oraz § 3 pkt. 5 projektu umowy:</w:t>
            </w:r>
          </w:p>
          <w:p w14:paraId="68B250B8"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Czy Zamawiający dopuszcza możliwość korzystania z portalu elektronicznego przez Wykonawcę, służącemu m.in. samodzielnemu generowaniu raportów w oparciu o dane, bez konieczności ingerencji Wykonawcy; w rozumieniu realizacji podpunktu 7.2 oraz 7.3; oraz aktualizacji list osób uprawnionych, w kontekście zapisu § 3 pkt. 5 projektu umowy?</w:t>
            </w:r>
          </w:p>
          <w:p w14:paraId="1BCFA3F3" w14:textId="77777777" w:rsidR="00791369"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07D1537C" w14:textId="77777777" w:rsidR="00F97B41" w:rsidRPr="00E81450" w:rsidRDefault="006B25F7" w:rsidP="001A4C0F">
            <w:pPr>
              <w:spacing w:line="360" w:lineRule="auto"/>
              <w:rPr>
                <w:rFonts w:ascii="Arial" w:hAnsi="Arial" w:cs="Arial"/>
                <w:sz w:val="24"/>
                <w:szCs w:val="24"/>
              </w:rPr>
            </w:pPr>
            <w:r w:rsidRPr="00E81450">
              <w:rPr>
                <w:rFonts w:ascii="Arial" w:hAnsi="Arial" w:cs="Arial"/>
                <w:sz w:val="24"/>
                <w:szCs w:val="24"/>
              </w:rPr>
              <w:t xml:space="preserve">Zamawiający </w:t>
            </w:r>
            <w:r w:rsidR="00D74CD5" w:rsidRPr="00E81450">
              <w:rPr>
                <w:rFonts w:ascii="Arial" w:hAnsi="Arial" w:cs="Arial"/>
                <w:sz w:val="24"/>
                <w:szCs w:val="24"/>
              </w:rPr>
              <w:t xml:space="preserve">zgodnie z punktem 7.1 OPZ </w:t>
            </w:r>
            <w:r w:rsidRPr="00E81450">
              <w:rPr>
                <w:rFonts w:ascii="Arial" w:hAnsi="Arial" w:cs="Arial"/>
                <w:sz w:val="24"/>
                <w:szCs w:val="24"/>
              </w:rPr>
              <w:t>dopuszcza możliwość korzystania z portalu elektronicznego w ce</w:t>
            </w:r>
            <w:r w:rsidR="00D74CD5" w:rsidRPr="00E81450">
              <w:rPr>
                <w:rFonts w:ascii="Arial" w:hAnsi="Arial" w:cs="Arial"/>
                <w:sz w:val="24"/>
                <w:szCs w:val="24"/>
              </w:rPr>
              <w:t>lu prawidłowej realizacji umowy</w:t>
            </w:r>
            <w:r w:rsidRPr="00E81450">
              <w:rPr>
                <w:rFonts w:ascii="Arial" w:hAnsi="Arial" w:cs="Arial"/>
                <w:sz w:val="24"/>
                <w:szCs w:val="24"/>
              </w:rPr>
              <w:t>.</w:t>
            </w:r>
          </w:p>
          <w:p w14:paraId="047C63FD" w14:textId="77777777" w:rsidR="006B25F7" w:rsidRPr="00E81450" w:rsidRDefault="00657976" w:rsidP="001A4C0F">
            <w:pPr>
              <w:spacing w:line="360" w:lineRule="auto"/>
              <w:rPr>
                <w:rFonts w:ascii="Arial" w:hAnsi="Arial" w:cs="Arial"/>
                <w:sz w:val="24"/>
                <w:szCs w:val="24"/>
              </w:rPr>
            </w:pPr>
            <w:r w:rsidRPr="00E81450">
              <w:rPr>
                <w:rFonts w:ascii="Arial" w:hAnsi="Arial" w:cs="Arial"/>
                <w:sz w:val="24"/>
                <w:szCs w:val="24"/>
              </w:rPr>
              <w:t xml:space="preserve"> </w:t>
            </w:r>
          </w:p>
          <w:p w14:paraId="33148D45" w14:textId="77777777" w:rsidR="006B25F7" w:rsidRPr="00E81450" w:rsidRDefault="00F97B41" w:rsidP="001A4C0F">
            <w:pPr>
              <w:spacing w:after="120" w:line="360" w:lineRule="auto"/>
              <w:ind w:left="30" w:right="-72"/>
              <w:rPr>
                <w:rFonts w:ascii="Arial" w:hAnsi="Arial" w:cs="Arial"/>
                <w:bCs/>
                <w:sz w:val="24"/>
                <w:szCs w:val="24"/>
              </w:rPr>
            </w:pPr>
            <w:r w:rsidRPr="00E81450">
              <w:rPr>
                <w:rFonts w:ascii="Arial" w:hAnsi="Arial" w:cs="Arial"/>
                <w:bCs/>
                <w:sz w:val="24"/>
                <w:szCs w:val="24"/>
              </w:rPr>
              <w:t xml:space="preserve">Ponadto </w:t>
            </w:r>
            <w:r w:rsidR="006B25F7" w:rsidRPr="00E81450">
              <w:rPr>
                <w:rFonts w:ascii="Arial" w:hAnsi="Arial" w:cs="Arial"/>
                <w:bCs/>
                <w:sz w:val="24"/>
                <w:szCs w:val="24"/>
              </w:rPr>
              <w:t>Zamawiający dokonuje zmiany zapisów SWZ w  pkt  7.2, 7.3, 7.11 oraz 8.2 Opisu przedmiotu zamówienia</w:t>
            </w:r>
            <w:r w:rsidRPr="00E81450">
              <w:rPr>
                <w:rFonts w:ascii="Arial" w:hAnsi="Arial" w:cs="Arial"/>
                <w:bCs/>
                <w:sz w:val="24"/>
                <w:szCs w:val="24"/>
              </w:rPr>
              <w:t>, a także w</w:t>
            </w:r>
            <w:r w:rsidRPr="00E81450">
              <w:rPr>
                <w:rFonts w:ascii="Arial" w:hAnsi="Arial" w:cs="Arial"/>
                <w:sz w:val="24"/>
                <w:szCs w:val="24"/>
              </w:rPr>
              <w:t xml:space="preserve"> </w:t>
            </w:r>
            <w:r w:rsidR="00192575" w:rsidRPr="00E81450">
              <w:rPr>
                <w:rFonts w:ascii="Arial" w:hAnsi="Arial" w:cs="Arial"/>
                <w:sz w:val="24"/>
                <w:szCs w:val="24"/>
              </w:rPr>
              <w:t>§ 3 ust</w:t>
            </w:r>
            <w:r w:rsidR="0086517F" w:rsidRPr="00E81450">
              <w:rPr>
                <w:rFonts w:ascii="Arial" w:hAnsi="Arial" w:cs="Arial"/>
                <w:sz w:val="24"/>
                <w:szCs w:val="24"/>
              </w:rPr>
              <w:t>.</w:t>
            </w:r>
            <w:r w:rsidRPr="00E81450">
              <w:rPr>
                <w:rFonts w:ascii="Arial" w:hAnsi="Arial" w:cs="Arial"/>
                <w:sz w:val="24"/>
                <w:szCs w:val="24"/>
              </w:rPr>
              <w:t xml:space="preserve"> 5</w:t>
            </w:r>
            <w:r w:rsidR="00BF5E7E" w:rsidRPr="00E81450">
              <w:rPr>
                <w:rFonts w:ascii="Arial" w:hAnsi="Arial" w:cs="Arial"/>
                <w:sz w:val="24"/>
                <w:szCs w:val="24"/>
              </w:rPr>
              <w:t xml:space="preserve"> oraz </w:t>
            </w:r>
            <w:r w:rsidR="00ED5BA4" w:rsidRPr="00E81450">
              <w:rPr>
                <w:rFonts w:ascii="Arial" w:hAnsi="Arial" w:cs="Arial"/>
                <w:sz w:val="24"/>
                <w:szCs w:val="24"/>
              </w:rPr>
              <w:t xml:space="preserve">ust. </w:t>
            </w:r>
            <w:r w:rsidR="00BF5E7E" w:rsidRPr="00E81450">
              <w:rPr>
                <w:rFonts w:ascii="Arial" w:hAnsi="Arial" w:cs="Arial"/>
                <w:sz w:val="24"/>
                <w:szCs w:val="24"/>
              </w:rPr>
              <w:t>11</w:t>
            </w:r>
            <w:r w:rsidRPr="00E81450">
              <w:rPr>
                <w:rFonts w:ascii="Arial" w:hAnsi="Arial" w:cs="Arial"/>
                <w:sz w:val="24"/>
                <w:szCs w:val="24"/>
              </w:rPr>
              <w:t xml:space="preserve"> Projektu umowy</w:t>
            </w:r>
            <w:r w:rsidR="006B25F7" w:rsidRPr="00E81450">
              <w:rPr>
                <w:rFonts w:ascii="Arial" w:hAnsi="Arial" w:cs="Arial"/>
                <w:bCs/>
                <w:sz w:val="24"/>
                <w:szCs w:val="24"/>
              </w:rPr>
              <w:t xml:space="preserve"> w następujący sposób:</w:t>
            </w:r>
          </w:p>
          <w:p w14:paraId="367C57EC" w14:textId="77777777" w:rsidR="004220ED" w:rsidRPr="00E81450" w:rsidRDefault="004220ED" w:rsidP="001A4C0F">
            <w:pPr>
              <w:spacing w:after="120" w:line="360" w:lineRule="auto"/>
              <w:ind w:left="30" w:right="-72"/>
              <w:rPr>
                <w:rFonts w:ascii="Arial" w:hAnsi="Arial" w:cs="Arial"/>
                <w:bCs/>
                <w:sz w:val="24"/>
                <w:szCs w:val="24"/>
                <w:u w:val="single"/>
              </w:rPr>
            </w:pPr>
            <w:r w:rsidRPr="00E81450">
              <w:rPr>
                <w:rFonts w:ascii="Arial" w:hAnsi="Arial" w:cs="Arial"/>
                <w:bCs/>
                <w:sz w:val="24"/>
                <w:szCs w:val="24"/>
                <w:u w:val="single"/>
              </w:rPr>
              <w:t>Opis przedmiotu zamówienia</w:t>
            </w:r>
          </w:p>
          <w:p w14:paraId="5B45D9FD" w14:textId="77777777" w:rsidR="006B25F7" w:rsidRPr="00E81450" w:rsidRDefault="006B25F7" w:rsidP="001A4C0F">
            <w:pPr>
              <w:spacing w:after="120" w:line="360" w:lineRule="auto"/>
              <w:ind w:left="30" w:right="-72"/>
              <w:rPr>
                <w:rFonts w:ascii="Arial" w:hAnsi="Arial" w:cs="Arial"/>
                <w:bCs/>
                <w:sz w:val="24"/>
                <w:szCs w:val="24"/>
              </w:rPr>
            </w:pPr>
            <w:r w:rsidRPr="00E81450">
              <w:rPr>
                <w:rFonts w:ascii="Arial" w:hAnsi="Arial" w:cs="Arial"/>
                <w:bCs/>
                <w:sz w:val="24"/>
                <w:szCs w:val="24"/>
              </w:rPr>
              <w:t xml:space="preserve">Zamawiający w Opisie przedmiotu zamówienia dokonuje wykreślenia pkt 7.2 oraz 7.3 oraz zmiany zapisów w  pkt 7.11 oraz 8.2 w następujący sposób: </w:t>
            </w:r>
          </w:p>
          <w:p w14:paraId="21C8B646" w14:textId="77777777" w:rsidR="006B25F7" w:rsidRPr="00E81450" w:rsidRDefault="006B25F7" w:rsidP="001A4C0F">
            <w:pPr>
              <w:spacing w:after="120" w:line="360" w:lineRule="auto"/>
              <w:ind w:left="30" w:right="-72"/>
              <w:rPr>
                <w:rFonts w:ascii="Arial" w:hAnsi="Arial" w:cs="Arial"/>
                <w:bCs/>
                <w:sz w:val="24"/>
                <w:szCs w:val="24"/>
                <w:u w:val="single"/>
              </w:rPr>
            </w:pPr>
            <w:r w:rsidRPr="00E81450">
              <w:rPr>
                <w:rFonts w:ascii="Arial" w:hAnsi="Arial" w:cs="Arial"/>
                <w:bCs/>
                <w:sz w:val="24"/>
                <w:szCs w:val="24"/>
                <w:u w:val="single"/>
              </w:rPr>
              <w:t>Pkt 7.11 OPZ</w:t>
            </w:r>
          </w:p>
          <w:p w14:paraId="2C055C78" w14:textId="77777777" w:rsidR="006B25F7" w:rsidRPr="00E81450" w:rsidRDefault="006B25F7" w:rsidP="001A4C0F">
            <w:pPr>
              <w:spacing w:after="120" w:line="360" w:lineRule="auto"/>
              <w:ind w:left="30" w:right="-72"/>
              <w:rPr>
                <w:rFonts w:ascii="Arial" w:hAnsi="Arial" w:cs="Arial"/>
                <w:b/>
                <w:bCs/>
                <w:sz w:val="24"/>
                <w:szCs w:val="24"/>
              </w:rPr>
            </w:pPr>
            <w:r w:rsidRPr="00E81450">
              <w:rPr>
                <w:rFonts w:ascii="Arial" w:hAnsi="Arial" w:cs="Arial"/>
                <w:b/>
                <w:bCs/>
                <w:sz w:val="24"/>
                <w:szCs w:val="24"/>
              </w:rPr>
              <w:t>Było:</w:t>
            </w:r>
          </w:p>
          <w:p w14:paraId="64B9348B" w14:textId="77777777" w:rsidR="006B25F7" w:rsidRPr="00E81450" w:rsidRDefault="006B25F7" w:rsidP="001A4C0F">
            <w:pPr>
              <w:spacing w:after="120" w:line="360" w:lineRule="auto"/>
              <w:ind w:left="30" w:right="-72"/>
              <w:rPr>
                <w:rFonts w:ascii="Arial" w:hAnsi="Arial" w:cs="Arial"/>
                <w:sz w:val="24"/>
                <w:szCs w:val="24"/>
              </w:rPr>
            </w:pPr>
            <w:r w:rsidRPr="00E81450">
              <w:rPr>
                <w:rFonts w:ascii="Arial" w:hAnsi="Arial" w:cs="Arial"/>
                <w:sz w:val="24"/>
                <w:szCs w:val="24"/>
              </w:rPr>
              <w:t>„Wykonawca przez cały okres trwania umowy zobowiązuje się do comiesięcznego przekazywania,  osobom  wskazanym  przez Zamawiającego, wynagrodzenia za obsługę naliczania opłat za Pakiety z wynagrodzeń pracowników, w łącznej wysokości 3% przypisu miesięcznego brutto. Kwotę tą Wykonawca powinien uwzględnić w cenie ofertowej pakietów”</w:t>
            </w:r>
          </w:p>
          <w:p w14:paraId="3021A73E" w14:textId="77777777" w:rsidR="006B25F7" w:rsidRPr="00E81450" w:rsidRDefault="006B25F7" w:rsidP="001A4C0F">
            <w:pPr>
              <w:spacing w:after="120" w:line="360" w:lineRule="auto"/>
              <w:ind w:left="30" w:right="-72"/>
              <w:rPr>
                <w:rFonts w:ascii="Arial" w:hAnsi="Arial" w:cs="Arial"/>
                <w:b/>
                <w:sz w:val="24"/>
                <w:szCs w:val="24"/>
              </w:rPr>
            </w:pPr>
            <w:r w:rsidRPr="00E81450">
              <w:rPr>
                <w:rFonts w:ascii="Arial" w:hAnsi="Arial" w:cs="Arial"/>
                <w:b/>
                <w:sz w:val="24"/>
                <w:szCs w:val="24"/>
              </w:rPr>
              <w:t>Jest:</w:t>
            </w:r>
          </w:p>
          <w:p w14:paraId="1619BAD6" w14:textId="77777777" w:rsidR="006B25F7" w:rsidRPr="00E81450" w:rsidRDefault="006B25F7" w:rsidP="001A4C0F">
            <w:pPr>
              <w:spacing w:after="120" w:line="360" w:lineRule="auto"/>
              <w:ind w:left="30" w:right="-72"/>
              <w:rPr>
                <w:rFonts w:ascii="Arial" w:hAnsi="Arial" w:cs="Arial"/>
                <w:sz w:val="24"/>
                <w:szCs w:val="24"/>
              </w:rPr>
            </w:pPr>
            <w:r w:rsidRPr="00E81450">
              <w:rPr>
                <w:rFonts w:ascii="Arial" w:hAnsi="Arial" w:cs="Arial"/>
                <w:sz w:val="24"/>
                <w:szCs w:val="24"/>
              </w:rPr>
              <w:t>„Wykonawca przez cały okres trwania umowy zobowiązuje się do comiesięcznego przekazywania,  osobom  wskazanym  przez Zamawiającego, wynagrodzenia za obsługę  umowy usługi grupowego pakietu opieki medycznej, w łącznej wysokości 3% przypisu miesięcznego brutto, na podstawie odrębnie zawartych z nimi umów. Kwotę tą Wykonawca powinien uwzględnić w cenie ofertowej pakietów.”</w:t>
            </w:r>
          </w:p>
          <w:p w14:paraId="742157E4" w14:textId="77777777" w:rsidR="00A205E8" w:rsidRPr="00E81450" w:rsidRDefault="00A205E8" w:rsidP="001A4C0F">
            <w:pPr>
              <w:spacing w:after="120" w:line="360" w:lineRule="auto"/>
              <w:ind w:left="30" w:right="-72"/>
              <w:rPr>
                <w:rFonts w:ascii="Arial" w:hAnsi="Arial" w:cs="Arial"/>
                <w:bCs/>
                <w:sz w:val="24"/>
                <w:szCs w:val="24"/>
              </w:rPr>
            </w:pPr>
            <w:r w:rsidRPr="00E81450">
              <w:rPr>
                <w:rFonts w:ascii="Arial" w:eastAsiaTheme="minorHAnsi" w:hAnsi="Arial" w:cs="Arial"/>
                <w:sz w:val="24"/>
                <w:szCs w:val="24"/>
                <w:u w:val="single"/>
                <w:lang w:eastAsia="en-US"/>
              </w:rPr>
              <w:t>Pkt 8.2 OPZ</w:t>
            </w:r>
          </w:p>
          <w:p w14:paraId="3E35AFDA" w14:textId="77777777" w:rsidR="006B25F7" w:rsidRPr="00E81450" w:rsidRDefault="006B25F7" w:rsidP="00A205E8">
            <w:pPr>
              <w:spacing w:after="120" w:line="360" w:lineRule="auto"/>
              <w:ind w:left="30" w:right="-72"/>
              <w:rPr>
                <w:rFonts w:ascii="Arial" w:eastAsiaTheme="minorHAnsi" w:hAnsi="Arial" w:cs="Arial"/>
                <w:sz w:val="24"/>
                <w:szCs w:val="24"/>
                <w:u w:val="single"/>
                <w:lang w:eastAsia="en-US"/>
              </w:rPr>
            </w:pPr>
            <w:r w:rsidRPr="00E81450">
              <w:rPr>
                <w:rFonts w:ascii="Arial" w:hAnsi="Arial" w:cs="Arial"/>
                <w:b/>
                <w:bCs/>
                <w:sz w:val="24"/>
                <w:szCs w:val="24"/>
              </w:rPr>
              <w:t>Było:</w:t>
            </w:r>
          </w:p>
          <w:p w14:paraId="2CA818EF" w14:textId="77777777" w:rsidR="006B25F7" w:rsidRPr="00E81450" w:rsidRDefault="006B25F7" w:rsidP="001A4C0F">
            <w:pPr>
              <w:spacing w:after="160" w:line="360" w:lineRule="auto"/>
              <w:contextualSpacing/>
              <w:rPr>
                <w:rFonts w:ascii="Arial" w:hAnsi="Arial" w:cs="Arial"/>
                <w:sz w:val="24"/>
                <w:szCs w:val="24"/>
              </w:rPr>
            </w:pPr>
            <w:r w:rsidRPr="00E81450">
              <w:rPr>
                <w:rFonts w:ascii="Arial" w:eastAsiaTheme="minorHAnsi" w:hAnsi="Arial" w:cs="Arial"/>
                <w:sz w:val="24"/>
                <w:szCs w:val="24"/>
                <w:lang w:eastAsia="en-US"/>
              </w:rPr>
              <w:t xml:space="preserve"> „Do obowiązków Zamawiającego należeć będzie: </w:t>
            </w:r>
          </w:p>
          <w:p w14:paraId="47D16164" w14:textId="77777777" w:rsidR="006B25F7" w:rsidRPr="00E81450" w:rsidRDefault="006B25F7" w:rsidP="001A4C0F">
            <w:pPr>
              <w:numPr>
                <w:ilvl w:val="0"/>
                <w:numId w:val="10"/>
              </w:numPr>
              <w:spacing w:after="160" w:line="360" w:lineRule="auto"/>
              <w:rPr>
                <w:rFonts w:ascii="Arial" w:hAnsi="Arial" w:cs="Arial"/>
                <w:sz w:val="24"/>
                <w:szCs w:val="24"/>
              </w:rPr>
            </w:pPr>
            <w:r w:rsidRPr="00E81450">
              <w:rPr>
                <w:rFonts w:ascii="Arial" w:hAnsi="Arial" w:cs="Arial"/>
                <w:sz w:val="24"/>
                <w:szCs w:val="24"/>
              </w:rPr>
              <w:lastRenderedPageBreak/>
              <w:t>informowanie pracowników Zamawiającego o możliwości przystąpienia do grupowego pakietu dodatkowej opieki medycznej,</w:t>
            </w:r>
          </w:p>
          <w:p w14:paraId="469207A1" w14:textId="77777777" w:rsidR="006B25F7" w:rsidRPr="00E81450" w:rsidRDefault="006B25F7" w:rsidP="001A4C0F">
            <w:pPr>
              <w:numPr>
                <w:ilvl w:val="0"/>
                <w:numId w:val="10"/>
              </w:numPr>
              <w:spacing w:after="120" w:line="360" w:lineRule="auto"/>
              <w:ind w:right="-72"/>
              <w:rPr>
                <w:rFonts w:ascii="Arial" w:hAnsi="Arial" w:cs="Arial"/>
                <w:bCs/>
                <w:sz w:val="24"/>
                <w:szCs w:val="24"/>
              </w:rPr>
            </w:pPr>
            <w:r w:rsidRPr="00E81450">
              <w:rPr>
                <w:rFonts w:ascii="Arial" w:hAnsi="Arial" w:cs="Arial"/>
                <w:sz w:val="24"/>
                <w:szCs w:val="24"/>
              </w:rPr>
              <w:t>naliczanie comiesięcznych opłat za Pakiety z wynagrodzeń pracowników,”</w:t>
            </w:r>
          </w:p>
          <w:p w14:paraId="6B3B7E35" w14:textId="77777777" w:rsidR="006B25F7" w:rsidRPr="00E81450" w:rsidRDefault="006B25F7" w:rsidP="001A4C0F">
            <w:pPr>
              <w:spacing w:after="120" w:line="360" w:lineRule="auto"/>
              <w:ind w:left="30" w:right="-72"/>
              <w:rPr>
                <w:rFonts w:ascii="Arial" w:hAnsi="Arial" w:cs="Arial"/>
                <w:b/>
                <w:bCs/>
                <w:sz w:val="24"/>
                <w:szCs w:val="24"/>
              </w:rPr>
            </w:pPr>
            <w:r w:rsidRPr="00E81450">
              <w:rPr>
                <w:rFonts w:ascii="Arial" w:hAnsi="Arial" w:cs="Arial"/>
                <w:b/>
                <w:bCs/>
                <w:sz w:val="24"/>
                <w:szCs w:val="24"/>
              </w:rPr>
              <w:t>Jest:</w:t>
            </w:r>
          </w:p>
          <w:p w14:paraId="6465A579" w14:textId="77777777" w:rsidR="006B25F7" w:rsidRPr="00E81450" w:rsidRDefault="006B25F7" w:rsidP="001A4C0F">
            <w:pPr>
              <w:spacing w:after="160" w:line="360" w:lineRule="auto"/>
              <w:contextualSpacing/>
              <w:rPr>
                <w:rFonts w:ascii="Arial" w:hAnsi="Arial" w:cs="Arial"/>
                <w:sz w:val="24"/>
                <w:szCs w:val="24"/>
              </w:rPr>
            </w:pPr>
            <w:r w:rsidRPr="00E81450">
              <w:rPr>
                <w:rFonts w:ascii="Arial" w:eastAsiaTheme="minorHAnsi" w:hAnsi="Arial" w:cs="Arial"/>
                <w:sz w:val="24"/>
                <w:szCs w:val="24"/>
                <w:lang w:eastAsia="en-US"/>
              </w:rPr>
              <w:t xml:space="preserve">„ Do obowiązków Pracowników Zamawiającego należeć będzie: </w:t>
            </w:r>
          </w:p>
          <w:p w14:paraId="2A89F44A" w14:textId="77777777" w:rsidR="006B25F7" w:rsidRPr="00E81450" w:rsidRDefault="006B25F7" w:rsidP="001A4C0F">
            <w:pPr>
              <w:numPr>
                <w:ilvl w:val="0"/>
                <w:numId w:val="12"/>
              </w:numPr>
              <w:spacing w:after="160" w:line="360" w:lineRule="auto"/>
              <w:rPr>
                <w:rFonts w:ascii="Arial" w:hAnsi="Arial" w:cs="Arial"/>
                <w:sz w:val="24"/>
                <w:szCs w:val="24"/>
              </w:rPr>
            </w:pPr>
            <w:r w:rsidRPr="00E81450">
              <w:rPr>
                <w:rFonts w:ascii="Arial" w:hAnsi="Arial" w:cs="Arial"/>
                <w:sz w:val="24"/>
                <w:szCs w:val="24"/>
              </w:rPr>
              <w:t>informowanie pracowników Zamawiającego o możliwości przystąpienia do grupowego pakietu dodatkowej opieki medycznej,</w:t>
            </w:r>
          </w:p>
          <w:p w14:paraId="096D92DA" w14:textId="77777777" w:rsidR="006B25F7" w:rsidRPr="00E81450" w:rsidRDefault="006B25F7" w:rsidP="001A4C0F">
            <w:pPr>
              <w:numPr>
                <w:ilvl w:val="0"/>
                <w:numId w:val="12"/>
              </w:numPr>
              <w:spacing w:after="120" w:line="360" w:lineRule="auto"/>
              <w:ind w:right="-72"/>
              <w:rPr>
                <w:rFonts w:ascii="Arial" w:hAnsi="Arial" w:cs="Arial"/>
                <w:bCs/>
                <w:sz w:val="24"/>
                <w:szCs w:val="24"/>
              </w:rPr>
            </w:pPr>
            <w:r w:rsidRPr="00E81450">
              <w:rPr>
                <w:rFonts w:ascii="Arial" w:hAnsi="Arial" w:cs="Arial"/>
                <w:sz w:val="24"/>
                <w:szCs w:val="24"/>
              </w:rPr>
              <w:t>naliczanie comiesięcznych opłat za Pakiety z wynagrodzeń pracowników.</w:t>
            </w:r>
          </w:p>
          <w:p w14:paraId="4BA7721D" w14:textId="77777777" w:rsidR="006B25F7" w:rsidRPr="00E81450" w:rsidRDefault="006B25F7" w:rsidP="001A4C0F">
            <w:pPr>
              <w:numPr>
                <w:ilvl w:val="0"/>
                <w:numId w:val="12"/>
              </w:numPr>
              <w:spacing w:after="120" w:line="360" w:lineRule="auto"/>
              <w:ind w:right="-72"/>
              <w:rPr>
                <w:rFonts w:ascii="Arial" w:hAnsi="Arial" w:cs="Arial"/>
                <w:bCs/>
                <w:sz w:val="24"/>
                <w:szCs w:val="24"/>
              </w:rPr>
            </w:pPr>
            <w:r w:rsidRPr="00E81450">
              <w:rPr>
                <w:rFonts w:ascii="Arial" w:hAnsi="Arial" w:cs="Arial"/>
                <w:sz w:val="24"/>
                <w:szCs w:val="24"/>
              </w:rPr>
              <w:t>sporządzanie comiesięcznych zestawień osób przystępujących i rezygnujących z Pakietów</w:t>
            </w:r>
          </w:p>
          <w:p w14:paraId="71D18FDC" w14:textId="77777777" w:rsidR="008010F2" w:rsidRPr="00E81450" w:rsidRDefault="006B25F7" w:rsidP="001A4C0F">
            <w:pPr>
              <w:numPr>
                <w:ilvl w:val="0"/>
                <w:numId w:val="12"/>
              </w:numPr>
              <w:spacing w:after="120" w:line="360" w:lineRule="auto"/>
              <w:ind w:right="-72"/>
              <w:rPr>
                <w:rFonts w:ascii="Arial" w:hAnsi="Arial" w:cs="Arial"/>
                <w:bCs/>
                <w:sz w:val="24"/>
                <w:szCs w:val="24"/>
              </w:rPr>
            </w:pPr>
            <w:r w:rsidRPr="00E81450">
              <w:rPr>
                <w:rFonts w:ascii="Arial" w:hAnsi="Arial" w:cs="Arial"/>
                <w:sz w:val="24"/>
                <w:szCs w:val="24"/>
              </w:rPr>
              <w:t>przekazywanie do Wykonawcy listy osób rezygnujących oraz listy osób przystępujących do Pakietów wraz z rodzajem Pakietu i wysokością opłaty za te Pakiety - do 20-go dnia każdego miesiąca, poprzedzającego miesiąc, którego dotyczy.”</w:t>
            </w:r>
          </w:p>
          <w:p w14:paraId="0F88D626" w14:textId="77777777" w:rsidR="004220ED" w:rsidRPr="00E81450" w:rsidRDefault="004220ED" w:rsidP="001A4C0F">
            <w:pPr>
              <w:spacing w:line="360" w:lineRule="auto"/>
              <w:rPr>
                <w:rFonts w:ascii="Arial" w:hAnsi="Arial" w:cs="Arial"/>
                <w:sz w:val="24"/>
                <w:szCs w:val="24"/>
              </w:rPr>
            </w:pPr>
          </w:p>
          <w:p w14:paraId="0F8C2096" w14:textId="77777777" w:rsidR="004220ED" w:rsidRPr="00E81450" w:rsidRDefault="004220ED" w:rsidP="001A4C0F">
            <w:pPr>
              <w:spacing w:line="360" w:lineRule="auto"/>
              <w:rPr>
                <w:rFonts w:ascii="Arial" w:hAnsi="Arial" w:cs="Arial"/>
                <w:sz w:val="24"/>
                <w:szCs w:val="24"/>
                <w:u w:val="single"/>
              </w:rPr>
            </w:pPr>
            <w:r w:rsidRPr="00E81450">
              <w:rPr>
                <w:rFonts w:ascii="Arial" w:hAnsi="Arial" w:cs="Arial"/>
                <w:sz w:val="24"/>
                <w:szCs w:val="24"/>
                <w:u w:val="single"/>
              </w:rPr>
              <w:t>Projekt umowy</w:t>
            </w:r>
          </w:p>
          <w:p w14:paraId="0DCAD77D" w14:textId="77777777" w:rsidR="004220ED" w:rsidRPr="00E81450" w:rsidRDefault="004220ED" w:rsidP="001A4C0F">
            <w:pPr>
              <w:spacing w:line="360" w:lineRule="auto"/>
              <w:rPr>
                <w:rFonts w:ascii="Arial" w:hAnsi="Arial" w:cs="Arial"/>
                <w:bCs/>
                <w:sz w:val="24"/>
                <w:szCs w:val="24"/>
              </w:rPr>
            </w:pPr>
            <w:r w:rsidRPr="00E81450">
              <w:rPr>
                <w:rFonts w:ascii="Arial" w:hAnsi="Arial" w:cs="Arial"/>
                <w:sz w:val="24"/>
                <w:szCs w:val="24"/>
              </w:rPr>
              <w:t xml:space="preserve">Zamawiający dokonuje zmiany zapisów w Projekcie umowy w </w:t>
            </w:r>
            <w:r w:rsidR="0086517F" w:rsidRPr="00E81450">
              <w:rPr>
                <w:rFonts w:ascii="Arial" w:hAnsi="Arial" w:cs="Arial"/>
                <w:sz w:val="24"/>
                <w:szCs w:val="24"/>
              </w:rPr>
              <w:t>§ 3 ust.</w:t>
            </w:r>
            <w:r w:rsidRPr="00E81450">
              <w:rPr>
                <w:rFonts w:ascii="Arial" w:hAnsi="Arial" w:cs="Arial"/>
                <w:sz w:val="24"/>
                <w:szCs w:val="24"/>
              </w:rPr>
              <w:t xml:space="preserve"> 5 </w:t>
            </w:r>
            <w:r w:rsidR="0086517F" w:rsidRPr="00E81450">
              <w:rPr>
                <w:rFonts w:ascii="Arial" w:hAnsi="Arial" w:cs="Arial"/>
                <w:sz w:val="24"/>
                <w:szCs w:val="24"/>
              </w:rPr>
              <w:t>oraz ust.</w:t>
            </w:r>
            <w:r w:rsidR="00BF5E7E" w:rsidRPr="00E81450">
              <w:rPr>
                <w:rFonts w:ascii="Arial" w:hAnsi="Arial" w:cs="Arial"/>
                <w:sz w:val="24"/>
                <w:szCs w:val="24"/>
              </w:rPr>
              <w:t xml:space="preserve"> 11</w:t>
            </w:r>
            <w:r w:rsidR="00FC3E1B" w:rsidRPr="00E81450">
              <w:rPr>
                <w:rFonts w:ascii="Arial" w:hAnsi="Arial" w:cs="Arial"/>
                <w:sz w:val="24"/>
                <w:szCs w:val="24"/>
              </w:rPr>
              <w:t xml:space="preserve"> </w:t>
            </w:r>
            <w:r w:rsidRPr="00E81450">
              <w:rPr>
                <w:rFonts w:ascii="Arial" w:hAnsi="Arial" w:cs="Arial"/>
                <w:bCs/>
                <w:sz w:val="24"/>
                <w:szCs w:val="24"/>
              </w:rPr>
              <w:t>w następujący sposób:</w:t>
            </w:r>
          </w:p>
          <w:p w14:paraId="39B98458" w14:textId="77777777" w:rsidR="00FC3E1B" w:rsidRPr="00E81450" w:rsidRDefault="00FC3E1B" w:rsidP="001A4C0F">
            <w:pPr>
              <w:spacing w:line="360" w:lineRule="auto"/>
              <w:rPr>
                <w:rFonts w:ascii="Arial" w:hAnsi="Arial" w:cs="Arial"/>
                <w:bCs/>
                <w:sz w:val="24"/>
                <w:szCs w:val="24"/>
              </w:rPr>
            </w:pPr>
          </w:p>
          <w:p w14:paraId="1D16E4B6" w14:textId="77777777" w:rsidR="00FC3E1B" w:rsidRPr="00E81450" w:rsidRDefault="00FC3E1B" w:rsidP="001A4C0F">
            <w:pPr>
              <w:spacing w:line="360" w:lineRule="auto"/>
              <w:rPr>
                <w:rFonts w:ascii="Arial" w:hAnsi="Arial" w:cs="Arial"/>
                <w:sz w:val="24"/>
                <w:szCs w:val="24"/>
                <w:u w:val="single"/>
              </w:rPr>
            </w:pPr>
            <w:r w:rsidRPr="00E81450">
              <w:rPr>
                <w:rFonts w:ascii="Arial" w:hAnsi="Arial" w:cs="Arial"/>
                <w:sz w:val="24"/>
                <w:szCs w:val="24"/>
                <w:u w:val="single"/>
              </w:rPr>
              <w:t>§ 3 ust. 5</w:t>
            </w:r>
          </w:p>
          <w:p w14:paraId="1250CB33" w14:textId="77777777" w:rsidR="0086517F" w:rsidRPr="00E81450" w:rsidRDefault="0086517F" w:rsidP="001A4C0F">
            <w:pPr>
              <w:spacing w:after="120" w:line="360" w:lineRule="auto"/>
              <w:ind w:left="30" w:right="-72"/>
              <w:rPr>
                <w:rFonts w:ascii="Arial" w:hAnsi="Arial" w:cs="Arial"/>
                <w:b/>
                <w:bCs/>
                <w:sz w:val="24"/>
                <w:szCs w:val="24"/>
              </w:rPr>
            </w:pPr>
            <w:r w:rsidRPr="00E81450">
              <w:rPr>
                <w:rFonts w:ascii="Arial" w:hAnsi="Arial" w:cs="Arial"/>
                <w:b/>
                <w:bCs/>
                <w:sz w:val="24"/>
                <w:szCs w:val="24"/>
              </w:rPr>
              <w:t xml:space="preserve">Było: </w:t>
            </w:r>
          </w:p>
          <w:p w14:paraId="40901608" w14:textId="77777777" w:rsidR="0086517F" w:rsidRPr="00E81450" w:rsidRDefault="0086517F" w:rsidP="001A4C0F">
            <w:pPr>
              <w:spacing w:after="120" w:line="360" w:lineRule="auto"/>
              <w:ind w:left="30" w:right="-72"/>
              <w:rPr>
                <w:rFonts w:ascii="Arial" w:hAnsi="Arial" w:cs="Arial"/>
                <w:bCs/>
                <w:sz w:val="24"/>
                <w:szCs w:val="24"/>
              </w:rPr>
            </w:pPr>
            <w:r w:rsidRPr="00E81450">
              <w:rPr>
                <w:rFonts w:ascii="Arial" w:hAnsi="Arial" w:cs="Arial"/>
                <w:bCs/>
                <w:sz w:val="24"/>
                <w:szCs w:val="24"/>
              </w:rPr>
              <w:t>„Wykonawca przekazywać będzie Zamawiającemu listy osób rezygnujących oraz listy osób przystępujących do Pakietów wraz z rodzajem Pakietu i wysokości opłaty za te Pakiety - do 20-go dnia każdego miesiąca, poprzedzającego miesiąc, którego dotyczy.”</w:t>
            </w:r>
          </w:p>
          <w:p w14:paraId="72A9F4B7" w14:textId="77777777" w:rsidR="0086517F" w:rsidRPr="00E81450" w:rsidRDefault="0086517F" w:rsidP="001A4C0F">
            <w:pPr>
              <w:spacing w:after="120" w:line="360" w:lineRule="auto"/>
              <w:ind w:left="30" w:right="-72"/>
              <w:rPr>
                <w:rFonts w:ascii="Arial" w:hAnsi="Arial" w:cs="Arial"/>
                <w:b/>
                <w:bCs/>
                <w:sz w:val="24"/>
                <w:szCs w:val="24"/>
              </w:rPr>
            </w:pPr>
            <w:r w:rsidRPr="00E81450">
              <w:rPr>
                <w:rFonts w:ascii="Arial" w:hAnsi="Arial" w:cs="Arial"/>
                <w:b/>
                <w:bCs/>
                <w:sz w:val="24"/>
                <w:szCs w:val="24"/>
              </w:rPr>
              <w:t>Jest:</w:t>
            </w:r>
          </w:p>
          <w:p w14:paraId="7D1DF914" w14:textId="77777777" w:rsidR="0086517F" w:rsidRPr="00E81450" w:rsidRDefault="0086517F" w:rsidP="001A4C0F">
            <w:pPr>
              <w:spacing w:after="120" w:line="360" w:lineRule="auto"/>
              <w:ind w:left="30" w:right="-72"/>
              <w:rPr>
                <w:rFonts w:ascii="Arial" w:hAnsi="Arial" w:cs="Arial"/>
                <w:bCs/>
                <w:sz w:val="24"/>
                <w:szCs w:val="24"/>
              </w:rPr>
            </w:pPr>
            <w:r w:rsidRPr="00E81450">
              <w:rPr>
                <w:rFonts w:ascii="Arial" w:hAnsi="Arial" w:cs="Arial"/>
                <w:sz w:val="24"/>
                <w:szCs w:val="24"/>
              </w:rPr>
              <w:t>„Pracownicy Zamawiającego przekazywać będą Wykonawcy listy osób rezygnujących oraz listy osób przystępujących do Pakietów wraz z rodzajem Pakietu i wysokością opłaty za te pakiety – do 20 dnia każdego miesiąca, poprzedzającego miesiąc, którego dotyczy.”</w:t>
            </w:r>
          </w:p>
          <w:p w14:paraId="01E963FD" w14:textId="77777777" w:rsidR="007354CE" w:rsidRPr="00E81450" w:rsidRDefault="00FC3E1B" w:rsidP="001A4C0F">
            <w:pPr>
              <w:spacing w:line="360" w:lineRule="auto"/>
              <w:rPr>
                <w:rFonts w:ascii="Arial" w:hAnsi="Arial" w:cs="Arial"/>
                <w:sz w:val="24"/>
                <w:szCs w:val="24"/>
                <w:u w:val="single"/>
              </w:rPr>
            </w:pPr>
            <w:r w:rsidRPr="00E81450">
              <w:rPr>
                <w:rFonts w:ascii="Arial" w:hAnsi="Arial" w:cs="Arial"/>
                <w:sz w:val="24"/>
                <w:szCs w:val="24"/>
                <w:u w:val="single"/>
              </w:rPr>
              <w:t>§ 3 ust. 11</w:t>
            </w:r>
          </w:p>
          <w:p w14:paraId="71AD8DCA" w14:textId="77777777" w:rsidR="00FC3E1B" w:rsidRPr="00E81450" w:rsidRDefault="00FC3E1B" w:rsidP="001A4C0F">
            <w:pPr>
              <w:spacing w:line="360" w:lineRule="auto"/>
              <w:rPr>
                <w:rFonts w:ascii="Arial" w:hAnsi="Arial" w:cs="Arial"/>
                <w:b/>
                <w:sz w:val="24"/>
                <w:szCs w:val="24"/>
              </w:rPr>
            </w:pPr>
            <w:r w:rsidRPr="00E81450">
              <w:rPr>
                <w:rFonts w:ascii="Arial" w:hAnsi="Arial" w:cs="Arial"/>
                <w:b/>
                <w:sz w:val="24"/>
                <w:szCs w:val="24"/>
              </w:rPr>
              <w:t>Było:</w:t>
            </w:r>
          </w:p>
          <w:p w14:paraId="2A257705" w14:textId="77777777" w:rsidR="00FC3E1B" w:rsidRPr="00E81450" w:rsidRDefault="00FC3E1B" w:rsidP="001A4C0F">
            <w:pPr>
              <w:spacing w:line="360" w:lineRule="auto"/>
              <w:rPr>
                <w:rFonts w:ascii="Arial" w:hAnsi="Arial" w:cs="Arial"/>
                <w:sz w:val="24"/>
                <w:szCs w:val="24"/>
              </w:rPr>
            </w:pPr>
            <w:r w:rsidRPr="00E81450">
              <w:rPr>
                <w:rFonts w:ascii="Arial" w:hAnsi="Arial" w:cs="Arial"/>
                <w:bCs/>
                <w:iCs/>
                <w:kern w:val="28"/>
                <w:sz w:val="24"/>
                <w:szCs w:val="24"/>
              </w:rPr>
              <w:lastRenderedPageBreak/>
              <w:t>„Wykonawca przez cały okres trwania umowy zobowiązuje się do comiesięcznego przekazywania,  osobom  wskazanym  przez Zamawiającego, wynagrodzenia za obsługę naliczania opłat za Pakiety z wynagrodzeń pracowników, w łącznej wysokości 3% przypisu miesięcznego brutto.”</w:t>
            </w:r>
          </w:p>
          <w:p w14:paraId="7A53D64D" w14:textId="77777777" w:rsidR="00FC3E1B" w:rsidRPr="00E81450" w:rsidRDefault="00FC3E1B" w:rsidP="001A4C0F">
            <w:pPr>
              <w:spacing w:line="360" w:lineRule="auto"/>
              <w:rPr>
                <w:rFonts w:ascii="Arial" w:hAnsi="Arial" w:cs="Arial"/>
                <w:b/>
                <w:sz w:val="24"/>
                <w:szCs w:val="24"/>
              </w:rPr>
            </w:pPr>
            <w:r w:rsidRPr="00E81450">
              <w:rPr>
                <w:rFonts w:ascii="Arial" w:hAnsi="Arial" w:cs="Arial"/>
                <w:b/>
                <w:sz w:val="24"/>
                <w:szCs w:val="24"/>
              </w:rPr>
              <w:t>Jest:</w:t>
            </w:r>
          </w:p>
          <w:p w14:paraId="7D513FDB" w14:textId="0643DC3B" w:rsidR="00FC3E1B" w:rsidRPr="00E81450" w:rsidRDefault="00FC3E1B" w:rsidP="001A4C0F">
            <w:pPr>
              <w:spacing w:line="360" w:lineRule="auto"/>
              <w:rPr>
                <w:rFonts w:ascii="Arial" w:hAnsi="Arial" w:cs="Arial"/>
                <w:b/>
                <w:sz w:val="24"/>
                <w:szCs w:val="24"/>
              </w:rPr>
            </w:pPr>
            <w:r w:rsidRPr="00E81450">
              <w:rPr>
                <w:rFonts w:ascii="Arial" w:hAnsi="Arial" w:cs="Arial"/>
                <w:bCs/>
                <w:iCs/>
                <w:kern w:val="28"/>
                <w:sz w:val="24"/>
                <w:szCs w:val="24"/>
              </w:rPr>
              <w:t xml:space="preserve">„Wykonawca przez cały okres trwania umowy zobowiązuje się do comiesięcznego przekazywania,  osobom  wskazanym  przez Zamawiającego, </w:t>
            </w:r>
            <w:r w:rsidR="004B7F30" w:rsidRPr="00E81450">
              <w:rPr>
                <w:rFonts w:ascii="Arial" w:hAnsi="Arial" w:cs="Arial"/>
                <w:sz w:val="24"/>
                <w:szCs w:val="24"/>
              </w:rPr>
              <w:t>wynagrodzenia za obsługę  umowy usługi grupowego pakietu opieki medycznej</w:t>
            </w:r>
            <w:r w:rsidRPr="00E81450">
              <w:rPr>
                <w:rFonts w:ascii="Arial" w:hAnsi="Arial" w:cs="Arial"/>
                <w:bCs/>
                <w:iCs/>
                <w:kern w:val="28"/>
                <w:sz w:val="24"/>
                <w:szCs w:val="24"/>
              </w:rPr>
              <w:t>, w łącznej wysokości 3% przypisu miesięcznego brutto</w:t>
            </w:r>
            <w:r w:rsidR="007354CE" w:rsidRPr="00E81450">
              <w:rPr>
                <w:rFonts w:ascii="Arial" w:hAnsi="Arial" w:cs="Arial"/>
                <w:sz w:val="24"/>
                <w:szCs w:val="24"/>
              </w:rPr>
              <w:t xml:space="preserve"> na podstawie odrębnie zawartych z nimi umów</w:t>
            </w:r>
            <w:r w:rsidRPr="00E81450">
              <w:rPr>
                <w:rFonts w:ascii="Arial" w:hAnsi="Arial" w:cs="Arial"/>
                <w:bCs/>
                <w:iCs/>
                <w:kern w:val="28"/>
                <w:sz w:val="24"/>
                <w:szCs w:val="24"/>
              </w:rPr>
              <w:t>.”</w:t>
            </w:r>
          </w:p>
          <w:p w14:paraId="310BA660" w14:textId="77777777" w:rsidR="008010F2" w:rsidRPr="00E81450" w:rsidRDefault="008360E7" w:rsidP="001A4C0F">
            <w:pPr>
              <w:spacing w:after="120" w:line="360" w:lineRule="auto"/>
              <w:ind w:left="30" w:right="-72"/>
              <w:rPr>
                <w:rFonts w:ascii="Arial" w:hAnsi="Arial" w:cs="Arial"/>
                <w:sz w:val="24"/>
                <w:szCs w:val="24"/>
              </w:rPr>
            </w:pPr>
            <w:r w:rsidRPr="00E81450">
              <w:rPr>
                <w:rFonts w:ascii="Arial" w:hAnsi="Arial" w:cs="Arial"/>
                <w:b/>
                <w:bCs/>
                <w:sz w:val="24"/>
                <w:szCs w:val="24"/>
              </w:rPr>
              <w:t>Pytanie 7</w:t>
            </w:r>
          </w:p>
          <w:p w14:paraId="26FA876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Opisu przedmiotu zamówienia, punkt 7, podpunkt 7.8</w:t>
            </w:r>
          </w:p>
          <w:p w14:paraId="7429E5D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Prośba o sprecyzowanie - Czy Zamawiający w rozumieniu ww. punktu oczekuje realizacji każdej procedury medycznej w każdym z 10 podmiotów medycznych; czy dopuszczalne jest świadczenie wybranych usług w poszczególnych placówkach tak, by zagwarantować dostęp do procedury medycznej minimum w jednej placówce?</w:t>
            </w:r>
          </w:p>
          <w:p w14:paraId="06635E5F" w14:textId="77777777" w:rsidR="00791369"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2D282054" w14:textId="77777777" w:rsidR="008010F2" w:rsidRPr="00E81450" w:rsidRDefault="000F4B90" w:rsidP="001A4C0F">
            <w:pPr>
              <w:spacing w:after="120" w:line="360" w:lineRule="auto"/>
              <w:ind w:left="30" w:right="-72"/>
              <w:rPr>
                <w:rFonts w:ascii="Arial" w:hAnsi="Arial" w:cs="Arial"/>
                <w:sz w:val="24"/>
                <w:szCs w:val="24"/>
              </w:rPr>
            </w:pPr>
            <w:r w:rsidRPr="00E81450">
              <w:rPr>
                <w:rFonts w:ascii="Arial" w:hAnsi="Arial" w:cs="Arial"/>
                <w:sz w:val="24"/>
                <w:szCs w:val="24"/>
              </w:rPr>
              <w:t xml:space="preserve">Zamawiający zgodnie z </w:t>
            </w:r>
            <w:r w:rsidR="00057A78" w:rsidRPr="00E81450">
              <w:rPr>
                <w:rFonts w:ascii="Arial" w:hAnsi="Arial" w:cs="Arial"/>
                <w:sz w:val="24"/>
                <w:szCs w:val="24"/>
              </w:rPr>
              <w:t>Opisem przedmiotu zamówienia</w:t>
            </w:r>
            <w:r w:rsidRPr="00E81450">
              <w:rPr>
                <w:rFonts w:ascii="Arial" w:hAnsi="Arial" w:cs="Arial"/>
                <w:sz w:val="24"/>
                <w:szCs w:val="24"/>
              </w:rPr>
              <w:t xml:space="preserve"> wymaga  minimum 10 placówek na terenie Częstochowy,</w:t>
            </w:r>
            <w:r w:rsidR="00964A93" w:rsidRPr="00E81450">
              <w:rPr>
                <w:rFonts w:ascii="Arial" w:hAnsi="Arial" w:cs="Arial"/>
                <w:sz w:val="24"/>
                <w:szCs w:val="24"/>
              </w:rPr>
              <w:t xml:space="preserve"> </w:t>
            </w:r>
            <w:r w:rsidRPr="00E81450">
              <w:rPr>
                <w:rFonts w:ascii="Arial" w:hAnsi="Arial" w:cs="Arial"/>
                <w:sz w:val="24"/>
                <w:szCs w:val="24"/>
              </w:rPr>
              <w:t>w których to łącznie  placówkach Zamawiający będzie mógł zrealizować wszystkie świadczenia opisane w pkt 10 OPZ</w:t>
            </w:r>
            <w:r w:rsidR="008010F2" w:rsidRPr="00E81450">
              <w:rPr>
                <w:rFonts w:ascii="Arial" w:hAnsi="Arial" w:cs="Arial"/>
                <w:sz w:val="24"/>
                <w:szCs w:val="24"/>
              </w:rPr>
              <w:t>.</w:t>
            </w:r>
          </w:p>
          <w:p w14:paraId="776D0ABB" w14:textId="77777777" w:rsidR="008010F2" w:rsidRPr="00E81450" w:rsidRDefault="008360E7" w:rsidP="001A4C0F">
            <w:pPr>
              <w:spacing w:after="120" w:line="360" w:lineRule="auto"/>
              <w:ind w:left="30" w:right="-72"/>
              <w:rPr>
                <w:rFonts w:ascii="Arial" w:hAnsi="Arial" w:cs="Arial"/>
                <w:sz w:val="24"/>
                <w:szCs w:val="24"/>
              </w:rPr>
            </w:pPr>
            <w:r w:rsidRPr="00E81450">
              <w:rPr>
                <w:rFonts w:ascii="Arial" w:hAnsi="Arial" w:cs="Arial"/>
                <w:b/>
                <w:bCs/>
                <w:sz w:val="24"/>
                <w:szCs w:val="24"/>
              </w:rPr>
              <w:t>Pytanie 8</w:t>
            </w:r>
          </w:p>
          <w:p w14:paraId="2D41AE6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Opisu przedmiotu zamówienia, punkt 7, podpunkt 7.8</w:t>
            </w:r>
          </w:p>
          <w:p w14:paraId="4BCD8D9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Zamawiający dopuszcza możliwość zmiany terminu "5 dni roboczych" na "8 dni roboczych"?</w:t>
            </w:r>
          </w:p>
          <w:p w14:paraId="27BE060B" w14:textId="77777777" w:rsidR="00791369"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3FFA9735" w14:textId="48BCEA2E" w:rsidR="00F466A7" w:rsidRDefault="00F466A7" w:rsidP="001A4C0F">
            <w:pPr>
              <w:spacing w:after="120" w:line="360" w:lineRule="auto"/>
              <w:ind w:left="30" w:right="-72"/>
              <w:rPr>
                <w:rFonts w:ascii="Arial" w:hAnsi="Arial" w:cs="Arial"/>
                <w:sz w:val="24"/>
                <w:szCs w:val="24"/>
              </w:rPr>
            </w:pPr>
            <w:r w:rsidRPr="00E81450">
              <w:rPr>
                <w:rFonts w:ascii="Arial" w:hAnsi="Arial" w:cs="Arial"/>
                <w:bCs/>
                <w:sz w:val="24"/>
                <w:szCs w:val="24"/>
              </w:rPr>
              <w:t xml:space="preserve">Zamawiający dopuszcza możliwość wydłużenia terminów </w:t>
            </w:r>
            <w:r w:rsidRPr="00E81450">
              <w:rPr>
                <w:rFonts w:ascii="Arial" w:hAnsi="Arial" w:cs="Arial"/>
                <w:sz w:val="24"/>
                <w:szCs w:val="24"/>
              </w:rPr>
              <w:t>dostępności do lekarzy</w:t>
            </w:r>
            <w:r w:rsidR="00EF18F6" w:rsidRPr="00E81450">
              <w:rPr>
                <w:rFonts w:ascii="Arial" w:hAnsi="Arial" w:cs="Arial"/>
                <w:sz w:val="24"/>
                <w:szCs w:val="24"/>
              </w:rPr>
              <w:t xml:space="preserve"> z 5 dni roboczych na 8 dni roboczych poza lekarzami następujących specjalizacji:</w:t>
            </w:r>
            <w:r w:rsidRPr="00E81450">
              <w:rPr>
                <w:rFonts w:ascii="Arial" w:hAnsi="Arial" w:cs="Arial"/>
                <w:sz w:val="24"/>
                <w:szCs w:val="24"/>
              </w:rPr>
              <w:t xml:space="preserve"> </w:t>
            </w:r>
          </w:p>
          <w:p w14:paraId="6D971CEA" w14:textId="77777777" w:rsidR="00E772CE" w:rsidRPr="00E81450" w:rsidRDefault="00E772CE" w:rsidP="001A4C0F">
            <w:pPr>
              <w:spacing w:after="120" w:line="360" w:lineRule="auto"/>
              <w:ind w:left="30" w:right="-72"/>
              <w:rPr>
                <w:rFonts w:ascii="Arial" w:hAnsi="Arial" w:cs="Arial"/>
                <w:sz w:val="24"/>
                <w:szCs w:val="24"/>
              </w:rPr>
            </w:pPr>
            <w:r w:rsidRPr="00E81450">
              <w:rPr>
                <w:rFonts w:ascii="Arial" w:hAnsi="Arial" w:cs="Arial"/>
                <w:sz w:val="24"/>
                <w:szCs w:val="24"/>
              </w:rPr>
              <w:t>- internisty</w:t>
            </w:r>
          </w:p>
          <w:p w14:paraId="593D338B" w14:textId="77777777" w:rsidR="00E772CE" w:rsidRPr="00E81450" w:rsidRDefault="00E772CE" w:rsidP="001A4C0F">
            <w:pPr>
              <w:spacing w:after="120" w:line="360" w:lineRule="auto"/>
              <w:ind w:left="30" w:right="-72"/>
              <w:rPr>
                <w:rFonts w:ascii="Arial" w:hAnsi="Arial" w:cs="Arial"/>
                <w:sz w:val="24"/>
                <w:szCs w:val="24"/>
              </w:rPr>
            </w:pPr>
            <w:r w:rsidRPr="00E81450">
              <w:rPr>
                <w:rFonts w:ascii="Arial" w:hAnsi="Arial" w:cs="Arial"/>
                <w:sz w:val="24"/>
                <w:szCs w:val="24"/>
              </w:rPr>
              <w:t>- lekarza rodzinnego</w:t>
            </w:r>
          </w:p>
          <w:p w14:paraId="1BEF4320" w14:textId="77777777" w:rsidR="00F275E7" w:rsidRPr="00E81450" w:rsidRDefault="00F275E7" w:rsidP="001A4C0F">
            <w:pPr>
              <w:spacing w:after="120" w:line="360" w:lineRule="auto"/>
              <w:ind w:left="30" w:right="-72"/>
              <w:rPr>
                <w:rFonts w:ascii="Arial" w:hAnsi="Arial" w:cs="Arial"/>
                <w:sz w:val="24"/>
                <w:szCs w:val="24"/>
              </w:rPr>
            </w:pPr>
            <w:r w:rsidRPr="00E81450">
              <w:rPr>
                <w:rFonts w:ascii="Arial" w:hAnsi="Arial" w:cs="Arial"/>
                <w:sz w:val="24"/>
                <w:szCs w:val="24"/>
              </w:rPr>
              <w:t>-</w:t>
            </w:r>
            <w:r w:rsidR="00EF18F6" w:rsidRPr="00E81450">
              <w:rPr>
                <w:rFonts w:ascii="Arial" w:hAnsi="Arial" w:cs="Arial"/>
                <w:sz w:val="24"/>
                <w:szCs w:val="24"/>
              </w:rPr>
              <w:t xml:space="preserve"> </w:t>
            </w:r>
            <w:r w:rsidRPr="00E81450">
              <w:rPr>
                <w:rFonts w:ascii="Arial" w:hAnsi="Arial" w:cs="Arial"/>
                <w:sz w:val="24"/>
                <w:szCs w:val="24"/>
              </w:rPr>
              <w:t>pediatry</w:t>
            </w:r>
          </w:p>
          <w:p w14:paraId="44EEDE1E" w14:textId="77777777" w:rsidR="008F4704" w:rsidRPr="00E81450" w:rsidRDefault="008F4704" w:rsidP="001A4C0F">
            <w:pPr>
              <w:spacing w:after="120" w:line="360" w:lineRule="auto"/>
              <w:ind w:left="30" w:right="-72"/>
              <w:rPr>
                <w:rFonts w:ascii="Arial" w:hAnsi="Arial" w:cs="Arial"/>
                <w:sz w:val="24"/>
                <w:szCs w:val="24"/>
              </w:rPr>
            </w:pPr>
            <w:r w:rsidRPr="00E81450">
              <w:rPr>
                <w:rFonts w:ascii="Arial" w:hAnsi="Arial" w:cs="Arial"/>
                <w:b/>
                <w:bCs/>
                <w:sz w:val="24"/>
                <w:szCs w:val="24"/>
              </w:rPr>
              <w:t>Pytanie 9</w:t>
            </w:r>
          </w:p>
          <w:p w14:paraId="1ACC0748"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Pytanie dotyczące Opisu przedmiotu zamówienia, punkt 9, podpunkt 9.2 względem 10.13.5 oraz 10.13.6:</w:t>
            </w:r>
          </w:p>
          <w:p w14:paraId="20401B9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Zamawiający oczekuje, by liczba dostępnych wizyt i badań nie była limitowana przez Wykonawcę. Czy powyższe ma zastosowanie również do procedur medycznych określonych w 10.13.5? Wnosimy o usunięcie limitu w ramach realizacji rezonansu magnetycznego oraz tomografii komputerowej wraz ze standardowymi środkami kontrastowymi, z racji na dostęp do diagnostyki obrazowej na podstawie skierowania wydawanego przez lekarza - decydenta o sposobie leczenia. Ograniczenie diagnostyki obrazowej wobec Pacjenta w naszej opinii utrudnia realizację świadczeń medycznych, w tym właściwej diagnostyki.</w:t>
            </w:r>
          </w:p>
          <w:p w14:paraId="566F3FCE" w14:textId="77777777" w:rsidR="00791369"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04EF9469" w14:textId="77777777" w:rsidR="008D0089" w:rsidRPr="00E81450" w:rsidRDefault="008D0089" w:rsidP="001A4C0F">
            <w:pPr>
              <w:spacing w:after="120" w:line="360" w:lineRule="auto"/>
              <w:ind w:left="30" w:right="-72"/>
              <w:rPr>
                <w:rFonts w:ascii="Arial" w:hAnsi="Arial" w:cs="Arial"/>
                <w:sz w:val="24"/>
                <w:szCs w:val="24"/>
                <w:u w:val="single"/>
              </w:rPr>
            </w:pPr>
            <w:r w:rsidRPr="00E81450">
              <w:rPr>
                <w:rFonts w:ascii="Arial" w:hAnsi="Arial" w:cs="Arial"/>
                <w:sz w:val="24"/>
                <w:szCs w:val="24"/>
              </w:rPr>
              <w:t xml:space="preserve">Zgodnie z pkt 9.2 </w:t>
            </w:r>
            <w:r w:rsidR="00736417" w:rsidRPr="00E81450">
              <w:rPr>
                <w:rFonts w:ascii="Arial" w:hAnsi="Arial" w:cs="Arial"/>
                <w:sz w:val="24"/>
                <w:szCs w:val="24"/>
              </w:rPr>
              <w:t>Opisu przedmiotu zamówienia</w:t>
            </w:r>
            <w:r w:rsidRPr="00E81450">
              <w:rPr>
                <w:rFonts w:ascii="Arial" w:hAnsi="Arial" w:cs="Arial"/>
                <w:sz w:val="24"/>
                <w:szCs w:val="24"/>
              </w:rPr>
              <w:t xml:space="preserve"> </w:t>
            </w:r>
            <w:r w:rsidR="006A6909" w:rsidRPr="00E81450">
              <w:rPr>
                <w:rFonts w:ascii="Arial" w:hAnsi="Arial" w:cs="Arial"/>
                <w:sz w:val="24"/>
                <w:szCs w:val="24"/>
              </w:rPr>
              <w:t>l</w:t>
            </w:r>
            <w:r w:rsidRPr="00E81450">
              <w:rPr>
                <w:rFonts w:ascii="Arial" w:hAnsi="Arial" w:cs="Arial"/>
                <w:sz w:val="24"/>
                <w:szCs w:val="24"/>
              </w:rPr>
              <w:t>iczba dostępnych wizyt i badań nie może być limitowana przez Wykonawcę.</w:t>
            </w:r>
            <w:r w:rsidRPr="00E81450">
              <w:rPr>
                <w:rFonts w:ascii="Arial" w:hAnsi="Arial" w:cs="Arial"/>
                <w:sz w:val="24"/>
                <w:szCs w:val="24"/>
                <w:u w:val="single"/>
              </w:rPr>
              <w:t xml:space="preserve"> </w:t>
            </w:r>
          </w:p>
          <w:p w14:paraId="761D3A10" w14:textId="77777777" w:rsidR="008010F2" w:rsidRPr="00E81450" w:rsidRDefault="000F4B90" w:rsidP="001A4C0F">
            <w:pPr>
              <w:spacing w:after="120" w:line="360" w:lineRule="auto"/>
              <w:ind w:left="30" w:right="-72"/>
              <w:rPr>
                <w:rFonts w:ascii="Arial" w:hAnsi="Arial" w:cs="Arial"/>
                <w:sz w:val="24"/>
                <w:szCs w:val="24"/>
              </w:rPr>
            </w:pPr>
            <w:r w:rsidRPr="00E81450">
              <w:rPr>
                <w:rFonts w:ascii="Arial" w:hAnsi="Arial" w:cs="Arial"/>
                <w:sz w:val="24"/>
                <w:szCs w:val="24"/>
              </w:rPr>
              <w:t xml:space="preserve">Powyższe nie ma zastosowania  do procedur medycznych określonych w </w:t>
            </w:r>
            <w:r w:rsidR="008D0089" w:rsidRPr="00E81450">
              <w:rPr>
                <w:rFonts w:ascii="Arial" w:hAnsi="Arial" w:cs="Arial"/>
                <w:sz w:val="24"/>
                <w:szCs w:val="24"/>
              </w:rPr>
              <w:t xml:space="preserve">pkt </w:t>
            </w:r>
            <w:r w:rsidRPr="00E81450">
              <w:rPr>
                <w:rFonts w:ascii="Arial" w:hAnsi="Arial" w:cs="Arial"/>
                <w:sz w:val="24"/>
                <w:szCs w:val="24"/>
              </w:rPr>
              <w:t xml:space="preserve">10.13.5 oraz. 10.13.6. </w:t>
            </w:r>
            <w:r w:rsidR="008D0089" w:rsidRPr="00E81450">
              <w:rPr>
                <w:rFonts w:ascii="Arial" w:hAnsi="Arial" w:cs="Arial"/>
                <w:sz w:val="24"/>
                <w:szCs w:val="24"/>
              </w:rPr>
              <w:t xml:space="preserve">OPZ. </w:t>
            </w:r>
            <w:r w:rsidRPr="00E81450">
              <w:rPr>
                <w:rFonts w:ascii="Arial" w:hAnsi="Arial" w:cs="Arial"/>
                <w:sz w:val="24"/>
                <w:szCs w:val="24"/>
              </w:rPr>
              <w:t>W tych przypadkach</w:t>
            </w:r>
            <w:r w:rsidR="008D0089" w:rsidRPr="00E81450">
              <w:rPr>
                <w:rFonts w:ascii="Arial" w:hAnsi="Arial" w:cs="Arial"/>
                <w:sz w:val="24"/>
                <w:szCs w:val="24"/>
              </w:rPr>
              <w:t xml:space="preserve"> zgodnie z OPZ </w:t>
            </w:r>
            <w:r w:rsidRPr="00E81450">
              <w:rPr>
                <w:rFonts w:ascii="Arial" w:hAnsi="Arial" w:cs="Arial"/>
                <w:sz w:val="24"/>
                <w:szCs w:val="24"/>
              </w:rPr>
              <w:t xml:space="preserve"> ustalony został limit po jednym badaniu w roku.</w:t>
            </w:r>
          </w:p>
          <w:p w14:paraId="5A49614F" w14:textId="77777777" w:rsidR="008010F2" w:rsidRPr="00E81450" w:rsidRDefault="008F4704" w:rsidP="001A4C0F">
            <w:pPr>
              <w:spacing w:after="120" w:line="360" w:lineRule="auto"/>
              <w:ind w:left="30" w:right="-72"/>
              <w:rPr>
                <w:rFonts w:ascii="Arial" w:hAnsi="Arial" w:cs="Arial"/>
                <w:sz w:val="24"/>
                <w:szCs w:val="24"/>
              </w:rPr>
            </w:pPr>
            <w:r w:rsidRPr="00E81450">
              <w:rPr>
                <w:rFonts w:ascii="Arial" w:hAnsi="Arial" w:cs="Arial"/>
                <w:b/>
                <w:bCs/>
                <w:sz w:val="24"/>
                <w:szCs w:val="24"/>
              </w:rPr>
              <w:t>Pytanie 10</w:t>
            </w:r>
          </w:p>
          <w:p w14:paraId="4C270A4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projektu umowy, § 5, punkt 1.</w:t>
            </w:r>
          </w:p>
          <w:p w14:paraId="10C3672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Prośba o wskazanie punktu SWZ lub treści, którego ww. punkt dotyczy. Czy powyższy punkt projektu umowy możemy interpretować jako odniesienie do SWZ 4.3.1.?</w:t>
            </w:r>
          </w:p>
          <w:p w14:paraId="3358C63E" w14:textId="77777777" w:rsidR="00791369"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6FB9FD28" w14:textId="77777777" w:rsidR="009A05C2" w:rsidRPr="00E81450" w:rsidRDefault="00657976" w:rsidP="001A4C0F">
            <w:pPr>
              <w:spacing w:after="120" w:line="360" w:lineRule="auto"/>
              <w:ind w:left="30" w:right="-72"/>
              <w:rPr>
                <w:rFonts w:ascii="Arial" w:hAnsi="Arial" w:cs="Arial"/>
                <w:sz w:val="24"/>
                <w:szCs w:val="24"/>
              </w:rPr>
            </w:pPr>
            <w:r w:rsidRPr="00E81450">
              <w:rPr>
                <w:rFonts w:ascii="Arial" w:hAnsi="Arial" w:cs="Arial"/>
                <w:sz w:val="24"/>
                <w:szCs w:val="24"/>
              </w:rPr>
              <w:t>Tak</w:t>
            </w:r>
            <w:r w:rsidR="009A05C2" w:rsidRPr="00E81450">
              <w:rPr>
                <w:rFonts w:ascii="Arial" w:hAnsi="Arial" w:cs="Arial"/>
                <w:sz w:val="24"/>
                <w:szCs w:val="24"/>
              </w:rPr>
              <w:t xml:space="preserve"> § 5 ust. 1 jest odniesieniem do pkt 4.3.1 SWZ</w:t>
            </w:r>
            <w:r w:rsidR="009E561C" w:rsidRPr="00E81450">
              <w:rPr>
                <w:rFonts w:ascii="Arial" w:hAnsi="Arial" w:cs="Arial"/>
                <w:sz w:val="24"/>
                <w:szCs w:val="24"/>
              </w:rPr>
              <w:t xml:space="preserve">. </w:t>
            </w:r>
          </w:p>
          <w:p w14:paraId="4D31D00E" w14:textId="77777777" w:rsidR="009A05C2" w:rsidRPr="00E81450" w:rsidRDefault="009E561C" w:rsidP="001A4C0F">
            <w:pPr>
              <w:spacing w:after="120" w:line="360" w:lineRule="auto"/>
              <w:ind w:left="30" w:right="-72"/>
              <w:rPr>
                <w:rFonts w:ascii="Arial" w:hAnsi="Arial" w:cs="Arial"/>
                <w:sz w:val="24"/>
                <w:szCs w:val="24"/>
              </w:rPr>
            </w:pPr>
            <w:r w:rsidRPr="00E81450">
              <w:rPr>
                <w:rFonts w:ascii="Arial" w:hAnsi="Arial" w:cs="Arial"/>
                <w:sz w:val="24"/>
                <w:szCs w:val="24"/>
              </w:rPr>
              <w:t>Jedocześnie Zamawiający dokonuje zmiany zapisów SWZ</w:t>
            </w:r>
            <w:r w:rsidR="00D200E1" w:rsidRPr="00E81450">
              <w:rPr>
                <w:rFonts w:ascii="Arial" w:hAnsi="Arial" w:cs="Arial"/>
                <w:sz w:val="24"/>
                <w:szCs w:val="24"/>
              </w:rPr>
              <w:t xml:space="preserve">  </w:t>
            </w:r>
            <w:r w:rsidRPr="00E81450">
              <w:rPr>
                <w:rFonts w:ascii="Arial" w:hAnsi="Arial" w:cs="Arial"/>
                <w:sz w:val="24"/>
                <w:szCs w:val="24"/>
              </w:rPr>
              <w:t xml:space="preserve">w </w:t>
            </w:r>
            <w:r w:rsidR="009A05C2" w:rsidRPr="00E81450">
              <w:rPr>
                <w:rFonts w:ascii="Arial" w:hAnsi="Arial" w:cs="Arial"/>
                <w:sz w:val="24"/>
                <w:szCs w:val="24"/>
              </w:rPr>
              <w:t>pkt. 4.3.1 w następujący sposób:</w:t>
            </w:r>
          </w:p>
          <w:p w14:paraId="0B0791EA" w14:textId="77777777" w:rsidR="009A05C2" w:rsidRPr="00E81450" w:rsidRDefault="00060F50" w:rsidP="001A4C0F">
            <w:pPr>
              <w:spacing w:after="200" w:line="360" w:lineRule="auto"/>
              <w:contextualSpacing/>
              <w:rPr>
                <w:rFonts w:ascii="Arial" w:hAnsi="Arial" w:cs="Arial"/>
                <w:b/>
                <w:sz w:val="24"/>
                <w:szCs w:val="24"/>
              </w:rPr>
            </w:pPr>
            <w:r w:rsidRPr="00E81450">
              <w:rPr>
                <w:rFonts w:ascii="Arial" w:hAnsi="Arial" w:cs="Arial"/>
                <w:b/>
                <w:sz w:val="24"/>
                <w:szCs w:val="24"/>
              </w:rPr>
              <w:t>Było:</w:t>
            </w:r>
          </w:p>
          <w:p w14:paraId="3C7575E8" w14:textId="77777777" w:rsidR="009A05C2" w:rsidRPr="00E81450" w:rsidRDefault="009A05C2" w:rsidP="001A4C0F">
            <w:pPr>
              <w:spacing w:after="200" w:line="360" w:lineRule="auto"/>
              <w:contextualSpacing/>
              <w:rPr>
                <w:rFonts w:ascii="Arial" w:hAnsi="Arial" w:cs="Arial"/>
                <w:sz w:val="24"/>
                <w:szCs w:val="24"/>
              </w:rPr>
            </w:pPr>
            <w:r w:rsidRPr="00E81450">
              <w:rPr>
                <w:rFonts w:ascii="Arial" w:hAnsi="Arial" w:cs="Arial"/>
                <w:sz w:val="24"/>
                <w:szCs w:val="24"/>
              </w:rPr>
              <w:t>„Zamawiający wymaga zatrudnienia przez Wykonawcę lub Podwykonawcę na podstawie stosunku pracy osób wykonujących wskazane przez Zamawiającego czynności w trakcie realizacji zamówienia, tj.: czynności administracyjne związane z realizacją niniejszej umowy, w tym sporządzanie i przekazywanie do Zamawiającego wykazów osób przystępujących  oraz rezygnujących z Pakietów medycznych.”</w:t>
            </w:r>
          </w:p>
          <w:p w14:paraId="01390C18" w14:textId="77777777" w:rsidR="009A05C2" w:rsidRPr="00E81450" w:rsidRDefault="009A05C2" w:rsidP="001A4C0F">
            <w:pPr>
              <w:spacing w:after="200" w:line="360" w:lineRule="auto"/>
              <w:contextualSpacing/>
              <w:rPr>
                <w:rFonts w:ascii="Arial" w:hAnsi="Arial" w:cs="Arial"/>
                <w:b/>
                <w:sz w:val="24"/>
                <w:szCs w:val="24"/>
              </w:rPr>
            </w:pPr>
            <w:r w:rsidRPr="00E81450">
              <w:rPr>
                <w:rFonts w:ascii="Arial" w:hAnsi="Arial" w:cs="Arial"/>
                <w:b/>
                <w:sz w:val="24"/>
                <w:szCs w:val="24"/>
              </w:rPr>
              <w:t>Jest</w:t>
            </w:r>
            <w:r w:rsidR="00060F50" w:rsidRPr="00E81450">
              <w:rPr>
                <w:rFonts w:ascii="Arial" w:hAnsi="Arial" w:cs="Arial"/>
                <w:b/>
                <w:sz w:val="24"/>
                <w:szCs w:val="24"/>
              </w:rPr>
              <w:t>:</w:t>
            </w:r>
          </w:p>
          <w:p w14:paraId="04919AC9" w14:textId="77777777" w:rsidR="006F0174" w:rsidRPr="00E81450" w:rsidRDefault="009A05C2"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„Zamawiający wymaga zatrudnienia przez Wykonawcę lub Podwykonawcę na podstawie stosunku pracy osób wykonujących wskazane przez Zamawiającego czynności w trakcie realizacji zamówienia, tj.: czynności administracyjne oraz czynności polegające na koordynowaniu prac związanych z realizacją niniejszej umowy.”</w:t>
            </w:r>
          </w:p>
          <w:p w14:paraId="60EBCEFC" w14:textId="77777777" w:rsidR="008F4704" w:rsidRPr="00E81450" w:rsidRDefault="008F4704" w:rsidP="001A4C0F">
            <w:pPr>
              <w:spacing w:after="120" w:line="360" w:lineRule="auto"/>
              <w:ind w:left="30" w:right="-72"/>
              <w:rPr>
                <w:rFonts w:ascii="Arial" w:hAnsi="Arial" w:cs="Arial"/>
                <w:sz w:val="24"/>
                <w:szCs w:val="24"/>
              </w:rPr>
            </w:pPr>
            <w:r w:rsidRPr="00E81450">
              <w:rPr>
                <w:rFonts w:ascii="Arial" w:hAnsi="Arial" w:cs="Arial"/>
                <w:b/>
                <w:bCs/>
                <w:sz w:val="24"/>
                <w:szCs w:val="24"/>
              </w:rPr>
              <w:t>Pytanie 11</w:t>
            </w:r>
          </w:p>
          <w:p w14:paraId="5170873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projektu umowy, § 7, punkt 1.</w:t>
            </w:r>
          </w:p>
          <w:p w14:paraId="64FF8E7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Wykonawca wnosi o zmianę wartości procentowej na 10%.</w:t>
            </w:r>
          </w:p>
          <w:p w14:paraId="3B092407" w14:textId="77777777" w:rsidR="00C819DE" w:rsidRPr="00E81450" w:rsidRDefault="008010F2" w:rsidP="001A4C0F">
            <w:pPr>
              <w:spacing w:after="120" w:line="360" w:lineRule="auto"/>
              <w:ind w:left="30" w:right="-72"/>
              <w:rPr>
                <w:rFonts w:ascii="Arial" w:hAnsi="Arial" w:cs="Arial"/>
                <w:sz w:val="24"/>
                <w:szCs w:val="24"/>
              </w:rPr>
            </w:pPr>
            <w:r w:rsidRPr="00E81450">
              <w:rPr>
                <w:rFonts w:ascii="Arial" w:hAnsi="Arial" w:cs="Arial"/>
                <w:b/>
                <w:sz w:val="24"/>
                <w:szCs w:val="24"/>
              </w:rPr>
              <w:t>Odpowiedź</w:t>
            </w:r>
          </w:p>
          <w:p w14:paraId="68B7EE3E" w14:textId="77777777" w:rsidR="00791369" w:rsidRPr="00E81450" w:rsidRDefault="00C819DE" w:rsidP="001A4C0F">
            <w:pPr>
              <w:spacing w:after="120" w:line="360" w:lineRule="auto"/>
              <w:ind w:left="30" w:right="-72"/>
              <w:rPr>
                <w:rFonts w:ascii="Arial" w:hAnsi="Arial" w:cs="Arial"/>
                <w:bCs/>
                <w:sz w:val="24"/>
                <w:szCs w:val="24"/>
              </w:rPr>
            </w:pPr>
            <w:r w:rsidRPr="00E81450">
              <w:rPr>
                <w:rFonts w:ascii="Arial" w:hAnsi="Arial" w:cs="Arial"/>
                <w:bCs/>
                <w:sz w:val="24"/>
                <w:szCs w:val="24"/>
              </w:rPr>
              <w:t>Zamawiający  nie wyraża zgody na dokonanie powyższej zmiany.</w:t>
            </w:r>
          </w:p>
          <w:p w14:paraId="733BA839" w14:textId="77777777" w:rsidR="00EE4DB5" w:rsidRPr="00E81450" w:rsidRDefault="00EE4DB5" w:rsidP="001A4C0F">
            <w:pPr>
              <w:spacing w:after="120" w:line="360" w:lineRule="auto"/>
              <w:ind w:left="30" w:right="-72"/>
              <w:rPr>
                <w:rFonts w:ascii="Arial" w:hAnsi="Arial" w:cs="Arial"/>
                <w:bCs/>
                <w:sz w:val="24"/>
                <w:szCs w:val="24"/>
              </w:rPr>
            </w:pPr>
            <w:r w:rsidRPr="00E81450">
              <w:rPr>
                <w:rFonts w:ascii="Arial" w:hAnsi="Arial" w:cs="Arial"/>
                <w:b/>
                <w:bCs/>
                <w:sz w:val="24"/>
                <w:szCs w:val="24"/>
              </w:rPr>
              <w:t>Pytanie 12</w:t>
            </w:r>
          </w:p>
          <w:p w14:paraId="52B17B88" w14:textId="77777777" w:rsidR="008F4704" w:rsidRPr="00E81450" w:rsidRDefault="008F4704"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projektu umowy, § 7, punkt 3.</w:t>
            </w:r>
          </w:p>
          <w:p w14:paraId="7DDCEEB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Wykonawca wnosi o zmianę wartości procentowej na 15%.</w:t>
            </w:r>
          </w:p>
          <w:p w14:paraId="1FBFBCCD" w14:textId="77777777" w:rsidR="00791369"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19BACCEE" w14:textId="77777777" w:rsidR="00EE4DB5" w:rsidRPr="00E81450" w:rsidRDefault="00EE4DB5" w:rsidP="001A4C0F">
            <w:pPr>
              <w:spacing w:after="120" w:line="360" w:lineRule="auto"/>
              <w:ind w:left="30" w:right="-72"/>
              <w:rPr>
                <w:rFonts w:ascii="Arial" w:hAnsi="Arial" w:cs="Arial"/>
                <w:bCs/>
                <w:sz w:val="24"/>
                <w:szCs w:val="24"/>
              </w:rPr>
            </w:pPr>
            <w:r w:rsidRPr="00E81450">
              <w:rPr>
                <w:rFonts w:ascii="Arial" w:hAnsi="Arial" w:cs="Arial"/>
                <w:bCs/>
                <w:sz w:val="24"/>
                <w:szCs w:val="24"/>
              </w:rPr>
              <w:t>Zamawiający  nie wyraża zgody na dokonanie powyższej zmiany.</w:t>
            </w:r>
          </w:p>
          <w:p w14:paraId="2E5492BD" w14:textId="77777777" w:rsidR="00EE4DB5" w:rsidRPr="00E81450" w:rsidRDefault="00EE4DB5" w:rsidP="001A4C0F">
            <w:pPr>
              <w:spacing w:after="120" w:line="360" w:lineRule="auto"/>
              <w:ind w:left="30" w:right="-72"/>
              <w:rPr>
                <w:rFonts w:ascii="Arial" w:hAnsi="Arial" w:cs="Arial"/>
                <w:sz w:val="24"/>
                <w:szCs w:val="24"/>
              </w:rPr>
            </w:pPr>
            <w:r w:rsidRPr="00E81450">
              <w:rPr>
                <w:rFonts w:ascii="Arial" w:hAnsi="Arial" w:cs="Arial"/>
                <w:b/>
                <w:bCs/>
                <w:sz w:val="24"/>
                <w:szCs w:val="24"/>
              </w:rPr>
              <w:t>Pytanie 13</w:t>
            </w:r>
          </w:p>
          <w:p w14:paraId="7D8E330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dotyczące projektu umowy, § 8, punkt 4.</w:t>
            </w:r>
          </w:p>
          <w:p w14:paraId="5349641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Wykonawca wnosi o zmianę terminu na 10 dniowy.</w:t>
            </w:r>
          </w:p>
          <w:p w14:paraId="4192D067" w14:textId="77777777" w:rsidR="00791369"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3851E2C6" w14:textId="77777777" w:rsidR="00D200E1" w:rsidRPr="00E81450" w:rsidRDefault="00D004E5" w:rsidP="001A4C0F">
            <w:pPr>
              <w:spacing w:after="120" w:line="360" w:lineRule="auto"/>
              <w:ind w:left="30" w:right="-72"/>
              <w:rPr>
                <w:rFonts w:ascii="Arial" w:hAnsi="Arial" w:cs="Arial"/>
                <w:sz w:val="24"/>
                <w:szCs w:val="24"/>
              </w:rPr>
            </w:pPr>
            <w:r w:rsidRPr="00E81450">
              <w:rPr>
                <w:rFonts w:ascii="Arial" w:hAnsi="Arial" w:cs="Arial"/>
                <w:sz w:val="24"/>
                <w:szCs w:val="24"/>
              </w:rPr>
              <w:t>Zamawiają</w:t>
            </w:r>
            <w:r w:rsidR="006F0174" w:rsidRPr="00E81450">
              <w:rPr>
                <w:rFonts w:ascii="Arial" w:hAnsi="Arial" w:cs="Arial"/>
                <w:sz w:val="24"/>
                <w:szCs w:val="24"/>
              </w:rPr>
              <w:t xml:space="preserve">cy wyraża zgodę na powyższą zmianę terminu i jednocześnie dokonuje zmiany zapisów w Projekcie umowy w </w:t>
            </w:r>
            <w:r w:rsidR="00467CC9" w:rsidRPr="00E81450">
              <w:rPr>
                <w:rFonts w:ascii="Arial" w:hAnsi="Arial" w:cs="Arial"/>
                <w:sz w:val="24"/>
                <w:szCs w:val="24"/>
              </w:rPr>
              <w:t>§ 8 ust.</w:t>
            </w:r>
            <w:r w:rsidRPr="00E81450">
              <w:rPr>
                <w:rFonts w:ascii="Arial" w:hAnsi="Arial" w:cs="Arial"/>
                <w:sz w:val="24"/>
                <w:szCs w:val="24"/>
              </w:rPr>
              <w:t xml:space="preserve"> 4, w następujący sposób:</w:t>
            </w:r>
          </w:p>
          <w:p w14:paraId="38759A3A" w14:textId="77777777" w:rsidR="00D004E5" w:rsidRPr="00E81450" w:rsidRDefault="00D004E5" w:rsidP="001A4C0F">
            <w:pPr>
              <w:spacing w:after="120" w:line="360" w:lineRule="auto"/>
              <w:ind w:left="30" w:right="-72"/>
              <w:rPr>
                <w:rFonts w:ascii="Arial" w:hAnsi="Arial" w:cs="Arial"/>
                <w:b/>
                <w:sz w:val="24"/>
                <w:szCs w:val="24"/>
              </w:rPr>
            </w:pPr>
            <w:r w:rsidRPr="00E81450">
              <w:rPr>
                <w:rFonts w:ascii="Arial" w:hAnsi="Arial" w:cs="Arial"/>
                <w:b/>
                <w:sz w:val="24"/>
                <w:szCs w:val="24"/>
              </w:rPr>
              <w:t>Było:</w:t>
            </w:r>
          </w:p>
          <w:p w14:paraId="12AA63D0" w14:textId="77777777" w:rsidR="00D004E5" w:rsidRPr="00E81450" w:rsidRDefault="00D004E5" w:rsidP="001A4C0F">
            <w:pPr>
              <w:spacing w:after="120" w:line="360" w:lineRule="auto"/>
              <w:ind w:left="30" w:right="-72"/>
              <w:rPr>
                <w:rFonts w:ascii="Arial" w:hAnsi="Arial" w:cs="Arial"/>
                <w:sz w:val="24"/>
                <w:szCs w:val="24"/>
              </w:rPr>
            </w:pPr>
            <w:r w:rsidRPr="00E81450">
              <w:rPr>
                <w:rFonts w:ascii="Arial" w:hAnsi="Arial" w:cs="Arial"/>
                <w:sz w:val="24"/>
                <w:szCs w:val="24"/>
              </w:rPr>
              <w:t>„Zamawiający może także zażądać od Wykonawcy zmiany osoby, o której mowa w ust. 2 niniejszego paragrafu, jeżeli uzna, że nie wykonuje ona należycie swoich obowiązków. Wykonawca obowiązany jest dokonać zmiany tej osoby w terminie nie dłuższym niż 7 dni od daty złożenia wniosku Zamawiającego.”</w:t>
            </w:r>
          </w:p>
          <w:p w14:paraId="2DC3D3A4" w14:textId="77777777" w:rsidR="00D004E5" w:rsidRPr="00E81450" w:rsidRDefault="00D004E5" w:rsidP="001A4C0F">
            <w:pPr>
              <w:spacing w:after="120" w:line="360" w:lineRule="auto"/>
              <w:ind w:left="30" w:right="-72"/>
              <w:rPr>
                <w:rFonts w:ascii="Arial" w:hAnsi="Arial" w:cs="Arial"/>
                <w:b/>
                <w:sz w:val="24"/>
                <w:szCs w:val="24"/>
              </w:rPr>
            </w:pPr>
            <w:r w:rsidRPr="00E81450">
              <w:rPr>
                <w:rFonts w:ascii="Arial" w:hAnsi="Arial" w:cs="Arial"/>
                <w:b/>
                <w:sz w:val="24"/>
                <w:szCs w:val="24"/>
              </w:rPr>
              <w:t>Jest:</w:t>
            </w:r>
          </w:p>
          <w:p w14:paraId="4C9B1371" w14:textId="77777777" w:rsidR="00D004E5" w:rsidRPr="00E81450" w:rsidRDefault="0079611A" w:rsidP="001A4C0F">
            <w:pPr>
              <w:spacing w:after="120" w:line="360" w:lineRule="auto"/>
              <w:ind w:left="30" w:right="-72"/>
              <w:rPr>
                <w:rFonts w:ascii="Arial" w:hAnsi="Arial" w:cs="Arial"/>
                <w:sz w:val="24"/>
                <w:szCs w:val="24"/>
              </w:rPr>
            </w:pPr>
            <w:r w:rsidRPr="00E81450">
              <w:rPr>
                <w:rFonts w:ascii="Arial" w:hAnsi="Arial" w:cs="Arial"/>
                <w:sz w:val="24"/>
                <w:szCs w:val="24"/>
              </w:rPr>
              <w:t xml:space="preserve">„Zamawiający może także zażądać od Wykonawcy zmiany osoby, o której mowa w ust. 2 niniejszego paragrafu, jeżeli uzna, że nie wykonuje ona należycie swoich obowiązków. Uzasadnieniem do zmiany będzie pisemne wskazanie konkretnych </w:t>
            </w:r>
            <w:r w:rsidRPr="00E81450">
              <w:rPr>
                <w:rFonts w:ascii="Arial" w:hAnsi="Arial" w:cs="Arial"/>
                <w:sz w:val="24"/>
                <w:szCs w:val="24"/>
              </w:rPr>
              <w:lastRenderedPageBreak/>
              <w:t xml:space="preserve">przypadków, gdzie pracownik nie wykonał należycie swoich obowiązków. Wykonawca zobowiązany jest dokonać zmiany tej osoby w terminie nie dłuższym niż 10 dni od daty złożenia wniosku </w:t>
            </w:r>
            <w:r w:rsidR="002748D7" w:rsidRPr="00E81450">
              <w:rPr>
                <w:rFonts w:ascii="Arial" w:hAnsi="Arial" w:cs="Arial"/>
                <w:sz w:val="24"/>
                <w:szCs w:val="24"/>
              </w:rPr>
              <w:t>przez</w:t>
            </w:r>
            <w:r w:rsidRPr="00E81450">
              <w:rPr>
                <w:rFonts w:ascii="Arial" w:hAnsi="Arial" w:cs="Arial"/>
                <w:sz w:val="24"/>
                <w:szCs w:val="24"/>
              </w:rPr>
              <w:t xml:space="preserve"> Zamawiającego.</w:t>
            </w:r>
            <w:r w:rsidR="00D004E5" w:rsidRPr="00E81450">
              <w:rPr>
                <w:rFonts w:ascii="Arial" w:hAnsi="Arial" w:cs="Arial"/>
                <w:sz w:val="24"/>
                <w:szCs w:val="24"/>
              </w:rPr>
              <w:t>”</w:t>
            </w:r>
          </w:p>
          <w:p w14:paraId="7445C039" w14:textId="77777777" w:rsidR="00EE4DB5" w:rsidRPr="00E81450" w:rsidRDefault="00EE4DB5" w:rsidP="001A4C0F">
            <w:pPr>
              <w:spacing w:after="120" w:line="360" w:lineRule="auto"/>
              <w:ind w:left="30" w:right="-72"/>
              <w:rPr>
                <w:rFonts w:ascii="Arial" w:hAnsi="Arial" w:cs="Arial"/>
                <w:sz w:val="24"/>
                <w:szCs w:val="24"/>
              </w:rPr>
            </w:pPr>
            <w:r w:rsidRPr="00E81450">
              <w:rPr>
                <w:rFonts w:ascii="Arial" w:hAnsi="Arial" w:cs="Arial"/>
                <w:b/>
                <w:bCs/>
                <w:sz w:val="24"/>
                <w:szCs w:val="24"/>
              </w:rPr>
              <w:t>Pytanie 14</w:t>
            </w:r>
          </w:p>
          <w:p w14:paraId="32EC334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dodatkowe:</w:t>
            </w:r>
          </w:p>
          <w:p w14:paraId="2A79270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Zamawiający dopuszcza możliwość przekazywania faktur drogą elektroniczną (e-mail), oraz przekazywania poprzez portal elektroniczny specyfikacji do faktury VAT osobom uprawnionym, uprzednio umocowanym, poprzez portal elektroniczny?</w:t>
            </w:r>
          </w:p>
          <w:p w14:paraId="04DC1743" w14:textId="77777777" w:rsidR="00791369" w:rsidRPr="00E81450" w:rsidRDefault="008010F2" w:rsidP="001A4C0F">
            <w:pPr>
              <w:spacing w:after="120" w:line="360" w:lineRule="auto"/>
              <w:ind w:left="30" w:right="-72"/>
              <w:rPr>
                <w:rFonts w:ascii="Arial" w:hAnsi="Arial" w:cs="Arial"/>
                <w:b/>
                <w:sz w:val="24"/>
                <w:szCs w:val="24"/>
              </w:rPr>
            </w:pPr>
            <w:r w:rsidRPr="00E81450">
              <w:rPr>
                <w:rFonts w:ascii="Arial" w:hAnsi="Arial" w:cs="Arial"/>
                <w:b/>
                <w:sz w:val="24"/>
                <w:szCs w:val="24"/>
              </w:rPr>
              <w:t>Odpowiedź</w:t>
            </w:r>
          </w:p>
          <w:p w14:paraId="0A750A48" w14:textId="77777777" w:rsidR="00657976" w:rsidRPr="00E81450" w:rsidRDefault="00657976" w:rsidP="001A4C0F">
            <w:pPr>
              <w:spacing w:after="120" w:line="360" w:lineRule="auto"/>
              <w:ind w:left="30" w:right="-72"/>
              <w:rPr>
                <w:rFonts w:ascii="Arial" w:hAnsi="Arial" w:cs="Arial"/>
                <w:sz w:val="24"/>
                <w:szCs w:val="24"/>
              </w:rPr>
            </w:pPr>
            <w:r w:rsidRPr="00E81450">
              <w:rPr>
                <w:rFonts w:ascii="Arial" w:hAnsi="Arial" w:cs="Arial"/>
                <w:sz w:val="24"/>
                <w:szCs w:val="24"/>
              </w:rPr>
              <w:t>Tak</w:t>
            </w:r>
            <w:r w:rsidR="00D004E5" w:rsidRPr="00E81450">
              <w:rPr>
                <w:rFonts w:ascii="Arial" w:hAnsi="Arial" w:cs="Arial"/>
                <w:sz w:val="24"/>
                <w:szCs w:val="24"/>
              </w:rPr>
              <w:t>. Zamawiający dopuszcza ww.  możliwość i jednocześnie dokonuje zm</w:t>
            </w:r>
            <w:r w:rsidR="00AA1501" w:rsidRPr="00E81450">
              <w:rPr>
                <w:rFonts w:ascii="Arial" w:hAnsi="Arial" w:cs="Arial"/>
                <w:sz w:val="24"/>
                <w:szCs w:val="24"/>
              </w:rPr>
              <w:t xml:space="preserve">iany zapisów w Projekcie umowy </w:t>
            </w:r>
            <w:r w:rsidR="00D004E5" w:rsidRPr="00E81450">
              <w:rPr>
                <w:rFonts w:ascii="Arial" w:hAnsi="Arial" w:cs="Arial"/>
                <w:sz w:val="24"/>
                <w:szCs w:val="24"/>
              </w:rPr>
              <w:t>w  § 3</w:t>
            </w:r>
            <w:r w:rsidR="00AA1501" w:rsidRPr="00E81450">
              <w:rPr>
                <w:rFonts w:ascii="Arial" w:hAnsi="Arial" w:cs="Arial"/>
                <w:sz w:val="24"/>
                <w:szCs w:val="24"/>
              </w:rPr>
              <w:t xml:space="preserve"> ust. 3 w następujący sposób</w:t>
            </w:r>
            <w:r w:rsidR="00D004E5" w:rsidRPr="00E81450">
              <w:rPr>
                <w:rFonts w:ascii="Arial" w:hAnsi="Arial" w:cs="Arial"/>
                <w:sz w:val="24"/>
                <w:szCs w:val="24"/>
              </w:rPr>
              <w:t>:</w:t>
            </w:r>
          </w:p>
          <w:p w14:paraId="471834B0" w14:textId="77777777" w:rsidR="00D86380" w:rsidRPr="00E81450" w:rsidRDefault="00D86380" w:rsidP="001A4C0F">
            <w:pPr>
              <w:spacing w:after="120" w:line="360" w:lineRule="auto"/>
              <w:ind w:left="30" w:right="-72"/>
              <w:rPr>
                <w:rFonts w:ascii="Arial" w:hAnsi="Arial" w:cs="Arial"/>
                <w:b/>
                <w:sz w:val="24"/>
                <w:szCs w:val="24"/>
              </w:rPr>
            </w:pPr>
            <w:r w:rsidRPr="00E81450">
              <w:rPr>
                <w:rFonts w:ascii="Arial" w:hAnsi="Arial" w:cs="Arial"/>
                <w:b/>
                <w:sz w:val="24"/>
                <w:szCs w:val="24"/>
              </w:rPr>
              <w:t>Było:</w:t>
            </w:r>
          </w:p>
          <w:p w14:paraId="06AA1730" w14:textId="77777777" w:rsidR="00421036" w:rsidRPr="00E81450" w:rsidRDefault="00E57B42" w:rsidP="001A4C0F">
            <w:pPr>
              <w:spacing w:after="120" w:line="360" w:lineRule="auto"/>
              <w:ind w:left="30" w:right="-72"/>
              <w:rPr>
                <w:rFonts w:ascii="Arial" w:hAnsi="Arial" w:cs="Arial"/>
                <w:sz w:val="24"/>
                <w:szCs w:val="24"/>
              </w:rPr>
            </w:pPr>
            <w:r w:rsidRPr="00E81450">
              <w:rPr>
                <w:rFonts w:ascii="Arial" w:hAnsi="Arial" w:cs="Arial"/>
                <w:sz w:val="24"/>
                <w:szCs w:val="24"/>
              </w:rPr>
              <w:t>„Suma wynagrodzenia za każdy miesiąc nie może przekroczyć wartości wynikającej z iloczynu ilości Pakietów w danym miesiącu i miesięcznej stawki za jeden Pakiet.”</w:t>
            </w:r>
          </w:p>
          <w:p w14:paraId="46483858" w14:textId="77777777" w:rsidR="00D86380" w:rsidRPr="00E81450" w:rsidRDefault="00D86380" w:rsidP="001A4C0F">
            <w:pPr>
              <w:spacing w:after="120" w:line="360" w:lineRule="auto"/>
              <w:ind w:left="30" w:right="-72"/>
              <w:rPr>
                <w:rFonts w:ascii="Arial" w:hAnsi="Arial" w:cs="Arial"/>
                <w:b/>
                <w:sz w:val="24"/>
                <w:szCs w:val="24"/>
              </w:rPr>
            </w:pPr>
            <w:r w:rsidRPr="00E81450">
              <w:rPr>
                <w:rFonts w:ascii="Arial" w:hAnsi="Arial" w:cs="Arial"/>
                <w:b/>
                <w:sz w:val="24"/>
                <w:szCs w:val="24"/>
              </w:rPr>
              <w:t>Jest:</w:t>
            </w:r>
          </w:p>
          <w:p w14:paraId="5BA672BD" w14:textId="77777777" w:rsidR="00D004E5" w:rsidRPr="00E81450" w:rsidRDefault="00D004E5" w:rsidP="001A4C0F">
            <w:pPr>
              <w:spacing w:after="120" w:line="360" w:lineRule="auto"/>
              <w:ind w:left="30" w:right="-72"/>
              <w:rPr>
                <w:rFonts w:ascii="Arial" w:hAnsi="Arial" w:cs="Arial"/>
                <w:sz w:val="24"/>
                <w:szCs w:val="24"/>
              </w:rPr>
            </w:pPr>
            <w:r w:rsidRPr="00E81450">
              <w:rPr>
                <w:rFonts w:ascii="Arial" w:hAnsi="Arial" w:cs="Arial"/>
                <w:sz w:val="24"/>
                <w:szCs w:val="24"/>
              </w:rPr>
              <w:t>„Zamawiający d</w:t>
            </w:r>
            <w:r w:rsidR="00FA1547" w:rsidRPr="00E81450">
              <w:rPr>
                <w:rFonts w:ascii="Arial" w:hAnsi="Arial" w:cs="Arial"/>
                <w:sz w:val="24"/>
                <w:szCs w:val="24"/>
              </w:rPr>
              <w:t>opuszcza możliwość przekazywania faktur drogą elektroniczną.</w:t>
            </w:r>
          </w:p>
          <w:p w14:paraId="1B8CB6A5" w14:textId="77777777" w:rsidR="00FA1547" w:rsidRPr="00E81450" w:rsidRDefault="00FA1547" w:rsidP="001A4C0F">
            <w:pPr>
              <w:spacing w:after="120" w:line="360" w:lineRule="auto"/>
              <w:ind w:right="-72"/>
              <w:rPr>
                <w:rFonts w:ascii="Arial" w:hAnsi="Arial" w:cs="Arial"/>
                <w:sz w:val="24"/>
                <w:szCs w:val="24"/>
              </w:rPr>
            </w:pPr>
            <w:r w:rsidRPr="00E81450">
              <w:rPr>
                <w:rFonts w:ascii="Arial" w:hAnsi="Arial" w:cs="Arial"/>
                <w:sz w:val="24"/>
                <w:szCs w:val="24"/>
              </w:rPr>
              <w:t>Wykonawca zobowiązany jest do przekazywania faktur  na adres</w:t>
            </w:r>
            <w:r w:rsidR="0080142F" w:rsidRPr="00E81450">
              <w:rPr>
                <w:rFonts w:ascii="Arial" w:hAnsi="Arial" w:cs="Arial"/>
                <w:sz w:val="24"/>
                <w:szCs w:val="24"/>
              </w:rPr>
              <w:t>:</w:t>
            </w:r>
            <w:r w:rsidR="00060F50" w:rsidRPr="00E81450">
              <w:rPr>
                <w:rFonts w:ascii="Arial" w:hAnsi="Arial" w:cs="Arial"/>
                <w:sz w:val="24"/>
                <w:szCs w:val="24"/>
              </w:rPr>
              <w:t>………. w</w:t>
            </w:r>
            <w:r w:rsidRPr="00E81450">
              <w:rPr>
                <w:rFonts w:ascii="Arial" w:hAnsi="Arial" w:cs="Arial"/>
                <w:sz w:val="24"/>
                <w:szCs w:val="24"/>
              </w:rPr>
              <w:t xml:space="preserve"> terminie do </w:t>
            </w:r>
            <w:r w:rsidR="0080142F" w:rsidRPr="00E81450">
              <w:rPr>
                <w:rFonts w:ascii="Arial" w:hAnsi="Arial" w:cs="Arial"/>
                <w:sz w:val="24"/>
                <w:szCs w:val="24"/>
              </w:rPr>
              <w:t>5 dnia kalendarzowego każdego miesiąca, za miesiąc którego dotyczy.</w:t>
            </w:r>
          </w:p>
          <w:p w14:paraId="0047A6B2" w14:textId="77777777" w:rsidR="00D004E5" w:rsidRPr="00E81450" w:rsidRDefault="00FA1547" w:rsidP="001A4C0F">
            <w:pPr>
              <w:spacing w:after="120" w:line="360" w:lineRule="auto"/>
              <w:ind w:left="30" w:right="-72"/>
              <w:rPr>
                <w:rFonts w:ascii="Arial" w:hAnsi="Arial" w:cs="Arial"/>
                <w:sz w:val="24"/>
                <w:szCs w:val="24"/>
              </w:rPr>
            </w:pPr>
            <w:r w:rsidRPr="00E81450">
              <w:rPr>
                <w:rFonts w:ascii="Arial" w:hAnsi="Arial" w:cs="Arial"/>
                <w:sz w:val="24"/>
                <w:szCs w:val="24"/>
              </w:rPr>
              <w:t>Faktury powinny</w:t>
            </w:r>
            <w:r w:rsidR="004F7457" w:rsidRPr="00E81450">
              <w:rPr>
                <w:rFonts w:ascii="Arial" w:hAnsi="Arial" w:cs="Arial"/>
                <w:sz w:val="24"/>
                <w:szCs w:val="24"/>
              </w:rPr>
              <w:t xml:space="preserve"> być wystawione</w:t>
            </w:r>
            <w:r w:rsidR="00D004E5" w:rsidRPr="00E81450">
              <w:rPr>
                <w:rFonts w:ascii="Arial" w:hAnsi="Arial" w:cs="Arial"/>
                <w:sz w:val="24"/>
                <w:szCs w:val="24"/>
              </w:rPr>
              <w:t xml:space="preserve"> zgodnie z art. 106e ustawy z dnia 11.03.2004r. o podatku od towarów i usług</w:t>
            </w:r>
            <w:r w:rsidRPr="00E81450">
              <w:rPr>
                <w:rFonts w:ascii="Arial" w:hAnsi="Arial" w:cs="Arial"/>
                <w:sz w:val="24"/>
                <w:szCs w:val="24"/>
              </w:rPr>
              <w:t>.”</w:t>
            </w:r>
          </w:p>
          <w:p w14:paraId="57D2AA78" w14:textId="77777777" w:rsidR="00EE4DB5" w:rsidRPr="00E81450" w:rsidRDefault="00EE4DB5" w:rsidP="001A4C0F">
            <w:pPr>
              <w:spacing w:after="120" w:line="360" w:lineRule="auto"/>
              <w:ind w:left="30" w:right="-72"/>
              <w:rPr>
                <w:rFonts w:ascii="Arial" w:hAnsi="Arial" w:cs="Arial"/>
                <w:sz w:val="24"/>
                <w:szCs w:val="24"/>
              </w:rPr>
            </w:pPr>
            <w:r w:rsidRPr="00E81450">
              <w:rPr>
                <w:rFonts w:ascii="Arial" w:hAnsi="Arial" w:cs="Arial"/>
                <w:b/>
                <w:bCs/>
                <w:sz w:val="24"/>
                <w:szCs w:val="24"/>
              </w:rPr>
              <w:t>Pytanie 15</w:t>
            </w:r>
          </w:p>
          <w:p w14:paraId="47E2931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Pytanie dodatkowe:</w:t>
            </w:r>
          </w:p>
          <w:p w14:paraId="5A31A4E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Wykonawca wnosi o wydłużenie terminu składania ofert, z uwagi na zadanie pytania.</w:t>
            </w:r>
          </w:p>
          <w:p w14:paraId="3D8F4F8A" w14:textId="77777777" w:rsidR="008010F2" w:rsidRPr="00E81450" w:rsidRDefault="008010F2" w:rsidP="001A4C0F">
            <w:pPr>
              <w:spacing w:after="120" w:line="360" w:lineRule="auto"/>
              <w:ind w:right="-72"/>
              <w:rPr>
                <w:rFonts w:ascii="Arial" w:hAnsi="Arial" w:cs="Arial"/>
                <w:b/>
                <w:sz w:val="24"/>
                <w:szCs w:val="24"/>
              </w:rPr>
            </w:pPr>
            <w:r w:rsidRPr="00E81450">
              <w:rPr>
                <w:rFonts w:ascii="Arial" w:hAnsi="Arial" w:cs="Arial"/>
                <w:b/>
                <w:sz w:val="24"/>
                <w:szCs w:val="24"/>
              </w:rPr>
              <w:t>Odpowiedź</w:t>
            </w:r>
          </w:p>
          <w:p w14:paraId="016AF4DA" w14:textId="31C0613A" w:rsidR="00AD6BA7" w:rsidRPr="00E81450" w:rsidRDefault="00FA1547" w:rsidP="00695969">
            <w:pPr>
              <w:spacing w:after="120" w:line="360" w:lineRule="auto"/>
              <w:ind w:right="-72"/>
              <w:rPr>
                <w:rFonts w:ascii="Arial" w:hAnsi="Arial" w:cs="Arial"/>
                <w:sz w:val="24"/>
                <w:szCs w:val="24"/>
              </w:rPr>
            </w:pPr>
            <w:r w:rsidRPr="00E81450">
              <w:rPr>
                <w:rFonts w:ascii="Arial" w:hAnsi="Arial" w:cs="Arial"/>
                <w:sz w:val="24"/>
                <w:szCs w:val="24"/>
              </w:rPr>
              <w:t>Zamawiający dokonuje zmiany terminu składania ofert zgodnie z informacją podaną w końcowej części niniejszego pisma.</w:t>
            </w:r>
          </w:p>
        </w:tc>
      </w:tr>
      <w:tr w:rsidR="00791369" w:rsidRPr="00E81450" w14:paraId="00052E94" w14:textId="77777777" w:rsidTr="000F4B90">
        <w:tc>
          <w:tcPr>
            <w:tcW w:w="9356" w:type="dxa"/>
            <w:shd w:val="clear" w:color="auto" w:fill="auto"/>
          </w:tcPr>
          <w:p w14:paraId="56A7A72A" w14:textId="0C40EC92" w:rsidR="00791369" w:rsidRPr="00E81450" w:rsidRDefault="00791369" w:rsidP="00695969">
            <w:pPr>
              <w:spacing w:before="60" w:after="60" w:line="360" w:lineRule="auto"/>
              <w:ind w:right="-72"/>
              <w:rPr>
                <w:rFonts w:ascii="Arial" w:hAnsi="Arial" w:cs="Arial"/>
                <w:bCs/>
                <w:sz w:val="24"/>
                <w:szCs w:val="24"/>
              </w:rPr>
            </w:pPr>
          </w:p>
          <w:p w14:paraId="78C4D63D" w14:textId="77777777" w:rsidR="002B5C6B" w:rsidRPr="00E81450" w:rsidRDefault="00EE4DB5" w:rsidP="0096544F">
            <w:pPr>
              <w:spacing w:after="120" w:line="360" w:lineRule="auto"/>
              <w:ind w:left="30"/>
              <w:rPr>
                <w:rFonts w:ascii="Arial" w:eastAsia="Tahoma" w:hAnsi="Arial" w:cs="Arial"/>
                <w:sz w:val="24"/>
                <w:szCs w:val="24"/>
                <w:lang w:eastAsia="en-US"/>
              </w:rPr>
            </w:pPr>
            <w:r w:rsidRPr="00E81450">
              <w:rPr>
                <w:rFonts w:ascii="Arial" w:hAnsi="Arial" w:cs="Arial"/>
                <w:b/>
                <w:bCs/>
                <w:sz w:val="24"/>
                <w:szCs w:val="24"/>
              </w:rPr>
              <w:t>Pytanie 1</w:t>
            </w:r>
            <w:r w:rsidR="00AA422B" w:rsidRPr="00E81450">
              <w:rPr>
                <w:rFonts w:ascii="Arial" w:hAnsi="Arial" w:cs="Arial"/>
                <w:b/>
                <w:bCs/>
                <w:sz w:val="24"/>
                <w:szCs w:val="24"/>
              </w:rPr>
              <w:t>6</w:t>
            </w:r>
          </w:p>
          <w:p w14:paraId="325BD626"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sz w:val="24"/>
                <w:szCs w:val="24"/>
              </w:rPr>
              <w:t xml:space="preserve">W związku z wejściem w życie nowej ustawy o przeciwdziałaniu praniu pieniędzy oraz finansowaniu terroryzmu Wykonawca jest zobowiązany do stosowania środków </w:t>
            </w:r>
            <w:r w:rsidRPr="00E81450">
              <w:rPr>
                <w:rFonts w:ascii="Arial" w:hAnsi="Arial" w:cs="Arial"/>
                <w:sz w:val="24"/>
                <w:szCs w:val="24"/>
              </w:rPr>
              <w:lastRenderedPageBreak/>
              <w:t>bezpieczeństwa finansowego wprowadzonych przez ww. ustawę. Na etapie zawierania umowy ubezpieczenia przekażemy Państwu do wypełnienia druk oświadczenia Beneficjenta Rzeczywistego/Reprezentanta/Pełnomocnika. Wzór oświadczenia przesyłamy w załączeniu.</w:t>
            </w:r>
          </w:p>
          <w:p w14:paraId="0833508A" w14:textId="77777777" w:rsidR="00AA422B" w:rsidRPr="00E81450" w:rsidRDefault="00AA422B" w:rsidP="0096544F">
            <w:pPr>
              <w:spacing w:after="200" w:line="360" w:lineRule="auto"/>
              <w:ind w:left="30"/>
              <w:contextualSpacing/>
              <w:rPr>
                <w:rFonts w:ascii="Arial" w:hAnsi="Arial" w:cs="Arial"/>
                <w:bCs/>
                <w:sz w:val="24"/>
                <w:szCs w:val="24"/>
              </w:rPr>
            </w:pPr>
            <w:r w:rsidRPr="00E81450">
              <w:rPr>
                <w:rFonts w:ascii="Arial" w:hAnsi="Arial" w:cs="Arial"/>
                <w:b/>
                <w:sz w:val="24"/>
                <w:szCs w:val="24"/>
              </w:rPr>
              <w:t>Odpowiedź</w:t>
            </w:r>
          </w:p>
          <w:p w14:paraId="33A584B7" w14:textId="77777777" w:rsidR="006E3F0E" w:rsidRPr="00E81450" w:rsidRDefault="006E3F0E"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Zamawiający </w:t>
            </w:r>
            <w:r w:rsidR="00AA422B" w:rsidRPr="00E81450">
              <w:rPr>
                <w:rFonts w:ascii="Arial" w:hAnsi="Arial" w:cs="Arial"/>
                <w:bCs/>
                <w:sz w:val="24"/>
                <w:szCs w:val="24"/>
              </w:rPr>
              <w:t>przyjmuje do wiadomości powyższą</w:t>
            </w:r>
            <w:r w:rsidR="008A7EF8" w:rsidRPr="00E81450">
              <w:rPr>
                <w:rFonts w:ascii="Arial" w:hAnsi="Arial" w:cs="Arial"/>
                <w:bCs/>
                <w:sz w:val="24"/>
                <w:szCs w:val="24"/>
              </w:rPr>
              <w:t xml:space="preserve"> informację i załącza wzór ww. Oświadczenia do niniejszego pisma.</w:t>
            </w:r>
          </w:p>
          <w:p w14:paraId="6FE13E5D" w14:textId="77777777" w:rsidR="00FF63FF" w:rsidRPr="00E81450" w:rsidRDefault="00FF63FF" w:rsidP="0096544F">
            <w:pPr>
              <w:spacing w:after="200" w:line="360" w:lineRule="auto"/>
              <w:ind w:left="30"/>
              <w:contextualSpacing/>
              <w:rPr>
                <w:rFonts w:ascii="Arial" w:hAnsi="Arial" w:cs="Arial"/>
                <w:bCs/>
                <w:sz w:val="24"/>
                <w:szCs w:val="24"/>
              </w:rPr>
            </w:pPr>
            <w:r w:rsidRPr="00E81450">
              <w:rPr>
                <w:rFonts w:ascii="Arial" w:hAnsi="Arial" w:cs="Arial"/>
                <w:b/>
                <w:bCs/>
                <w:sz w:val="24"/>
                <w:szCs w:val="24"/>
              </w:rPr>
              <w:t>Pytanie 1</w:t>
            </w:r>
            <w:r w:rsidR="00BB5229" w:rsidRPr="00E81450">
              <w:rPr>
                <w:rFonts w:ascii="Arial" w:hAnsi="Arial" w:cs="Arial"/>
                <w:b/>
                <w:bCs/>
                <w:sz w:val="24"/>
                <w:szCs w:val="24"/>
              </w:rPr>
              <w:t>7</w:t>
            </w:r>
          </w:p>
          <w:p w14:paraId="2F22667B"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Wykonawca w celu przygotowania oferty zwraca się z prośbą o udostępnienie informacji o ilości zatrudnionych osób u Zamawiającego oraz ich strukturze wiekowo płciowej.</w:t>
            </w:r>
            <w:r w:rsidRPr="00E81450">
              <w:rPr>
                <w:rFonts w:ascii="Arial" w:hAnsi="Arial" w:cs="Arial"/>
                <w:sz w:val="24"/>
                <w:szCs w:val="24"/>
              </w:rPr>
              <w:t xml:space="preserve"> </w:t>
            </w:r>
          </w:p>
          <w:p w14:paraId="55C2375A" w14:textId="77777777" w:rsidR="002B5C6B" w:rsidRPr="00E81450" w:rsidRDefault="00551745" w:rsidP="0096544F">
            <w:pPr>
              <w:spacing w:after="200" w:line="360" w:lineRule="auto"/>
              <w:ind w:left="30"/>
              <w:contextualSpacing/>
              <w:rPr>
                <w:rFonts w:ascii="Arial" w:hAnsi="Arial" w:cs="Arial"/>
                <w:b/>
                <w:sz w:val="24"/>
                <w:szCs w:val="24"/>
              </w:rPr>
            </w:pPr>
            <w:r w:rsidRPr="00E81450">
              <w:rPr>
                <w:rFonts w:ascii="Arial" w:hAnsi="Arial" w:cs="Arial"/>
                <w:b/>
                <w:sz w:val="24"/>
                <w:szCs w:val="24"/>
              </w:rPr>
              <w:t>Odpowiedź</w:t>
            </w:r>
          </w:p>
          <w:p w14:paraId="16D25A27" w14:textId="77777777" w:rsidR="00551745" w:rsidRPr="00E81450" w:rsidRDefault="00FA1547" w:rsidP="0096544F">
            <w:pPr>
              <w:spacing w:after="200" w:line="360" w:lineRule="auto"/>
              <w:ind w:left="30"/>
              <w:contextualSpacing/>
              <w:rPr>
                <w:rFonts w:ascii="Arial" w:hAnsi="Arial" w:cs="Arial"/>
                <w:sz w:val="24"/>
                <w:szCs w:val="24"/>
              </w:rPr>
            </w:pPr>
            <w:r w:rsidRPr="00E81450">
              <w:rPr>
                <w:rFonts w:ascii="Arial" w:hAnsi="Arial" w:cs="Arial"/>
                <w:sz w:val="24"/>
                <w:szCs w:val="24"/>
              </w:rPr>
              <w:t>W</w:t>
            </w:r>
            <w:r w:rsidR="006E3F0E" w:rsidRPr="00E81450">
              <w:rPr>
                <w:rFonts w:ascii="Arial" w:hAnsi="Arial" w:cs="Arial"/>
                <w:sz w:val="24"/>
                <w:szCs w:val="24"/>
              </w:rPr>
              <w:t xml:space="preserve">g. stanu na 31.08.2021 r. </w:t>
            </w:r>
            <w:r w:rsidRPr="00E81450">
              <w:rPr>
                <w:rFonts w:ascii="Arial" w:hAnsi="Arial" w:cs="Arial"/>
                <w:sz w:val="24"/>
                <w:szCs w:val="24"/>
              </w:rPr>
              <w:t xml:space="preserve"> </w:t>
            </w:r>
            <w:r w:rsidR="006E3F0E" w:rsidRPr="00E81450">
              <w:rPr>
                <w:rFonts w:ascii="Arial" w:hAnsi="Arial" w:cs="Arial"/>
                <w:sz w:val="24"/>
                <w:szCs w:val="24"/>
              </w:rPr>
              <w:t>liczba</w:t>
            </w:r>
            <w:r w:rsidRPr="00E81450">
              <w:rPr>
                <w:rFonts w:ascii="Arial" w:hAnsi="Arial" w:cs="Arial"/>
                <w:sz w:val="24"/>
                <w:szCs w:val="24"/>
              </w:rPr>
              <w:t xml:space="preserve"> osób zatrudnionych u Zamawiającego wynosi: 1164,  w tym</w:t>
            </w:r>
            <w:r w:rsidR="00D200E1" w:rsidRPr="00E81450">
              <w:rPr>
                <w:rFonts w:ascii="Arial" w:hAnsi="Arial" w:cs="Arial"/>
                <w:sz w:val="24"/>
                <w:szCs w:val="24"/>
              </w:rPr>
              <w:t xml:space="preserve"> 670 kobiet 494 mężczyzn</w:t>
            </w:r>
            <w:r w:rsidRPr="00E81450">
              <w:rPr>
                <w:rFonts w:ascii="Arial" w:hAnsi="Arial" w:cs="Arial"/>
                <w:sz w:val="24"/>
                <w:szCs w:val="24"/>
              </w:rPr>
              <w:t xml:space="preserve">, </w:t>
            </w:r>
            <w:r w:rsidR="00203001" w:rsidRPr="00E81450">
              <w:rPr>
                <w:rFonts w:ascii="Arial" w:hAnsi="Arial" w:cs="Arial"/>
                <w:sz w:val="24"/>
                <w:szCs w:val="24"/>
              </w:rPr>
              <w:t>średnia wieku</w:t>
            </w:r>
            <w:r w:rsidRPr="00E81450">
              <w:rPr>
                <w:rFonts w:ascii="Arial" w:hAnsi="Arial" w:cs="Arial"/>
                <w:sz w:val="24"/>
                <w:szCs w:val="24"/>
              </w:rPr>
              <w:t xml:space="preserve"> osób zatrudnionych</w:t>
            </w:r>
            <w:r w:rsidR="00203001" w:rsidRPr="00E81450">
              <w:rPr>
                <w:rFonts w:ascii="Arial" w:hAnsi="Arial" w:cs="Arial"/>
                <w:sz w:val="24"/>
                <w:szCs w:val="24"/>
              </w:rPr>
              <w:t xml:space="preserve"> wynosi</w:t>
            </w:r>
            <w:r w:rsidRPr="00E81450">
              <w:rPr>
                <w:rFonts w:ascii="Arial" w:hAnsi="Arial" w:cs="Arial"/>
                <w:sz w:val="24"/>
                <w:szCs w:val="24"/>
              </w:rPr>
              <w:t xml:space="preserve">: </w:t>
            </w:r>
            <w:r w:rsidR="00B75BF8" w:rsidRPr="00E81450">
              <w:rPr>
                <w:rFonts w:ascii="Arial" w:hAnsi="Arial" w:cs="Arial"/>
                <w:sz w:val="24"/>
                <w:szCs w:val="24"/>
              </w:rPr>
              <w:t>47,91 lat</w:t>
            </w:r>
            <w:r w:rsidR="006E3F0E" w:rsidRPr="00E81450">
              <w:rPr>
                <w:rFonts w:ascii="Arial" w:hAnsi="Arial" w:cs="Arial"/>
                <w:sz w:val="24"/>
                <w:szCs w:val="24"/>
              </w:rPr>
              <w:t>.</w:t>
            </w:r>
          </w:p>
          <w:p w14:paraId="1ED95792" w14:textId="77777777" w:rsidR="00FF63FF" w:rsidRPr="00E81450" w:rsidRDefault="00FF63FF" w:rsidP="0096544F">
            <w:pPr>
              <w:spacing w:after="200" w:line="360" w:lineRule="auto"/>
              <w:ind w:left="30"/>
              <w:contextualSpacing/>
              <w:rPr>
                <w:rFonts w:ascii="Arial" w:hAnsi="Arial" w:cs="Arial"/>
                <w:sz w:val="24"/>
                <w:szCs w:val="24"/>
              </w:rPr>
            </w:pPr>
            <w:r w:rsidRPr="00E81450">
              <w:rPr>
                <w:rFonts w:ascii="Arial" w:hAnsi="Arial" w:cs="Arial"/>
                <w:b/>
                <w:bCs/>
                <w:sz w:val="24"/>
                <w:szCs w:val="24"/>
              </w:rPr>
              <w:t>Pytanie 1</w:t>
            </w:r>
            <w:r w:rsidR="00BB5229" w:rsidRPr="00E81450">
              <w:rPr>
                <w:rFonts w:ascii="Arial" w:hAnsi="Arial" w:cs="Arial"/>
                <w:b/>
                <w:bCs/>
                <w:sz w:val="24"/>
                <w:szCs w:val="24"/>
              </w:rPr>
              <w:t>8</w:t>
            </w:r>
          </w:p>
          <w:p w14:paraId="130147DF"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sz w:val="24"/>
                <w:szCs w:val="24"/>
              </w:rPr>
              <w:t xml:space="preserve">SWZ  pkt 4.3 oraz Projekt umowy </w:t>
            </w:r>
            <w:r w:rsidRPr="00E81450">
              <w:rPr>
                <w:rFonts w:ascii="Arial" w:hAnsi="Arial" w:cs="Arial"/>
                <w:bCs/>
                <w:sz w:val="24"/>
                <w:szCs w:val="24"/>
              </w:rPr>
              <w:t xml:space="preserve">§ 5 – Wykonawca zwraca się z prośbą </w:t>
            </w:r>
            <w:r w:rsidRPr="00E81450">
              <w:rPr>
                <w:rFonts w:ascii="Arial" w:hAnsi="Arial" w:cs="Arial"/>
                <w:bCs/>
                <w:sz w:val="24"/>
                <w:szCs w:val="24"/>
              </w:rPr>
              <w:br/>
              <w:t xml:space="preserve">o potwierdzenie czy Zamawiający uzna warunek za spełniony jeżeli Wykonawca poda dane opiekuna kontraktu – odpowiedzialnego między innymi za wszelkie kontakty </w:t>
            </w:r>
            <w:r w:rsidRPr="00E81450">
              <w:rPr>
                <w:rFonts w:ascii="Arial" w:hAnsi="Arial" w:cs="Arial"/>
                <w:bCs/>
                <w:sz w:val="24"/>
                <w:szCs w:val="24"/>
              </w:rPr>
              <w:br/>
              <w:t xml:space="preserve">z Zamawiającym i odpowiedzialnego za czynności bezpośrednio związane z realizacją przedmiotu zamówienia? </w:t>
            </w:r>
          </w:p>
          <w:p w14:paraId="332EE298" w14:textId="77777777" w:rsidR="002B5C6B" w:rsidRPr="00E81450" w:rsidRDefault="00E64573" w:rsidP="0096544F">
            <w:pPr>
              <w:spacing w:after="200" w:line="360" w:lineRule="auto"/>
              <w:ind w:left="30"/>
              <w:contextualSpacing/>
              <w:rPr>
                <w:rFonts w:ascii="Arial" w:hAnsi="Arial" w:cs="Arial"/>
                <w:b/>
                <w:sz w:val="24"/>
                <w:szCs w:val="24"/>
              </w:rPr>
            </w:pPr>
            <w:r w:rsidRPr="00E81450">
              <w:rPr>
                <w:rFonts w:ascii="Arial" w:hAnsi="Arial" w:cs="Arial"/>
                <w:b/>
                <w:sz w:val="24"/>
                <w:szCs w:val="24"/>
              </w:rPr>
              <w:t>Odpowiedź</w:t>
            </w:r>
          </w:p>
          <w:p w14:paraId="28B7BDFB" w14:textId="77777777" w:rsidR="00025190" w:rsidRPr="00E81450" w:rsidRDefault="002558F2" w:rsidP="0096544F">
            <w:pPr>
              <w:spacing w:after="200" w:line="360" w:lineRule="auto"/>
              <w:ind w:left="30"/>
              <w:contextualSpacing/>
              <w:rPr>
                <w:rFonts w:ascii="Arial" w:hAnsi="Arial" w:cs="Arial"/>
                <w:sz w:val="24"/>
                <w:szCs w:val="24"/>
              </w:rPr>
            </w:pPr>
            <w:r w:rsidRPr="00E81450">
              <w:rPr>
                <w:rFonts w:ascii="Arial" w:hAnsi="Arial" w:cs="Arial"/>
                <w:sz w:val="24"/>
                <w:szCs w:val="24"/>
              </w:rPr>
              <w:t xml:space="preserve">Zamawiający </w:t>
            </w:r>
            <w:r w:rsidR="00025190" w:rsidRPr="00E81450">
              <w:rPr>
                <w:rFonts w:ascii="Arial" w:hAnsi="Arial" w:cs="Arial"/>
                <w:sz w:val="24"/>
                <w:szCs w:val="24"/>
              </w:rPr>
              <w:t xml:space="preserve">w </w:t>
            </w:r>
            <w:r w:rsidRPr="00E81450">
              <w:rPr>
                <w:rFonts w:ascii="Arial" w:hAnsi="Arial" w:cs="Arial"/>
                <w:sz w:val="24"/>
                <w:szCs w:val="24"/>
              </w:rPr>
              <w:t xml:space="preserve">pkt 4.3.1 SWZ </w:t>
            </w:r>
            <w:r w:rsidR="00025190" w:rsidRPr="00E81450">
              <w:rPr>
                <w:rFonts w:ascii="Arial" w:hAnsi="Arial" w:cs="Arial"/>
                <w:sz w:val="24"/>
                <w:szCs w:val="24"/>
              </w:rPr>
              <w:t xml:space="preserve">nie wskazuje stanowiska pracy osoby zatrudnionej na podstawie stosunku pracy ale </w:t>
            </w:r>
            <w:r w:rsidR="00025190" w:rsidRPr="00E81450">
              <w:rPr>
                <w:rFonts w:ascii="Arial" w:hAnsi="Arial" w:cs="Arial"/>
                <w:sz w:val="24"/>
                <w:szCs w:val="24"/>
                <w:u w:val="single"/>
              </w:rPr>
              <w:t xml:space="preserve">czynności </w:t>
            </w:r>
            <w:r w:rsidR="00025190" w:rsidRPr="00E81450">
              <w:rPr>
                <w:rFonts w:ascii="Arial" w:hAnsi="Arial" w:cs="Arial"/>
                <w:sz w:val="24"/>
                <w:szCs w:val="24"/>
              </w:rPr>
              <w:t>jakie ta osoba będzie wykonywała  w trakcie realizacji zamówienia</w:t>
            </w:r>
            <w:r w:rsidR="00D81415" w:rsidRPr="00E81450">
              <w:rPr>
                <w:rFonts w:ascii="Arial" w:hAnsi="Arial" w:cs="Arial"/>
                <w:sz w:val="24"/>
                <w:szCs w:val="24"/>
              </w:rPr>
              <w:t>.</w:t>
            </w:r>
            <w:r w:rsidR="00025190" w:rsidRPr="00E81450">
              <w:rPr>
                <w:rFonts w:ascii="Arial" w:hAnsi="Arial" w:cs="Arial"/>
                <w:sz w:val="24"/>
                <w:szCs w:val="24"/>
              </w:rPr>
              <w:t xml:space="preserve"> </w:t>
            </w:r>
          </w:p>
          <w:p w14:paraId="2C001B14" w14:textId="77777777" w:rsidR="006E3F0E" w:rsidRPr="00E81450" w:rsidRDefault="00025190" w:rsidP="0096544F">
            <w:pPr>
              <w:spacing w:after="200" w:line="360" w:lineRule="auto"/>
              <w:ind w:left="30"/>
              <w:contextualSpacing/>
              <w:rPr>
                <w:rFonts w:ascii="Arial" w:hAnsi="Arial" w:cs="Arial"/>
                <w:sz w:val="24"/>
                <w:szCs w:val="24"/>
              </w:rPr>
            </w:pPr>
            <w:r w:rsidRPr="00E81450">
              <w:rPr>
                <w:rFonts w:ascii="Arial" w:hAnsi="Arial" w:cs="Arial"/>
                <w:sz w:val="24"/>
                <w:szCs w:val="24"/>
              </w:rPr>
              <w:t xml:space="preserve">Ponadto </w:t>
            </w:r>
            <w:r w:rsidR="002558F2" w:rsidRPr="00E81450">
              <w:rPr>
                <w:rFonts w:ascii="Arial" w:hAnsi="Arial" w:cs="Arial"/>
                <w:sz w:val="24"/>
                <w:szCs w:val="24"/>
              </w:rPr>
              <w:t xml:space="preserve">Zamawiający dokonuje zmiany zapisów SWZ w pkt 4.3.1 w </w:t>
            </w:r>
            <w:r w:rsidR="00F84DCF" w:rsidRPr="00E81450">
              <w:rPr>
                <w:rFonts w:ascii="Arial" w:hAnsi="Arial" w:cs="Arial"/>
                <w:sz w:val="24"/>
                <w:szCs w:val="24"/>
              </w:rPr>
              <w:t xml:space="preserve">zakresie </w:t>
            </w:r>
            <w:r w:rsidR="008B09C0" w:rsidRPr="00E81450">
              <w:rPr>
                <w:rFonts w:ascii="Arial" w:hAnsi="Arial" w:cs="Arial"/>
                <w:sz w:val="24"/>
                <w:szCs w:val="24"/>
              </w:rPr>
              <w:t>wskazanym</w:t>
            </w:r>
            <w:r w:rsidR="002165ED" w:rsidRPr="00E81450">
              <w:rPr>
                <w:rFonts w:ascii="Arial" w:hAnsi="Arial" w:cs="Arial"/>
                <w:sz w:val="24"/>
                <w:szCs w:val="24"/>
              </w:rPr>
              <w:t xml:space="preserve"> </w:t>
            </w:r>
            <w:r w:rsidR="00F84DCF" w:rsidRPr="00E81450">
              <w:rPr>
                <w:rFonts w:ascii="Arial" w:hAnsi="Arial" w:cs="Arial"/>
                <w:sz w:val="24"/>
                <w:szCs w:val="24"/>
              </w:rPr>
              <w:t>w odpowiedzi do pytania 10.</w:t>
            </w:r>
          </w:p>
          <w:p w14:paraId="1B1BA064" w14:textId="77777777" w:rsidR="009A05C2" w:rsidRPr="00E81450" w:rsidRDefault="00FF63FF" w:rsidP="0096544F">
            <w:pPr>
              <w:spacing w:after="200" w:line="360" w:lineRule="auto"/>
              <w:ind w:left="30"/>
              <w:contextualSpacing/>
              <w:rPr>
                <w:rFonts w:ascii="Arial" w:hAnsi="Arial" w:cs="Arial"/>
                <w:b/>
                <w:sz w:val="24"/>
                <w:szCs w:val="24"/>
              </w:rPr>
            </w:pPr>
            <w:r w:rsidRPr="00E81450">
              <w:rPr>
                <w:rFonts w:ascii="Arial" w:hAnsi="Arial" w:cs="Arial"/>
                <w:b/>
                <w:bCs/>
                <w:sz w:val="24"/>
                <w:szCs w:val="24"/>
              </w:rPr>
              <w:t>Pytanie 1</w:t>
            </w:r>
            <w:r w:rsidR="002C6202" w:rsidRPr="00E81450">
              <w:rPr>
                <w:rFonts w:ascii="Arial" w:hAnsi="Arial" w:cs="Arial"/>
                <w:b/>
                <w:bCs/>
                <w:sz w:val="24"/>
                <w:szCs w:val="24"/>
              </w:rPr>
              <w:t>9</w:t>
            </w:r>
          </w:p>
          <w:p w14:paraId="0DE4D2CE"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SWZ pkt 7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7.2 - Wykonawca zwraca się z prośbą o potwierdzenie, że w związku z brakiem określenia warunków udziału w postępowaniu Wykonawca może złożyć ofertę w formie ubezpieczenia. Co jest równoznaczne, że w przypadku akceptacji takiej oferty Zamawiający odstąpi od wymogów zabezpieczenia zapisów sprzecznych z wytycznymi „Ustawy o działalności ubezpieczeniowej i reasekuracyjnej”, której podlega Wykonawca.</w:t>
            </w:r>
          </w:p>
          <w:p w14:paraId="1E77DE56" w14:textId="77777777" w:rsidR="002B5C6B" w:rsidRPr="00E81450" w:rsidRDefault="00F958B0" w:rsidP="0096544F">
            <w:pPr>
              <w:spacing w:after="200" w:line="360" w:lineRule="auto"/>
              <w:ind w:left="30"/>
              <w:contextualSpacing/>
              <w:rPr>
                <w:rFonts w:ascii="Arial" w:hAnsi="Arial" w:cs="Arial"/>
                <w:b/>
                <w:sz w:val="24"/>
                <w:szCs w:val="24"/>
              </w:rPr>
            </w:pPr>
            <w:r w:rsidRPr="00E81450">
              <w:rPr>
                <w:rFonts w:ascii="Arial" w:hAnsi="Arial" w:cs="Arial"/>
                <w:b/>
                <w:sz w:val="24"/>
                <w:szCs w:val="24"/>
              </w:rPr>
              <w:lastRenderedPageBreak/>
              <w:t>Odpowiedź</w:t>
            </w:r>
          </w:p>
          <w:p w14:paraId="7799573D" w14:textId="77777777" w:rsidR="00F958B0" w:rsidRPr="00E81450" w:rsidRDefault="008B7652" w:rsidP="0096544F">
            <w:pPr>
              <w:spacing w:after="200" w:line="360" w:lineRule="auto"/>
              <w:ind w:left="30"/>
              <w:contextualSpacing/>
              <w:rPr>
                <w:rFonts w:ascii="Arial" w:hAnsi="Arial" w:cs="Arial"/>
                <w:sz w:val="24"/>
                <w:szCs w:val="24"/>
              </w:rPr>
            </w:pPr>
            <w:r w:rsidRPr="00E81450">
              <w:rPr>
                <w:rFonts w:ascii="Arial" w:hAnsi="Arial" w:cs="Arial"/>
                <w:sz w:val="24"/>
                <w:szCs w:val="24"/>
              </w:rPr>
              <w:t>Wykonawca zobowiązany jest złożyć ofertę zgodnie z wymaganiami Zamawiającego określonymi w pkt 16 SWZ.</w:t>
            </w:r>
          </w:p>
          <w:p w14:paraId="50B4C2BC" w14:textId="77777777" w:rsidR="0098588F" w:rsidRPr="00E81450" w:rsidRDefault="00DB0941" w:rsidP="0096544F">
            <w:pPr>
              <w:spacing w:after="200" w:line="360" w:lineRule="auto"/>
              <w:ind w:left="30"/>
              <w:contextualSpacing/>
              <w:rPr>
                <w:rFonts w:ascii="Arial" w:hAnsi="Arial" w:cs="Arial"/>
                <w:sz w:val="24"/>
                <w:szCs w:val="24"/>
              </w:rPr>
            </w:pPr>
            <w:r w:rsidRPr="00E81450">
              <w:rPr>
                <w:rFonts w:ascii="Arial" w:hAnsi="Arial" w:cs="Arial"/>
                <w:b/>
                <w:bCs/>
                <w:sz w:val="24"/>
                <w:szCs w:val="24"/>
              </w:rPr>
              <w:t>Pytanie 20</w:t>
            </w:r>
          </w:p>
          <w:p w14:paraId="419F7EA3"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Opis przedmiotu zamówienia </w:t>
            </w:r>
            <w:r w:rsidRPr="00E81450">
              <w:rPr>
                <w:rFonts w:ascii="Arial" w:hAnsi="Arial" w:cs="Arial"/>
                <w:sz w:val="24"/>
                <w:szCs w:val="24"/>
              </w:rPr>
              <w:t xml:space="preserve">7.2 i 7.3 - </w:t>
            </w:r>
            <w:r w:rsidRPr="00E81450">
              <w:rPr>
                <w:rFonts w:ascii="Arial" w:hAnsi="Arial" w:cs="Arial"/>
                <w:bCs/>
                <w:sz w:val="24"/>
                <w:szCs w:val="24"/>
              </w:rPr>
              <w:t xml:space="preserve">Wykonawca zwraca się z prośbą </w:t>
            </w:r>
            <w:r w:rsidRPr="00E81450">
              <w:rPr>
                <w:rFonts w:ascii="Arial" w:hAnsi="Arial" w:cs="Arial"/>
                <w:bCs/>
                <w:sz w:val="24"/>
                <w:szCs w:val="24"/>
              </w:rPr>
              <w:br/>
              <w:t xml:space="preserve">o wyjaśnienie czy </w:t>
            </w:r>
            <w:r w:rsidRPr="00E81450">
              <w:rPr>
                <w:rFonts w:ascii="Arial" w:hAnsi="Arial" w:cs="Arial"/>
                <w:sz w:val="24"/>
                <w:szCs w:val="24"/>
              </w:rPr>
              <w:t xml:space="preserve">zapisy dotyczą obowiązków Wykonawcy, czy Zamawiającego? </w:t>
            </w:r>
          </w:p>
          <w:p w14:paraId="1ECA12FA" w14:textId="77777777" w:rsidR="008B7652" w:rsidRPr="00E81450" w:rsidRDefault="008B7652" w:rsidP="0096544F">
            <w:pPr>
              <w:spacing w:after="200" w:line="360" w:lineRule="auto"/>
              <w:ind w:left="30"/>
              <w:contextualSpacing/>
              <w:rPr>
                <w:rFonts w:ascii="Arial" w:hAnsi="Arial" w:cs="Arial"/>
                <w:b/>
                <w:sz w:val="24"/>
                <w:szCs w:val="24"/>
              </w:rPr>
            </w:pPr>
            <w:r w:rsidRPr="00E81450">
              <w:rPr>
                <w:rFonts w:ascii="Arial" w:hAnsi="Arial" w:cs="Arial"/>
                <w:b/>
                <w:sz w:val="24"/>
                <w:szCs w:val="24"/>
              </w:rPr>
              <w:t>Odpowiedź</w:t>
            </w:r>
          </w:p>
          <w:p w14:paraId="4946B98A" w14:textId="77777777" w:rsidR="004220ED" w:rsidRPr="00E81450" w:rsidRDefault="004220ED" w:rsidP="0096544F">
            <w:pPr>
              <w:spacing w:after="200" w:line="360" w:lineRule="auto"/>
              <w:ind w:left="30"/>
              <w:contextualSpacing/>
              <w:rPr>
                <w:rFonts w:ascii="Arial" w:hAnsi="Arial" w:cs="Arial"/>
                <w:sz w:val="24"/>
                <w:szCs w:val="24"/>
              </w:rPr>
            </w:pPr>
            <w:r w:rsidRPr="00E81450">
              <w:rPr>
                <w:rFonts w:ascii="Arial" w:hAnsi="Arial" w:cs="Arial"/>
                <w:sz w:val="24"/>
                <w:szCs w:val="24"/>
              </w:rPr>
              <w:t>Zamawiający dokonuje zmiany zapisów SWZ w pkt 7.2</w:t>
            </w:r>
            <w:r w:rsidR="00BE60EC" w:rsidRPr="00E81450">
              <w:rPr>
                <w:rFonts w:ascii="Arial" w:hAnsi="Arial" w:cs="Arial"/>
                <w:sz w:val="24"/>
                <w:szCs w:val="24"/>
              </w:rPr>
              <w:t xml:space="preserve"> </w:t>
            </w:r>
            <w:r w:rsidRPr="00E81450">
              <w:rPr>
                <w:rFonts w:ascii="Arial" w:hAnsi="Arial" w:cs="Arial"/>
                <w:sz w:val="24"/>
                <w:szCs w:val="24"/>
              </w:rPr>
              <w:t xml:space="preserve"> i 7.3  w zakresie wskazanym w odpowiedzi do pytania 6.</w:t>
            </w:r>
          </w:p>
          <w:p w14:paraId="3948D03B" w14:textId="77777777" w:rsidR="008B7652" w:rsidRPr="00E81450" w:rsidRDefault="00DB0941" w:rsidP="0096544F">
            <w:pPr>
              <w:spacing w:after="200" w:line="360" w:lineRule="auto"/>
              <w:ind w:left="30"/>
              <w:contextualSpacing/>
              <w:rPr>
                <w:rFonts w:ascii="Arial" w:hAnsi="Arial" w:cs="Arial"/>
                <w:bCs/>
                <w:i/>
                <w:sz w:val="24"/>
                <w:szCs w:val="24"/>
              </w:rPr>
            </w:pPr>
            <w:r w:rsidRPr="00E81450">
              <w:rPr>
                <w:rFonts w:ascii="Arial" w:hAnsi="Arial" w:cs="Arial"/>
                <w:b/>
                <w:bCs/>
                <w:sz w:val="24"/>
                <w:szCs w:val="24"/>
              </w:rPr>
              <w:t>Pytanie 21</w:t>
            </w:r>
          </w:p>
          <w:p w14:paraId="39692CE5" w14:textId="77777777" w:rsidR="002B5C6B" w:rsidRPr="00E81450" w:rsidRDefault="002B5C6B" w:rsidP="0096544F">
            <w:pPr>
              <w:spacing w:after="200" w:line="360" w:lineRule="auto"/>
              <w:ind w:left="30"/>
              <w:contextualSpacing/>
              <w:rPr>
                <w:rFonts w:ascii="Arial" w:hAnsi="Arial" w:cs="Arial"/>
                <w:sz w:val="24"/>
                <w:szCs w:val="24"/>
              </w:rPr>
            </w:pPr>
            <w:r w:rsidRPr="00E81450">
              <w:rPr>
                <w:rFonts w:ascii="Arial" w:hAnsi="Arial" w:cs="Arial"/>
                <w:bCs/>
                <w:sz w:val="24"/>
                <w:szCs w:val="24"/>
              </w:rPr>
              <w:t>Opis przedmiotu zamówienia pkt 6.4 oraz Umowa projekt § 3 pkt 7-</w:t>
            </w:r>
            <w:r w:rsidRPr="00E81450">
              <w:rPr>
                <w:rFonts w:ascii="Arial" w:hAnsi="Arial" w:cs="Arial"/>
                <w:bCs/>
                <w:sz w:val="24"/>
                <w:szCs w:val="24"/>
              </w:rPr>
              <w:br/>
            </w:r>
            <w:r w:rsidRPr="00E81450">
              <w:rPr>
                <w:rFonts w:ascii="Arial" w:hAnsi="Arial" w:cs="Arial"/>
                <w:sz w:val="24"/>
                <w:szCs w:val="24"/>
              </w:rPr>
              <w:t>Mając na uwadze zapisy art.814 § 2 oraz z art.829 § 2 ustawy z dnia 23 kwietnia 1964 r. Kodeks cywilny (Dz. U. z 1964 r. Nr 16, poz. 93 ze zm.) odpowiedzialność ubezpieczyciela rozpoczyna się nie wcześniej niż po opłaceniu składki i nie wcześniej niż następnego dnia po tym, gdy ubezpieczony oświadczył, że chce korzystać z zastrzeżenia na jego rzecz ochrony, Wykonawca zwraca się z prośba o modyfikację zapisu na następujący:</w:t>
            </w:r>
            <w:r w:rsidRPr="00E81450">
              <w:rPr>
                <w:rFonts w:ascii="Arial" w:hAnsi="Arial" w:cs="Arial"/>
                <w:sz w:val="24"/>
                <w:szCs w:val="24"/>
              </w:rPr>
              <w:br/>
            </w:r>
            <w:r w:rsidRPr="00E81450">
              <w:rPr>
                <w:rFonts w:ascii="Arial" w:hAnsi="Arial" w:cs="Arial"/>
                <w:i/>
                <w:sz w:val="24"/>
                <w:szCs w:val="24"/>
              </w:rPr>
              <w:t>Wynagrodzenie miesięczne płatne będzie z góry do 15-go dnia każdego miesiąca, za który jest należne.</w:t>
            </w:r>
          </w:p>
          <w:p w14:paraId="12EC0F48" w14:textId="77777777" w:rsidR="00C42A8C" w:rsidRPr="00E81450" w:rsidRDefault="00C42A8C" w:rsidP="0096544F">
            <w:pPr>
              <w:spacing w:after="200" w:line="360" w:lineRule="auto"/>
              <w:ind w:left="30"/>
              <w:contextualSpacing/>
              <w:rPr>
                <w:rFonts w:ascii="Arial" w:hAnsi="Arial" w:cs="Arial"/>
                <w:b/>
                <w:sz w:val="24"/>
                <w:szCs w:val="24"/>
              </w:rPr>
            </w:pPr>
            <w:r w:rsidRPr="00E81450">
              <w:rPr>
                <w:rFonts w:ascii="Arial" w:hAnsi="Arial" w:cs="Arial"/>
                <w:b/>
                <w:sz w:val="24"/>
                <w:szCs w:val="24"/>
              </w:rPr>
              <w:t>Odpowiedź</w:t>
            </w:r>
          </w:p>
          <w:p w14:paraId="0512F894" w14:textId="77777777" w:rsidR="00ED1E9A" w:rsidRPr="00E81450" w:rsidRDefault="00ED1E9A" w:rsidP="0096544F">
            <w:pPr>
              <w:spacing w:after="200" w:line="360" w:lineRule="auto"/>
              <w:ind w:left="30"/>
              <w:contextualSpacing/>
              <w:rPr>
                <w:rFonts w:ascii="Arial" w:hAnsi="Arial" w:cs="Arial"/>
                <w:bCs/>
                <w:sz w:val="24"/>
                <w:szCs w:val="24"/>
              </w:rPr>
            </w:pPr>
            <w:r w:rsidRPr="00E81450">
              <w:rPr>
                <w:rFonts w:ascii="Arial" w:hAnsi="Arial" w:cs="Arial"/>
                <w:sz w:val="24"/>
                <w:szCs w:val="24"/>
              </w:rPr>
              <w:t xml:space="preserve">Zamawiający wyraża zgodę na powyższą modyfikację i jednocześnie dokonuje zmiany zapisów SWZ w </w:t>
            </w:r>
            <w:r w:rsidRPr="00E81450">
              <w:rPr>
                <w:rFonts w:ascii="Arial" w:hAnsi="Arial" w:cs="Arial"/>
                <w:bCs/>
                <w:sz w:val="24"/>
                <w:szCs w:val="24"/>
              </w:rPr>
              <w:t xml:space="preserve">pkt 6.4 Opisu przedmiotu zamówienia oraz Projekcie umowy w § 3 pkt 7- poprzez wykreślenie zdania drugiego. </w:t>
            </w:r>
          </w:p>
          <w:p w14:paraId="43D6FAD1" w14:textId="77777777" w:rsidR="00076EE6" w:rsidRPr="00E81450" w:rsidRDefault="00DB0941"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W związku z powyższym Z</w:t>
            </w:r>
            <w:r w:rsidR="00076EE6" w:rsidRPr="00E81450">
              <w:rPr>
                <w:rFonts w:ascii="Arial" w:hAnsi="Arial" w:cs="Arial"/>
                <w:bCs/>
                <w:sz w:val="24"/>
                <w:szCs w:val="24"/>
              </w:rPr>
              <w:t xml:space="preserve">amawiający dokonuje </w:t>
            </w:r>
            <w:r w:rsidRPr="00E81450">
              <w:rPr>
                <w:rFonts w:ascii="Arial" w:hAnsi="Arial" w:cs="Arial"/>
                <w:bCs/>
                <w:sz w:val="24"/>
                <w:szCs w:val="24"/>
              </w:rPr>
              <w:t xml:space="preserve">także </w:t>
            </w:r>
            <w:r w:rsidR="00076EE6" w:rsidRPr="00E81450">
              <w:rPr>
                <w:rFonts w:ascii="Arial" w:hAnsi="Arial" w:cs="Arial"/>
                <w:bCs/>
                <w:sz w:val="24"/>
                <w:szCs w:val="24"/>
              </w:rPr>
              <w:t xml:space="preserve">zmiany zapisów SWZ w pkt. 5.1 Opisu przedmiotu zamówienia oraz w § 2 ust. 2 Projektu umowy w </w:t>
            </w:r>
            <w:r w:rsidR="009D1E73" w:rsidRPr="00E81450">
              <w:rPr>
                <w:rFonts w:ascii="Arial" w:hAnsi="Arial" w:cs="Arial"/>
                <w:bCs/>
                <w:sz w:val="24"/>
                <w:szCs w:val="24"/>
              </w:rPr>
              <w:t xml:space="preserve"> zakresie wskazanym w odpowiedzi na pytanie 5.</w:t>
            </w:r>
            <w:r w:rsidR="00076EE6" w:rsidRPr="00E81450">
              <w:rPr>
                <w:rFonts w:ascii="Arial" w:hAnsi="Arial" w:cs="Arial"/>
                <w:bCs/>
                <w:sz w:val="24"/>
                <w:szCs w:val="24"/>
              </w:rPr>
              <w:t xml:space="preserve"> </w:t>
            </w:r>
          </w:p>
          <w:p w14:paraId="2960EE7B" w14:textId="77777777" w:rsidR="00F359B1" w:rsidRPr="00E81450" w:rsidRDefault="00DB0941"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Pytanie 22</w:t>
            </w:r>
          </w:p>
          <w:p w14:paraId="06A9B443" w14:textId="77777777" w:rsidR="002B5C6B" w:rsidRPr="00E81450" w:rsidRDefault="002B5C6B" w:rsidP="0096544F">
            <w:pPr>
              <w:spacing w:after="200" w:line="360" w:lineRule="auto"/>
              <w:ind w:left="30"/>
              <w:contextualSpacing/>
              <w:rPr>
                <w:rFonts w:ascii="Arial" w:hAnsi="Arial" w:cs="Arial"/>
                <w:sz w:val="24"/>
                <w:szCs w:val="24"/>
              </w:rPr>
            </w:pPr>
            <w:r w:rsidRPr="00E81450">
              <w:rPr>
                <w:rFonts w:ascii="Arial" w:hAnsi="Arial" w:cs="Arial"/>
                <w:bCs/>
                <w:sz w:val="24"/>
                <w:szCs w:val="24"/>
              </w:rPr>
              <w:t xml:space="preserve">Opis przedmiotu zamówienia pkt 6.5 oraz Projekt umowy § 3 pkt 8- </w:t>
            </w:r>
            <w:r w:rsidRPr="00E81450">
              <w:rPr>
                <w:rFonts w:ascii="Arial" w:hAnsi="Arial" w:cs="Arial"/>
                <w:sz w:val="24"/>
                <w:szCs w:val="24"/>
              </w:rPr>
              <w:t xml:space="preserve">Wykonawca zwraca się z prośbą o zgodę na modyfikację zapisu: </w:t>
            </w:r>
            <w:r w:rsidRPr="00E81450">
              <w:rPr>
                <w:rFonts w:ascii="Arial" w:hAnsi="Arial" w:cs="Arial"/>
                <w:i/>
                <w:sz w:val="24"/>
                <w:szCs w:val="24"/>
              </w:rPr>
              <w:t xml:space="preserve">Nieopłacenie wynagrodzenia </w:t>
            </w:r>
            <w:r w:rsidRPr="00E81450">
              <w:rPr>
                <w:rFonts w:ascii="Arial" w:hAnsi="Arial" w:cs="Arial"/>
                <w:i/>
                <w:sz w:val="24"/>
                <w:szCs w:val="24"/>
              </w:rPr>
              <w:br/>
              <w:t xml:space="preserve">w terminie nie powoduje rozwiązania umowy na usługę ani zawieszenia świadczenia usług pod warunkiem, że składka za ubezpieczenie grupowe zostanie przekazana do końca miesiąca za który jest należna. W przypadku braku składki do końca miesiąca, odpowiedzialność na polisie zostaje zawieszona, a Wykonawca powiadomi Zamawiającego o fakcie braku zapłaty składki i wyznaczy dodatkowy termin zapłaty, </w:t>
            </w:r>
            <w:r w:rsidRPr="00E81450">
              <w:rPr>
                <w:rFonts w:ascii="Arial" w:hAnsi="Arial" w:cs="Arial"/>
                <w:i/>
                <w:sz w:val="24"/>
                <w:szCs w:val="24"/>
              </w:rPr>
              <w:lastRenderedPageBreak/>
              <w:t>który nie może być krótszy niż 7 dni. Po uregulowaniu zaległej składki ochrona zostaje wznowiona i ubezpieczyciel wypłaca świadczenia za okres zawieszenia.</w:t>
            </w:r>
          </w:p>
          <w:p w14:paraId="37751E12" w14:textId="77777777" w:rsidR="002B5C6B" w:rsidRPr="00E81450" w:rsidRDefault="002B5C6B" w:rsidP="0096544F">
            <w:pPr>
              <w:spacing w:line="360" w:lineRule="auto"/>
              <w:ind w:left="30"/>
              <w:rPr>
                <w:rFonts w:ascii="Arial" w:eastAsia="Tahoma" w:hAnsi="Arial" w:cs="Arial"/>
                <w:sz w:val="24"/>
                <w:szCs w:val="24"/>
                <w:lang w:eastAsia="en-US"/>
              </w:rPr>
            </w:pPr>
            <w:r w:rsidRPr="00E81450">
              <w:rPr>
                <w:rFonts w:ascii="Arial" w:eastAsia="Tahoma" w:hAnsi="Arial" w:cs="Arial"/>
                <w:sz w:val="24"/>
                <w:szCs w:val="24"/>
                <w:lang w:eastAsia="en-US"/>
              </w:rPr>
              <w:t>Powyższy zapis nie odnosi się do przekazania pierwszej składki, której wpłata w terminie niezbędna jest do prawidłowego nadania początku odpowiedzialności.</w:t>
            </w:r>
          </w:p>
          <w:p w14:paraId="230F6711" w14:textId="77777777" w:rsidR="00012ABD" w:rsidRPr="00E81450" w:rsidRDefault="00012ABD" w:rsidP="0096544F">
            <w:pPr>
              <w:spacing w:line="360" w:lineRule="auto"/>
              <w:ind w:left="30"/>
              <w:rPr>
                <w:rFonts w:ascii="Arial" w:hAnsi="Arial" w:cs="Arial"/>
                <w:b/>
                <w:sz w:val="24"/>
                <w:szCs w:val="24"/>
              </w:rPr>
            </w:pPr>
            <w:r w:rsidRPr="00E81450">
              <w:rPr>
                <w:rFonts w:ascii="Arial" w:hAnsi="Arial" w:cs="Arial"/>
                <w:b/>
                <w:sz w:val="24"/>
                <w:szCs w:val="24"/>
              </w:rPr>
              <w:t>Odpowiedź</w:t>
            </w:r>
          </w:p>
          <w:p w14:paraId="20F1B871" w14:textId="77777777" w:rsidR="00012ABD" w:rsidRPr="00E81450" w:rsidRDefault="00012ABD" w:rsidP="0096544F">
            <w:pPr>
              <w:spacing w:line="360" w:lineRule="auto"/>
              <w:ind w:left="30"/>
              <w:rPr>
                <w:rFonts w:ascii="Arial" w:hAnsi="Arial" w:cs="Arial"/>
                <w:bCs/>
                <w:sz w:val="24"/>
                <w:szCs w:val="24"/>
              </w:rPr>
            </w:pPr>
            <w:r w:rsidRPr="00E81450">
              <w:rPr>
                <w:rFonts w:ascii="Arial" w:eastAsia="Tahoma" w:hAnsi="Arial" w:cs="Arial"/>
                <w:sz w:val="24"/>
                <w:szCs w:val="24"/>
                <w:lang w:eastAsia="en-US"/>
              </w:rPr>
              <w:t xml:space="preserve">Zamawiający dokonuje zmiany zapisów w SWZ w pkt. 6.5 </w:t>
            </w:r>
            <w:r w:rsidRPr="00E81450">
              <w:rPr>
                <w:rFonts w:ascii="Arial" w:hAnsi="Arial" w:cs="Arial"/>
                <w:bCs/>
                <w:sz w:val="24"/>
                <w:szCs w:val="24"/>
              </w:rPr>
              <w:t>Opisu przedmiotu zamówienia oraz w § 3 pkt 8 Projektu umowy w następujący sposób:</w:t>
            </w:r>
          </w:p>
          <w:p w14:paraId="743D828A" w14:textId="77777777" w:rsidR="00012ABD" w:rsidRPr="00E81450" w:rsidRDefault="00012ABD" w:rsidP="0096544F">
            <w:pPr>
              <w:spacing w:line="360" w:lineRule="auto"/>
              <w:ind w:left="30"/>
              <w:rPr>
                <w:rFonts w:ascii="Arial" w:hAnsi="Arial" w:cs="Arial"/>
                <w:b/>
                <w:bCs/>
                <w:sz w:val="24"/>
                <w:szCs w:val="24"/>
              </w:rPr>
            </w:pPr>
            <w:r w:rsidRPr="00E81450">
              <w:rPr>
                <w:rFonts w:ascii="Arial" w:hAnsi="Arial" w:cs="Arial"/>
                <w:b/>
                <w:bCs/>
                <w:sz w:val="24"/>
                <w:szCs w:val="24"/>
              </w:rPr>
              <w:t>Było:</w:t>
            </w:r>
          </w:p>
          <w:p w14:paraId="76C5F0E0" w14:textId="77777777" w:rsidR="00EB2CA8" w:rsidRPr="00E81450" w:rsidRDefault="00054726" w:rsidP="0096544F">
            <w:pPr>
              <w:spacing w:after="160" w:line="360" w:lineRule="auto"/>
              <w:ind w:left="30"/>
              <w:contextualSpacing/>
              <w:rPr>
                <w:rFonts w:ascii="Arial" w:hAnsi="Arial" w:cs="Arial"/>
                <w:sz w:val="24"/>
                <w:szCs w:val="24"/>
              </w:rPr>
            </w:pPr>
            <w:r w:rsidRPr="00E81450">
              <w:rPr>
                <w:rFonts w:ascii="Arial" w:hAnsi="Arial" w:cs="Arial"/>
                <w:sz w:val="24"/>
                <w:szCs w:val="24"/>
              </w:rPr>
              <w:t>„</w:t>
            </w:r>
            <w:r w:rsidR="00EB2CA8" w:rsidRPr="00E81450">
              <w:rPr>
                <w:rFonts w:ascii="Arial" w:hAnsi="Arial" w:cs="Arial"/>
                <w:sz w:val="24"/>
                <w:szCs w:val="24"/>
              </w:rPr>
              <w:t>Nieopłacenie wynagrodzenia w terminie nie powoduje rozwiązania umowy na usługę ani zawieszenia świadczenia usług. W takiej sytuacji Wykonawca zobowiązany jest zawiadomić o tym pisemnie Zamawiającego wyznaczając dodatkowy, co najmniej 7 dniowy termin do zapłaty. W przypadku nie dokonania wpłaty przez Zamawiającego w dodatkowym wyznaczonym terminie, Wykonawca może zawiesić realizację umowy do momentu opłacenia brakującego wynagrodzenia.</w:t>
            </w:r>
            <w:r w:rsidRPr="00E81450">
              <w:rPr>
                <w:rFonts w:ascii="Arial" w:hAnsi="Arial" w:cs="Arial"/>
                <w:sz w:val="24"/>
                <w:szCs w:val="24"/>
              </w:rPr>
              <w:t>”</w:t>
            </w:r>
          </w:p>
          <w:p w14:paraId="22B6AE3F" w14:textId="77777777" w:rsidR="00012ABD" w:rsidRPr="00E81450" w:rsidRDefault="00012ABD" w:rsidP="0096544F">
            <w:pPr>
              <w:spacing w:line="360" w:lineRule="auto"/>
              <w:ind w:left="30"/>
              <w:rPr>
                <w:rFonts w:ascii="Arial" w:hAnsi="Arial" w:cs="Arial"/>
                <w:b/>
                <w:bCs/>
                <w:sz w:val="24"/>
                <w:szCs w:val="24"/>
              </w:rPr>
            </w:pPr>
            <w:r w:rsidRPr="00E81450">
              <w:rPr>
                <w:rFonts w:ascii="Arial" w:hAnsi="Arial" w:cs="Arial"/>
                <w:b/>
                <w:bCs/>
                <w:sz w:val="24"/>
                <w:szCs w:val="24"/>
              </w:rPr>
              <w:t>Jest:</w:t>
            </w:r>
          </w:p>
          <w:p w14:paraId="55477DE1" w14:textId="77777777" w:rsidR="00FD5A1F" w:rsidRPr="00E81450" w:rsidRDefault="00054726" w:rsidP="00FD5A1F">
            <w:pPr>
              <w:spacing w:line="360" w:lineRule="auto"/>
              <w:ind w:left="30"/>
              <w:rPr>
                <w:rFonts w:ascii="Arial" w:hAnsi="Arial" w:cs="Arial"/>
                <w:sz w:val="24"/>
                <w:szCs w:val="24"/>
              </w:rPr>
            </w:pPr>
            <w:r w:rsidRPr="00E81450">
              <w:rPr>
                <w:rFonts w:ascii="Arial" w:hAnsi="Arial" w:cs="Arial"/>
                <w:sz w:val="24"/>
                <w:szCs w:val="24"/>
              </w:rPr>
              <w:t>„</w:t>
            </w:r>
            <w:r w:rsidR="00FD5A1F" w:rsidRPr="00E81450">
              <w:rPr>
                <w:rFonts w:ascii="Arial" w:hAnsi="Arial" w:cs="Arial"/>
                <w:sz w:val="24"/>
                <w:szCs w:val="24"/>
              </w:rPr>
              <w:t>Nieopłacenie wynagrodzenia w terminie nie powoduje rozwiązania umowy na usługę ani zawieszenia świadczenia usług pod warunkiem, że Wynagrodzenie to zostanie przekazane do końca miesiąca za który jest należne. W przypadku braku wpłaty do końca miesiąca, Wykonawca może zawiesić realizację umowy do momentu opłacenia brakującego wynagrodzenia. Wykonawca powiadomi Zamawiającego o fakcie braku wpłaty i wyznaczy dodatkowy termin zapłaty, który nie może być krótszy niż 7 dni. Po uregulowaniu zaległego wynagrodzenia usługa zostaje wznowiona i Wykonawca wypłaca świadczenia za okres zawieszenia.</w:t>
            </w:r>
          </w:p>
          <w:p w14:paraId="32B4F628" w14:textId="77777777" w:rsidR="00D73D3C" w:rsidRPr="00E81450" w:rsidRDefault="00FD5A1F" w:rsidP="00FD5A1F">
            <w:pPr>
              <w:spacing w:line="360" w:lineRule="auto"/>
              <w:ind w:left="30"/>
              <w:rPr>
                <w:rFonts w:ascii="Arial" w:eastAsia="Tahoma" w:hAnsi="Arial" w:cs="Arial"/>
                <w:sz w:val="24"/>
                <w:szCs w:val="24"/>
                <w:lang w:eastAsia="en-US"/>
              </w:rPr>
            </w:pPr>
            <w:r w:rsidRPr="00E81450">
              <w:rPr>
                <w:rFonts w:ascii="Arial" w:hAnsi="Arial" w:cs="Arial"/>
                <w:sz w:val="24"/>
                <w:szCs w:val="24"/>
              </w:rPr>
              <w:t>Powyższy zapis nie odnosi się do przekazania pierwszej opłaty, której wpłata w terminie niezbędna jest do prawidłowego rozpoczęcia realizacji umowy.</w:t>
            </w:r>
            <w:r w:rsidRPr="00E81450">
              <w:rPr>
                <w:rFonts w:ascii="Arial" w:eastAsia="Tahoma" w:hAnsi="Arial" w:cs="Arial"/>
                <w:sz w:val="24"/>
                <w:szCs w:val="24"/>
                <w:lang w:eastAsia="en-US"/>
              </w:rPr>
              <w:t>”</w:t>
            </w:r>
          </w:p>
          <w:p w14:paraId="63543911" w14:textId="77777777" w:rsidR="002B5C6B" w:rsidRPr="00E81450" w:rsidRDefault="00AD2E3E" w:rsidP="0096544F">
            <w:pPr>
              <w:spacing w:line="360" w:lineRule="auto"/>
              <w:ind w:left="30"/>
              <w:rPr>
                <w:rFonts w:ascii="Arial" w:eastAsia="Tahoma" w:hAnsi="Arial" w:cs="Arial"/>
                <w:sz w:val="24"/>
                <w:szCs w:val="24"/>
                <w:lang w:eastAsia="en-US"/>
              </w:rPr>
            </w:pPr>
            <w:r w:rsidRPr="00E81450">
              <w:rPr>
                <w:rFonts w:ascii="Arial" w:hAnsi="Arial" w:cs="Arial"/>
                <w:b/>
                <w:bCs/>
                <w:sz w:val="24"/>
                <w:szCs w:val="24"/>
              </w:rPr>
              <w:t>Pytanie 23</w:t>
            </w:r>
          </w:p>
          <w:p w14:paraId="311E2787"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Opis przedmiotu zamówienia pkt 7.1, 7.2 i 7.3 oraz 8.Projekt umowy § 3 pkt 4 i 5 - </w:t>
            </w:r>
            <w:r w:rsidRPr="00E81450">
              <w:rPr>
                <w:rFonts w:ascii="Arial" w:hAnsi="Arial" w:cs="Arial"/>
                <w:sz w:val="24"/>
                <w:szCs w:val="24"/>
              </w:rPr>
              <w:t xml:space="preserve">Wykonawca zwraca się z prośbą o zgodę, aby obsługa ubezpieczenia była realizowana przez wyznaczonego i upoważnionego pracownika Zamawiającego elektronicznie przy wykorzystaniu systemu, który Wykonawca zobowiązuje się udostępnić bezpłatnie? Dane pracowników byłyby wprowadzane do systemu i wysyłane do Wykonawcy za pośrednictwem aplikacji - wymiana dokumentacji odbywa się elektronicznie. Wówczas Zamawiający nie przekazuje Wykonawcy papierowo listy przystępujących oraz listy występujących z ubezpieczenia, a jedynie </w:t>
            </w:r>
            <w:r w:rsidRPr="00E81450">
              <w:rPr>
                <w:rFonts w:ascii="Arial" w:hAnsi="Arial" w:cs="Arial"/>
                <w:sz w:val="24"/>
                <w:szCs w:val="24"/>
              </w:rPr>
              <w:lastRenderedPageBreak/>
              <w:t>podpisane oryginały deklaracji przystąpienia w celu dokonania ich archiwizacji przez Wykonawcę.</w:t>
            </w:r>
          </w:p>
          <w:p w14:paraId="6CDF4486" w14:textId="77777777" w:rsidR="00233C75" w:rsidRPr="00E81450" w:rsidRDefault="00233C75"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4C54CAC1" w14:textId="77777777" w:rsidR="00AD2E3E" w:rsidRPr="00E81450" w:rsidRDefault="00AD2E3E" w:rsidP="0096544F">
            <w:pPr>
              <w:spacing w:after="120" w:line="360" w:lineRule="auto"/>
              <w:ind w:left="30" w:right="-72"/>
              <w:rPr>
                <w:rFonts w:ascii="Arial" w:hAnsi="Arial" w:cs="Arial"/>
                <w:bCs/>
                <w:sz w:val="24"/>
                <w:szCs w:val="24"/>
              </w:rPr>
            </w:pPr>
            <w:r w:rsidRPr="00E81450">
              <w:rPr>
                <w:rFonts w:ascii="Arial" w:hAnsi="Arial" w:cs="Arial"/>
                <w:bCs/>
                <w:sz w:val="24"/>
                <w:szCs w:val="24"/>
              </w:rPr>
              <w:t>Zamawiający dokonuje zmiany zapisów SWZ w  pkt  7.2, 7.3 oraz 8.2 Opisu przedmiotu zamówienia, a także w</w:t>
            </w:r>
            <w:r w:rsidRPr="00E81450">
              <w:rPr>
                <w:rFonts w:ascii="Arial" w:hAnsi="Arial" w:cs="Arial"/>
                <w:sz w:val="24"/>
                <w:szCs w:val="24"/>
              </w:rPr>
              <w:t xml:space="preserve"> § 3 ust. 5 Projektu umowy</w:t>
            </w:r>
            <w:r w:rsidRPr="00E81450">
              <w:rPr>
                <w:rFonts w:ascii="Arial" w:hAnsi="Arial" w:cs="Arial"/>
                <w:bCs/>
                <w:sz w:val="24"/>
                <w:szCs w:val="24"/>
              </w:rPr>
              <w:t xml:space="preserve"> w zakresie wskazanym w odpowiedzi do pytania 6</w:t>
            </w:r>
            <w:r w:rsidR="005B441D" w:rsidRPr="00E81450">
              <w:rPr>
                <w:rFonts w:ascii="Arial" w:hAnsi="Arial" w:cs="Arial"/>
                <w:bCs/>
                <w:sz w:val="24"/>
                <w:szCs w:val="24"/>
              </w:rPr>
              <w:t>.</w:t>
            </w:r>
          </w:p>
          <w:p w14:paraId="6BF3348A" w14:textId="77777777" w:rsidR="00AD2E3E" w:rsidRPr="00E81450" w:rsidRDefault="00AD2E3E" w:rsidP="0096544F">
            <w:pPr>
              <w:spacing w:after="200" w:line="360" w:lineRule="auto"/>
              <w:ind w:left="30"/>
              <w:contextualSpacing/>
              <w:rPr>
                <w:rFonts w:ascii="Arial" w:hAnsi="Arial" w:cs="Arial"/>
                <w:b/>
                <w:bCs/>
                <w:sz w:val="24"/>
                <w:szCs w:val="24"/>
              </w:rPr>
            </w:pPr>
          </w:p>
          <w:p w14:paraId="6C337795" w14:textId="77777777" w:rsidR="00233C75" w:rsidRPr="00E81450" w:rsidRDefault="005B441D"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P</w:t>
            </w:r>
            <w:r w:rsidR="00233C75" w:rsidRPr="00E81450">
              <w:rPr>
                <w:rFonts w:ascii="Arial" w:hAnsi="Arial" w:cs="Arial"/>
                <w:bCs/>
                <w:sz w:val="24"/>
                <w:szCs w:val="24"/>
              </w:rPr>
              <w:t>onadto Zamawiający dokonuje zmiany z</w:t>
            </w:r>
            <w:r w:rsidR="00BF5E7E" w:rsidRPr="00E81450">
              <w:rPr>
                <w:rFonts w:ascii="Arial" w:hAnsi="Arial" w:cs="Arial"/>
                <w:bCs/>
                <w:sz w:val="24"/>
                <w:szCs w:val="24"/>
              </w:rPr>
              <w:t>apisów w Projekcie umowy § 3 ust.</w:t>
            </w:r>
            <w:r w:rsidR="00012C60" w:rsidRPr="00E81450">
              <w:rPr>
                <w:rFonts w:ascii="Arial" w:hAnsi="Arial" w:cs="Arial"/>
                <w:bCs/>
                <w:sz w:val="24"/>
                <w:szCs w:val="24"/>
              </w:rPr>
              <w:t xml:space="preserve"> 4 </w:t>
            </w:r>
            <w:r w:rsidRPr="00E81450">
              <w:rPr>
                <w:rFonts w:ascii="Arial" w:hAnsi="Arial" w:cs="Arial"/>
                <w:bCs/>
                <w:sz w:val="24"/>
                <w:szCs w:val="24"/>
              </w:rPr>
              <w:t>w następujący sposób:</w:t>
            </w:r>
          </w:p>
          <w:p w14:paraId="0D7F8D3D" w14:textId="77777777" w:rsidR="00EB2CA8" w:rsidRPr="00E81450" w:rsidRDefault="00EB2CA8" w:rsidP="002E5A82">
            <w:pPr>
              <w:spacing w:after="200" w:line="360" w:lineRule="auto"/>
              <w:ind w:left="-69" w:firstLine="69"/>
              <w:contextualSpacing/>
              <w:rPr>
                <w:rFonts w:ascii="Arial" w:hAnsi="Arial" w:cs="Arial"/>
                <w:b/>
                <w:bCs/>
                <w:sz w:val="24"/>
                <w:szCs w:val="24"/>
              </w:rPr>
            </w:pPr>
            <w:r w:rsidRPr="00E81450">
              <w:rPr>
                <w:rFonts w:ascii="Arial" w:hAnsi="Arial" w:cs="Arial"/>
                <w:b/>
                <w:bCs/>
                <w:sz w:val="24"/>
                <w:szCs w:val="24"/>
              </w:rPr>
              <w:t>Było</w:t>
            </w:r>
            <w:r w:rsidR="005F1A56" w:rsidRPr="00E81450">
              <w:rPr>
                <w:rFonts w:ascii="Arial" w:hAnsi="Arial" w:cs="Arial"/>
                <w:b/>
                <w:bCs/>
                <w:sz w:val="24"/>
                <w:szCs w:val="24"/>
              </w:rPr>
              <w:t>:</w:t>
            </w:r>
          </w:p>
          <w:p w14:paraId="715A053E" w14:textId="77777777" w:rsidR="00EB2CA8" w:rsidRPr="00E81450" w:rsidRDefault="005B441D" w:rsidP="002E5A82">
            <w:pPr>
              <w:tabs>
                <w:tab w:val="left" w:pos="284"/>
              </w:tabs>
              <w:spacing w:line="360" w:lineRule="auto"/>
              <w:rPr>
                <w:rFonts w:ascii="Arial" w:hAnsi="Arial" w:cs="Arial"/>
                <w:sz w:val="24"/>
                <w:szCs w:val="24"/>
              </w:rPr>
            </w:pPr>
            <w:r w:rsidRPr="00E81450">
              <w:rPr>
                <w:rFonts w:ascii="Arial" w:hAnsi="Arial" w:cs="Arial"/>
                <w:sz w:val="24"/>
                <w:szCs w:val="24"/>
              </w:rPr>
              <w:t>„</w:t>
            </w:r>
            <w:r w:rsidR="00012C60" w:rsidRPr="00E81450">
              <w:rPr>
                <w:rFonts w:ascii="Arial" w:hAnsi="Arial" w:cs="Arial"/>
                <w:sz w:val="24"/>
                <w:szCs w:val="24"/>
              </w:rPr>
              <w:t>Podstawą do naliczania wynagrodzenia jest comiesięczny, imienny wykaz osób korzystających z Pakietu w danym miesiącu wraz z rodzajem  Pakietu i wysokości opłaty za te Pakiety, przygotowany przez Wykonawcę</w:t>
            </w:r>
            <w:r w:rsidR="00EB2CA8" w:rsidRPr="00E81450">
              <w:rPr>
                <w:rFonts w:ascii="Arial" w:hAnsi="Arial" w:cs="Arial"/>
                <w:bCs/>
                <w:sz w:val="24"/>
                <w:szCs w:val="24"/>
              </w:rPr>
              <w:t>.</w:t>
            </w:r>
            <w:r w:rsidRPr="00E81450">
              <w:rPr>
                <w:rFonts w:ascii="Arial" w:hAnsi="Arial" w:cs="Arial"/>
                <w:bCs/>
                <w:sz w:val="24"/>
                <w:szCs w:val="24"/>
              </w:rPr>
              <w:t>”</w:t>
            </w:r>
          </w:p>
          <w:p w14:paraId="2588228C" w14:textId="77777777" w:rsidR="00EB2CA8" w:rsidRPr="00E81450" w:rsidRDefault="00EB2CA8" w:rsidP="002E5A82">
            <w:pPr>
              <w:spacing w:after="200" w:line="360" w:lineRule="auto"/>
              <w:ind w:left="-69" w:firstLine="69"/>
              <w:contextualSpacing/>
              <w:rPr>
                <w:rFonts w:ascii="Arial" w:hAnsi="Arial" w:cs="Arial"/>
                <w:b/>
                <w:bCs/>
                <w:sz w:val="24"/>
                <w:szCs w:val="24"/>
              </w:rPr>
            </w:pPr>
            <w:r w:rsidRPr="00E81450">
              <w:rPr>
                <w:rFonts w:ascii="Arial" w:hAnsi="Arial" w:cs="Arial"/>
                <w:b/>
                <w:bCs/>
                <w:sz w:val="24"/>
                <w:szCs w:val="24"/>
              </w:rPr>
              <w:t>Jest</w:t>
            </w:r>
            <w:r w:rsidR="005F1A56" w:rsidRPr="00E81450">
              <w:rPr>
                <w:rFonts w:ascii="Arial" w:hAnsi="Arial" w:cs="Arial"/>
                <w:b/>
                <w:bCs/>
                <w:sz w:val="24"/>
                <w:szCs w:val="24"/>
              </w:rPr>
              <w:t>:</w:t>
            </w:r>
          </w:p>
          <w:p w14:paraId="72A2149F" w14:textId="77777777" w:rsidR="00EB2CA8" w:rsidRPr="00E81450" w:rsidRDefault="00125407" w:rsidP="002E5A82">
            <w:pPr>
              <w:tabs>
                <w:tab w:val="left" w:pos="284"/>
              </w:tabs>
              <w:spacing w:line="360" w:lineRule="auto"/>
              <w:rPr>
                <w:rFonts w:ascii="Arial" w:hAnsi="Arial" w:cs="Arial"/>
                <w:sz w:val="24"/>
                <w:szCs w:val="24"/>
              </w:rPr>
            </w:pPr>
            <w:r w:rsidRPr="00E81450">
              <w:rPr>
                <w:rFonts w:ascii="Arial" w:hAnsi="Arial" w:cs="Arial"/>
                <w:sz w:val="24"/>
                <w:szCs w:val="24"/>
              </w:rPr>
              <w:t>„</w:t>
            </w:r>
            <w:r w:rsidR="00EB2CA8" w:rsidRPr="00E81450">
              <w:rPr>
                <w:rFonts w:ascii="Arial" w:hAnsi="Arial" w:cs="Arial"/>
                <w:sz w:val="24"/>
                <w:szCs w:val="24"/>
              </w:rPr>
              <w:t>Podstawą do naliczania wynagrodzenia jest comiesięczny, imienny wykaz osób korzystających z Pakietu w danym miesiącu wraz z rodzajem  Pakietu i wysokości opłaty za te Pakiety, przygotowany przez Pracowników Zamawiającego.</w:t>
            </w:r>
            <w:r w:rsidR="005F1A56" w:rsidRPr="00E81450">
              <w:rPr>
                <w:rFonts w:ascii="Arial" w:hAnsi="Arial" w:cs="Arial"/>
                <w:sz w:val="24"/>
                <w:szCs w:val="24"/>
              </w:rPr>
              <w:t>”</w:t>
            </w:r>
          </w:p>
          <w:p w14:paraId="4EFE07B4" w14:textId="77777777" w:rsidR="00EB2CA8" w:rsidRPr="00E81450" w:rsidRDefault="003241EA" w:rsidP="0096544F">
            <w:pPr>
              <w:spacing w:after="200" w:line="360" w:lineRule="auto"/>
              <w:ind w:left="30"/>
              <w:contextualSpacing/>
              <w:rPr>
                <w:rFonts w:ascii="Arial" w:hAnsi="Arial" w:cs="Arial"/>
                <w:bCs/>
                <w:sz w:val="24"/>
                <w:szCs w:val="24"/>
              </w:rPr>
            </w:pPr>
            <w:r w:rsidRPr="00E81450">
              <w:rPr>
                <w:rFonts w:ascii="Arial" w:hAnsi="Arial" w:cs="Arial"/>
                <w:b/>
                <w:bCs/>
                <w:sz w:val="24"/>
                <w:szCs w:val="24"/>
              </w:rPr>
              <w:t>Pytanie 24</w:t>
            </w:r>
          </w:p>
          <w:p w14:paraId="027A6C9F"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sz w:val="24"/>
                <w:szCs w:val="24"/>
              </w:rPr>
              <w:t xml:space="preserve">Projekt umowy </w:t>
            </w:r>
            <w:r w:rsidRPr="00E81450">
              <w:rPr>
                <w:rFonts w:ascii="Arial" w:hAnsi="Arial" w:cs="Arial"/>
                <w:bCs/>
                <w:sz w:val="24"/>
                <w:szCs w:val="24"/>
              </w:rPr>
              <w:t xml:space="preserve">§ 5 ust 5,  § 6 ust 3 pkt a - Wykonawca zwraca się z prośbą </w:t>
            </w:r>
            <w:r w:rsidRPr="00E81450">
              <w:rPr>
                <w:rFonts w:ascii="Arial" w:hAnsi="Arial" w:cs="Arial"/>
                <w:bCs/>
                <w:sz w:val="24"/>
                <w:szCs w:val="24"/>
              </w:rPr>
              <w:br/>
              <w:t xml:space="preserve">o potwierdzenie czy </w:t>
            </w:r>
            <w:r w:rsidRPr="00E81450">
              <w:rPr>
                <w:rFonts w:ascii="Arial" w:hAnsi="Arial" w:cs="Arial"/>
                <w:sz w:val="24"/>
                <w:szCs w:val="24"/>
              </w:rPr>
              <w:t xml:space="preserve">zapisy na pewno dotyczą obowiązków Wykonawcy, a nie Zamawiającego? </w:t>
            </w:r>
          </w:p>
          <w:p w14:paraId="2DA5B647" w14:textId="77777777" w:rsidR="00233C75" w:rsidRPr="00E81450" w:rsidRDefault="00233C75"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494E8335" w14:textId="77777777" w:rsidR="001165AD" w:rsidRPr="00E81450" w:rsidRDefault="001165AD"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P</w:t>
            </w:r>
            <w:r w:rsidR="005F1A56" w:rsidRPr="00E81450">
              <w:rPr>
                <w:rFonts w:ascii="Arial" w:hAnsi="Arial" w:cs="Arial"/>
                <w:bCs/>
                <w:sz w:val="24"/>
                <w:szCs w:val="24"/>
              </w:rPr>
              <w:t>rojekt</w:t>
            </w:r>
            <w:r w:rsidRPr="00E81450">
              <w:rPr>
                <w:rFonts w:ascii="Arial" w:hAnsi="Arial" w:cs="Arial"/>
                <w:bCs/>
                <w:sz w:val="24"/>
                <w:szCs w:val="24"/>
              </w:rPr>
              <w:t xml:space="preserve"> umowy  w § 5 nie zawiera ust. 5.</w:t>
            </w:r>
          </w:p>
          <w:p w14:paraId="640C68AF" w14:textId="77777777" w:rsidR="000F6926" w:rsidRPr="00E81450" w:rsidRDefault="001165AD"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 </w:t>
            </w:r>
            <w:r w:rsidR="00C909BE" w:rsidRPr="00E81450">
              <w:rPr>
                <w:rFonts w:ascii="Arial" w:hAnsi="Arial" w:cs="Arial"/>
                <w:bCs/>
                <w:sz w:val="24"/>
                <w:szCs w:val="24"/>
              </w:rPr>
              <w:t>Z</w:t>
            </w:r>
            <w:r w:rsidR="000F6926" w:rsidRPr="00E81450">
              <w:rPr>
                <w:rFonts w:ascii="Arial" w:hAnsi="Arial" w:cs="Arial"/>
                <w:bCs/>
                <w:sz w:val="24"/>
                <w:szCs w:val="24"/>
              </w:rPr>
              <w:t>amawiający dokonuje zmiany zapisów w</w:t>
            </w:r>
            <w:r w:rsidRPr="00E81450">
              <w:rPr>
                <w:rFonts w:ascii="Arial" w:hAnsi="Arial" w:cs="Arial"/>
                <w:bCs/>
                <w:sz w:val="24"/>
                <w:szCs w:val="24"/>
              </w:rPr>
              <w:t xml:space="preserve"> Projekcie umowy w § 6 ust</w:t>
            </w:r>
            <w:r w:rsidR="00024B24" w:rsidRPr="00E81450">
              <w:rPr>
                <w:rFonts w:ascii="Arial" w:hAnsi="Arial" w:cs="Arial"/>
                <w:bCs/>
                <w:sz w:val="24"/>
                <w:szCs w:val="24"/>
              </w:rPr>
              <w:t>.</w:t>
            </w:r>
            <w:r w:rsidRPr="00E81450">
              <w:rPr>
                <w:rFonts w:ascii="Arial" w:hAnsi="Arial" w:cs="Arial"/>
                <w:bCs/>
                <w:sz w:val="24"/>
                <w:szCs w:val="24"/>
              </w:rPr>
              <w:t xml:space="preserve"> 3</w:t>
            </w:r>
            <w:r w:rsidR="000F6926" w:rsidRPr="00E81450">
              <w:rPr>
                <w:rFonts w:ascii="Arial" w:hAnsi="Arial" w:cs="Arial"/>
                <w:bCs/>
                <w:sz w:val="24"/>
                <w:szCs w:val="24"/>
              </w:rPr>
              <w:t xml:space="preserve"> w następujący sposób:</w:t>
            </w:r>
          </w:p>
          <w:p w14:paraId="4B18F902" w14:textId="77777777" w:rsidR="00C909BE" w:rsidRPr="00E81450" w:rsidRDefault="00C909BE"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Było</w:t>
            </w:r>
            <w:r w:rsidR="00024B24" w:rsidRPr="00E81450">
              <w:rPr>
                <w:rFonts w:ascii="Arial" w:hAnsi="Arial" w:cs="Arial"/>
                <w:b/>
                <w:bCs/>
                <w:sz w:val="24"/>
                <w:szCs w:val="24"/>
              </w:rPr>
              <w:t>:</w:t>
            </w:r>
          </w:p>
          <w:p w14:paraId="1815B019" w14:textId="77777777" w:rsidR="00C909BE" w:rsidRPr="00E81450" w:rsidRDefault="001165AD" w:rsidP="005F1A56">
            <w:pPr>
              <w:spacing w:after="120" w:line="360" w:lineRule="auto"/>
              <w:rPr>
                <w:rFonts w:ascii="Arial" w:hAnsi="Arial" w:cs="Arial"/>
                <w:sz w:val="24"/>
                <w:szCs w:val="24"/>
              </w:rPr>
            </w:pPr>
            <w:r w:rsidRPr="00E81450">
              <w:rPr>
                <w:rFonts w:ascii="Arial" w:hAnsi="Arial" w:cs="Arial"/>
                <w:sz w:val="24"/>
                <w:szCs w:val="24"/>
              </w:rPr>
              <w:t>„</w:t>
            </w:r>
            <w:r w:rsidR="00C909BE" w:rsidRPr="00E81450">
              <w:rPr>
                <w:rFonts w:ascii="Arial" w:hAnsi="Arial" w:cs="Arial"/>
                <w:sz w:val="24"/>
                <w:szCs w:val="24"/>
              </w:rPr>
              <w:t>Zamawiającemu służy także prawo odstąpienia od umowy w przypadku jej niewykonania lub nienależytego wykonania przez Wykonawcę, a w szczególności:</w:t>
            </w:r>
          </w:p>
          <w:p w14:paraId="131177EA" w14:textId="77777777" w:rsidR="00C909BE" w:rsidRPr="00E81450" w:rsidRDefault="00C909BE" w:rsidP="005F1A56">
            <w:pPr>
              <w:spacing w:after="120" w:line="360" w:lineRule="auto"/>
              <w:rPr>
                <w:rFonts w:ascii="Arial" w:hAnsi="Arial" w:cs="Arial"/>
                <w:sz w:val="24"/>
                <w:szCs w:val="24"/>
              </w:rPr>
            </w:pPr>
            <w:r w:rsidRPr="00E81450">
              <w:rPr>
                <w:rFonts w:ascii="Arial" w:hAnsi="Arial" w:cs="Arial"/>
                <w:sz w:val="24"/>
                <w:szCs w:val="24"/>
              </w:rPr>
              <w:t>a) nieterminowe przekazywanie wykazów osób przystępujących i rezygnujących z Pakietów   medycznych ,</w:t>
            </w:r>
          </w:p>
          <w:p w14:paraId="203214C4" w14:textId="77777777" w:rsidR="00C909BE" w:rsidRPr="00E81450" w:rsidRDefault="00C909BE" w:rsidP="005F1A56">
            <w:pPr>
              <w:spacing w:after="120" w:line="360" w:lineRule="auto"/>
              <w:rPr>
                <w:rFonts w:ascii="Arial" w:hAnsi="Arial" w:cs="Arial"/>
                <w:sz w:val="24"/>
                <w:szCs w:val="24"/>
              </w:rPr>
            </w:pPr>
            <w:r w:rsidRPr="00E81450">
              <w:rPr>
                <w:rFonts w:ascii="Arial" w:hAnsi="Arial" w:cs="Arial"/>
                <w:sz w:val="24"/>
                <w:szCs w:val="24"/>
              </w:rPr>
              <w:t>b) nieprzestrzegania terminów realizacji wizyt u lekarzy podstawowej opieki zdrowotnej i lekarzy specjalistów,</w:t>
            </w:r>
          </w:p>
          <w:p w14:paraId="3C5364FE" w14:textId="77777777" w:rsidR="00C909BE" w:rsidRPr="00E81450" w:rsidRDefault="00C909BE" w:rsidP="005F1A56">
            <w:pPr>
              <w:spacing w:after="120" w:line="360" w:lineRule="auto"/>
              <w:rPr>
                <w:rFonts w:ascii="Arial" w:hAnsi="Arial" w:cs="Arial"/>
                <w:sz w:val="24"/>
                <w:szCs w:val="24"/>
              </w:rPr>
            </w:pPr>
            <w:r w:rsidRPr="00E81450">
              <w:rPr>
                <w:rFonts w:ascii="Arial" w:hAnsi="Arial" w:cs="Arial"/>
                <w:sz w:val="24"/>
                <w:szCs w:val="24"/>
              </w:rPr>
              <w:t>c) niewykonanie  świadczeń w ramach Pakietów zgodnie z wymaganiami Zamawiającego oraz złożoną ofertą,</w:t>
            </w:r>
          </w:p>
          <w:p w14:paraId="66562A2E" w14:textId="77777777" w:rsidR="00C909BE" w:rsidRPr="00E81450" w:rsidRDefault="00C909BE" w:rsidP="005F1A56">
            <w:pPr>
              <w:spacing w:after="120" w:line="360" w:lineRule="auto"/>
              <w:rPr>
                <w:rFonts w:ascii="Arial" w:hAnsi="Arial" w:cs="Arial"/>
                <w:sz w:val="24"/>
                <w:szCs w:val="24"/>
              </w:rPr>
            </w:pPr>
            <w:r w:rsidRPr="00E81450">
              <w:rPr>
                <w:rFonts w:ascii="Arial" w:hAnsi="Arial" w:cs="Arial"/>
                <w:sz w:val="24"/>
                <w:szCs w:val="24"/>
              </w:rPr>
              <w:lastRenderedPageBreak/>
              <w:t>d) brak dostępu do odpowiedniej liczby placówek medycznych zgodnie z wymaganiami Zamawiającego oraz złożoną ofertą.</w:t>
            </w:r>
            <w:r w:rsidR="001165AD" w:rsidRPr="00E81450">
              <w:rPr>
                <w:rFonts w:ascii="Arial" w:hAnsi="Arial" w:cs="Arial"/>
                <w:sz w:val="24"/>
                <w:szCs w:val="24"/>
              </w:rPr>
              <w:t>”</w:t>
            </w:r>
          </w:p>
          <w:p w14:paraId="129D129C" w14:textId="77777777" w:rsidR="00C909BE" w:rsidRPr="00E81450" w:rsidRDefault="00C909BE" w:rsidP="005F1A56">
            <w:pPr>
              <w:spacing w:after="200" w:line="360" w:lineRule="auto"/>
              <w:contextualSpacing/>
              <w:rPr>
                <w:rFonts w:ascii="Arial" w:hAnsi="Arial" w:cs="Arial"/>
                <w:b/>
                <w:bCs/>
                <w:sz w:val="24"/>
                <w:szCs w:val="24"/>
              </w:rPr>
            </w:pPr>
            <w:r w:rsidRPr="00E81450">
              <w:rPr>
                <w:rFonts w:ascii="Arial" w:hAnsi="Arial" w:cs="Arial"/>
                <w:b/>
                <w:bCs/>
                <w:sz w:val="24"/>
                <w:szCs w:val="24"/>
              </w:rPr>
              <w:t>Jest</w:t>
            </w:r>
            <w:r w:rsidR="00024B24" w:rsidRPr="00E81450">
              <w:rPr>
                <w:rFonts w:ascii="Arial" w:hAnsi="Arial" w:cs="Arial"/>
                <w:b/>
                <w:bCs/>
                <w:sz w:val="24"/>
                <w:szCs w:val="24"/>
              </w:rPr>
              <w:t>:</w:t>
            </w:r>
          </w:p>
          <w:p w14:paraId="2EDFB3BA" w14:textId="77777777" w:rsidR="00C909BE" w:rsidRPr="00E81450" w:rsidRDefault="001165AD" w:rsidP="005F1A56">
            <w:pPr>
              <w:spacing w:after="120" w:line="360" w:lineRule="auto"/>
              <w:rPr>
                <w:rFonts w:ascii="Arial" w:hAnsi="Arial" w:cs="Arial"/>
                <w:sz w:val="24"/>
                <w:szCs w:val="24"/>
              </w:rPr>
            </w:pPr>
            <w:r w:rsidRPr="00E81450">
              <w:rPr>
                <w:rFonts w:ascii="Arial" w:hAnsi="Arial" w:cs="Arial"/>
                <w:sz w:val="24"/>
                <w:szCs w:val="24"/>
              </w:rPr>
              <w:t>„</w:t>
            </w:r>
            <w:r w:rsidR="00C909BE" w:rsidRPr="00E81450">
              <w:rPr>
                <w:rFonts w:ascii="Arial" w:hAnsi="Arial" w:cs="Arial"/>
                <w:sz w:val="24"/>
                <w:szCs w:val="24"/>
              </w:rPr>
              <w:t>Zamawiającemu służy także prawo odstąpienia od umowy w przypadku jej niewykonania lub nienależytego wykonania przez Wykonawcę, a w szczególności:</w:t>
            </w:r>
          </w:p>
          <w:p w14:paraId="56FEC43B" w14:textId="77777777" w:rsidR="00C909BE" w:rsidRPr="00E81450" w:rsidRDefault="00C909BE" w:rsidP="005F1A56">
            <w:pPr>
              <w:spacing w:after="120" w:line="360" w:lineRule="auto"/>
              <w:rPr>
                <w:rFonts w:ascii="Arial" w:hAnsi="Arial" w:cs="Arial"/>
                <w:sz w:val="24"/>
                <w:szCs w:val="24"/>
              </w:rPr>
            </w:pPr>
            <w:r w:rsidRPr="00E81450">
              <w:rPr>
                <w:rFonts w:ascii="Arial" w:hAnsi="Arial" w:cs="Arial"/>
                <w:sz w:val="24"/>
                <w:szCs w:val="24"/>
              </w:rPr>
              <w:t>a) nieprzestrzegania terminów realizacji wizyt u lekarzy podstawowej opieki zdrowotnej i lekarzy specjalistów,</w:t>
            </w:r>
          </w:p>
          <w:p w14:paraId="06BAE739" w14:textId="77777777" w:rsidR="00C909BE" w:rsidRPr="00E81450" w:rsidRDefault="00C909BE" w:rsidP="005F1A56">
            <w:pPr>
              <w:spacing w:after="120" w:line="360" w:lineRule="auto"/>
              <w:rPr>
                <w:rFonts w:ascii="Arial" w:hAnsi="Arial" w:cs="Arial"/>
                <w:sz w:val="24"/>
                <w:szCs w:val="24"/>
              </w:rPr>
            </w:pPr>
            <w:r w:rsidRPr="00E81450">
              <w:rPr>
                <w:rFonts w:ascii="Arial" w:hAnsi="Arial" w:cs="Arial"/>
                <w:sz w:val="24"/>
                <w:szCs w:val="24"/>
              </w:rPr>
              <w:t>b) niewykonanie  świadczeń w ramach Pakietów zgodnie z wymaganiami Zamawiającego oraz złożoną ofertą,</w:t>
            </w:r>
          </w:p>
          <w:p w14:paraId="4B453CBD" w14:textId="77777777" w:rsidR="00530C69" w:rsidRPr="00E81450" w:rsidRDefault="00C909BE" w:rsidP="005F1A56">
            <w:pPr>
              <w:spacing w:after="120" w:line="360" w:lineRule="auto"/>
              <w:rPr>
                <w:rFonts w:ascii="Arial" w:hAnsi="Arial" w:cs="Arial"/>
                <w:sz w:val="24"/>
                <w:szCs w:val="24"/>
              </w:rPr>
            </w:pPr>
            <w:r w:rsidRPr="00E81450">
              <w:rPr>
                <w:rFonts w:ascii="Arial" w:hAnsi="Arial" w:cs="Arial"/>
                <w:sz w:val="24"/>
                <w:szCs w:val="24"/>
              </w:rPr>
              <w:t>c) brak dostępu do odpowiedniej liczby placówek medycznych zgodnie z wymaganiami Zamawiającego oraz złożoną ofertą.</w:t>
            </w:r>
          </w:p>
          <w:p w14:paraId="3A37FFFE" w14:textId="77777777" w:rsidR="00C909BE" w:rsidRPr="00E81450" w:rsidRDefault="00530C69" w:rsidP="005F1A56">
            <w:pPr>
              <w:spacing w:after="120" w:line="360" w:lineRule="auto"/>
              <w:rPr>
                <w:rFonts w:ascii="Arial" w:hAnsi="Arial" w:cs="Arial"/>
                <w:sz w:val="24"/>
                <w:szCs w:val="24"/>
              </w:rPr>
            </w:pPr>
            <w:r w:rsidRPr="00E81450">
              <w:rPr>
                <w:rFonts w:ascii="Arial" w:hAnsi="Arial" w:cs="Arial"/>
                <w:sz w:val="24"/>
                <w:szCs w:val="24"/>
              </w:rPr>
              <w:t>Zamawiający będzie mieć prawo do  odstąpienia od umowy po bezskutecznym upływie 14 dniowego terminu wyznaczonego w wezwaniu skierowanym do Wykonawcy o zaprzestania naruszeń.</w:t>
            </w:r>
            <w:r w:rsidR="001165AD" w:rsidRPr="00E81450">
              <w:rPr>
                <w:rFonts w:ascii="Arial" w:hAnsi="Arial" w:cs="Arial"/>
                <w:sz w:val="24"/>
                <w:szCs w:val="24"/>
              </w:rPr>
              <w:t>”</w:t>
            </w:r>
          </w:p>
          <w:p w14:paraId="11648B3E" w14:textId="77777777" w:rsidR="002B5C6B" w:rsidRPr="00E81450" w:rsidRDefault="003241EA" w:rsidP="005F1A56">
            <w:pPr>
              <w:spacing w:line="360" w:lineRule="auto"/>
              <w:contextualSpacing/>
              <w:rPr>
                <w:rFonts w:ascii="Arial" w:hAnsi="Arial" w:cs="Arial"/>
                <w:bCs/>
                <w:sz w:val="24"/>
                <w:szCs w:val="24"/>
              </w:rPr>
            </w:pPr>
            <w:r w:rsidRPr="00E81450">
              <w:rPr>
                <w:rFonts w:ascii="Arial" w:hAnsi="Arial" w:cs="Arial"/>
                <w:b/>
                <w:bCs/>
                <w:sz w:val="24"/>
                <w:szCs w:val="24"/>
              </w:rPr>
              <w:t>Pytanie 25</w:t>
            </w:r>
          </w:p>
          <w:p w14:paraId="593E8670" w14:textId="77777777" w:rsidR="002B5C6B" w:rsidRPr="00E81450" w:rsidRDefault="002B5C6B" w:rsidP="005F1A56">
            <w:pPr>
              <w:spacing w:after="200" w:line="360" w:lineRule="auto"/>
              <w:contextualSpacing/>
              <w:rPr>
                <w:rFonts w:ascii="Arial" w:hAnsi="Arial" w:cs="Arial"/>
                <w:bCs/>
                <w:sz w:val="24"/>
                <w:szCs w:val="24"/>
              </w:rPr>
            </w:pPr>
            <w:r w:rsidRPr="00E81450">
              <w:rPr>
                <w:rFonts w:ascii="Arial" w:hAnsi="Arial" w:cs="Arial"/>
                <w:sz w:val="24"/>
                <w:szCs w:val="24"/>
              </w:rPr>
              <w:t xml:space="preserve">Projekt umowy §  3 ust. 2 – Wykonawca zwraca się z prośbą o doprecyzowanie kwoty </w:t>
            </w:r>
            <w:r w:rsidRPr="00E81450">
              <w:rPr>
                <w:rFonts w:ascii="Arial" w:hAnsi="Arial" w:cs="Arial"/>
                <w:sz w:val="24"/>
                <w:szCs w:val="24"/>
              </w:rPr>
              <w:br/>
              <w:t>z jakiego tytułu dotyczy wskazany zapis.</w:t>
            </w:r>
          </w:p>
          <w:p w14:paraId="4EB86A60" w14:textId="77777777" w:rsidR="000F6926" w:rsidRPr="00E81450" w:rsidRDefault="000F6926" w:rsidP="005F1A56">
            <w:pPr>
              <w:spacing w:after="200" w:line="360" w:lineRule="auto"/>
              <w:contextualSpacing/>
              <w:rPr>
                <w:rFonts w:ascii="Arial" w:hAnsi="Arial" w:cs="Arial"/>
                <w:b/>
                <w:bCs/>
                <w:sz w:val="24"/>
                <w:szCs w:val="24"/>
              </w:rPr>
            </w:pPr>
            <w:r w:rsidRPr="00E81450">
              <w:rPr>
                <w:rFonts w:ascii="Arial" w:hAnsi="Arial" w:cs="Arial"/>
                <w:b/>
                <w:bCs/>
                <w:sz w:val="24"/>
                <w:szCs w:val="24"/>
              </w:rPr>
              <w:t>Odpowiedź</w:t>
            </w:r>
          </w:p>
          <w:p w14:paraId="13D5D01A" w14:textId="77777777" w:rsidR="000F6926" w:rsidRPr="00E81450" w:rsidRDefault="00467CC9" w:rsidP="005F1A56">
            <w:pPr>
              <w:spacing w:after="200" w:line="360" w:lineRule="auto"/>
              <w:contextualSpacing/>
              <w:rPr>
                <w:rFonts w:ascii="Arial" w:hAnsi="Arial" w:cs="Arial"/>
                <w:sz w:val="24"/>
                <w:szCs w:val="24"/>
              </w:rPr>
            </w:pPr>
            <w:r w:rsidRPr="00E81450">
              <w:rPr>
                <w:rFonts w:ascii="Arial" w:hAnsi="Arial" w:cs="Arial"/>
                <w:bCs/>
                <w:sz w:val="24"/>
                <w:szCs w:val="24"/>
              </w:rPr>
              <w:t xml:space="preserve">Zamawiający dokonuje zmiany zapisów </w:t>
            </w:r>
            <w:r w:rsidRPr="00E81450">
              <w:rPr>
                <w:rFonts w:ascii="Arial" w:hAnsi="Arial" w:cs="Arial"/>
                <w:sz w:val="24"/>
                <w:szCs w:val="24"/>
              </w:rPr>
              <w:t>§  3 ust. 2 Projektu umowy w następujący sposób:</w:t>
            </w:r>
          </w:p>
          <w:p w14:paraId="0C9D2627" w14:textId="77777777" w:rsidR="00467CC9" w:rsidRPr="00E81450" w:rsidRDefault="00467CC9" w:rsidP="005F1A56">
            <w:pPr>
              <w:spacing w:after="200" w:line="360" w:lineRule="auto"/>
              <w:contextualSpacing/>
              <w:rPr>
                <w:rFonts w:ascii="Arial" w:hAnsi="Arial" w:cs="Arial"/>
                <w:b/>
                <w:bCs/>
                <w:sz w:val="24"/>
                <w:szCs w:val="24"/>
              </w:rPr>
            </w:pPr>
            <w:r w:rsidRPr="00E81450">
              <w:rPr>
                <w:rFonts w:ascii="Arial" w:hAnsi="Arial" w:cs="Arial"/>
                <w:b/>
                <w:bCs/>
                <w:sz w:val="24"/>
                <w:szCs w:val="24"/>
              </w:rPr>
              <w:t>Było:</w:t>
            </w:r>
          </w:p>
          <w:p w14:paraId="03CD5C32" w14:textId="77777777" w:rsidR="00467CC9" w:rsidRPr="00E81450" w:rsidRDefault="00467CC9" w:rsidP="005F1A56">
            <w:pPr>
              <w:spacing w:after="200" w:line="360" w:lineRule="auto"/>
              <w:contextualSpacing/>
              <w:rPr>
                <w:rFonts w:ascii="Arial" w:hAnsi="Arial" w:cs="Arial"/>
                <w:bCs/>
                <w:sz w:val="24"/>
                <w:szCs w:val="24"/>
              </w:rPr>
            </w:pPr>
            <w:r w:rsidRPr="00E81450">
              <w:rPr>
                <w:rFonts w:ascii="Arial" w:hAnsi="Arial" w:cs="Arial"/>
                <w:bCs/>
                <w:sz w:val="24"/>
                <w:szCs w:val="24"/>
              </w:rPr>
              <w:t>„</w:t>
            </w:r>
            <w:r w:rsidRPr="00E81450">
              <w:rPr>
                <w:rFonts w:ascii="Arial" w:hAnsi="Arial" w:cs="Arial"/>
                <w:sz w:val="24"/>
                <w:szCs w:val="24"/>
                <w:lang w:eastAsia="en-US"/>
              </w:rPr>
              <w:t>Górna granica wynagrodzenia z tytułu realizacji niniejszej umowy wynosi …………….. zł brutto /słownie: ……………………………………………… złotych/.”</w:t>
            </w:r>
          </w:p>
          <w:p w14:paraId="78569C37" w14:textId="77777777" w:rsidR="00467CC9" w:rsidRPr="00E81450" w:rsidRDefault="00467CC9" w:rsidP="005F1A56">
            <w:pPr>
              <w:spacing w:after="200" w:line="360" w:lineRule="auto"/>
              <w:contextualSpacing/>
              <w:rPr>
                <w:rFonts w:ascii="Arial" w:hAnsi="Arial" w:cs="Arial"/>
                <w:b/>
                <w:bCs/>
                <w:sz w:val="24"/>
                <w:szCs w:val="24"/>
              </w:rPr>
            </w:pPr>
            <w:r w:rsidRPr="00E81450">
              <w:rPr>
                <w:rFonts w:ascii="Arial" w:hAnsi="Arial" w:cs="Arial"/>
                <w:b/>
                <w:bCs/>
                <w:sz w:val="24"/>
                <w:szCs w:val="24"/>
              </w:rPr>
              <w:t>Jest:</w:t>
            </w:r>
          </w:p>
          <w:p w14:paraId="2DB3D0B5" w14:textId="77777777" w:rsidR="00467CC9" w:rsidRPr="00E81450" w:rsidRDefault="00467CC9" w:rsidP="005F1A56">
            <w:pPr>
              <w:spacing w:after="200" w:line="360" w:lineRule="auto"/>
              <w:contextualSpacing/>
              <w:rPr>
                <w:rFonts w:ascii="Arial" w:hAnsi="Arial" w:cs="Arial"/>
                <w:bCs/>
                <w:i/>
                <w:sz w:val="24"/>
                <w:szCs w:val="24"/>
              </w:rPr>
            </w:pPr>
            <w:r w:rsidRPr="00E81450">
              <w:rPr>
                <w:rFonts w:ascii="Arial" w:hAnsi="Arial" w:cs="Arial"/>
                <w:bCs/>
                <w:sz w:val="24"/>
                <w:szCs w:val="24"/>
              </w:rPr>
              <w:t>„</w:t>
            </w:r>
            <w:r w:rsidRPr="00E81450">
              <w:rPr>
                <w:rFonts w:ascii="Arial" w:hAnsi="Arial" w:cs="Arial"/>
                <w:sz w:val="24"/>
                <w:szCs w:val="24"/>
                <w:lang w:eastAsia="en-US"/>
              </w:rPr>
              <w:t>Suma wynagrodzenia za każdy miesiąc</w:t>
            </w:r>
            <w:r w:rsidR="00B868BA" w:rsidRPr="00E81450">
              <w:rPr>
                <w:rFonts w:ascii="Arial" w:hAnsi="Arial" w:cs="Arial"/>
                <w:sz w:val="24"/>
                <w:szCs w:val="24"/>
                <w:lang w:eastAsia="en-US"/>
              </w:rPr>
              <w:t>,</w:t>
            </w:r>
            <w:r w:rsidRPr="00E81450">
              <w:rPr>
                <w:rFonts w:ascii="Arial" w:hAnsi="Arial" w:cs="Arial"/>
                <w:sz w:val="24"/>
                <w:szCs w:val="24"/>
                <w:lang w:eastAsia="en-US"/>
              </w:rPr>
              <w:t xml:space="preserve"> z tytułu realizacji niniejszej umowy</w:t>
            </w:r>
            <w:r w:rsidR="00B868BA" w:rsidRPr="00E81450">
              <w:rPr>
                <w:rFonts w:ascii="Arial" w:hAnsi="Arial" w:cs="Arial"/>
                <w:sz w:val="24"/>
                <w:szCs w:val="24"/>
                <w:lang w:eastAsia="en-US"/>
              </w:rPr>
              <w:t>,</w:t>
            </w:r>
            <w:r w:rsidRPr="00E81450">
              <w:rPr>
                <w:rFonts w:ascii="Arial" w:hAnsi="Arial" w:cs="Arial"/>
                <w:sz w:val="24"/>
                <w:szCs w:val="24"/>
                <w:lang w:eastAsia="en-US"/>
              </w:rPr>
              <w:t xml:space="preserve"> nie może przekroczyć </w:t>
            </w:r>
            <w:r w:rsidR="00B868BA" w:rsidRPr="00E81450">
              <w:rPr>
                <w:rFonts w:ascii="Arial" w:hAnsi="Arial" w:cs="Arial"/>
                <w:sz w:val="24"/>
                <w:szCs w:val="24"/>
                <w:lang w:eastAsia="en-US"/>
              </w:rPr>
              <w:t xml:space="preserve">wartości wynikającej z iloczynu ilości </w:t>
            </w:r>
            <w:r w:rsidR="00CE595D" w:rsidRPr="00E81450">
              <w:rPr>
                <w:rFonts w:ascii="Arial" w:hAnsi="Arial" w:cs="Arial"/>
                <w:sz w:val="24"/>
                <w:szCs w:val="24"/>
                <w:lang w:eastAsia="en-US"/>
              </w:rPr>
              <w:t xml:space="preserve">zakupionych w danym miesiącu </w:t>
            </w:r>
            <w:r w:rsidR="00B868BA" w:rsidRPr="00E81450">
              <w:rPr>
                <w:rFonts w:ascii="Arial" w:hAnsi="Arial" w:cs="Arial"/>
                <w:sz w:val="24"/>
                <w:szCs w:val="24"/>
                <w:lang w:eastAsia="en-US"/>
              </w:rPr>
              <w:t>Pakietów medycznych i stawki za te Pakiety</w:t>
            </w:r>
            <w:r w:rsidRPr="00E81450">
              <w:rPr>
                <w:rFonts w:ascii="Arial" w:hAnsi="Arial" w:cs="Arial"/>
                <w:sz w:val="24"/>
                <w:szCs w:val="24"/>
                <w:lang w:eastAsia="en-US"/>
              </w:rPr>
              <w:t>.”</w:t>
            </w:r>
          </w:p>
          <w:p w14:paraId="665A8ACA" w14:textId="77777777" w:rsidR="002B5C6B" w:rsidRPr="00E81450" w:rsidRDefault="00856229" w:rsidP="005F1A56">
            <w:pPr>
              <w:spacing w:line="360" w:lineRule="auto"/>
              <w:rPr>
                <w:rFonts w:ascii="Arial" w:eastAsia="Tahoma" w:hAnsi="Arial" w:cs="Arial"/>
                <w:bCs/>
                <w:sz w:val="24"/>
                <w:szCs w:val="24"/>
                <w:lang w:eastAsia="en-US"/>
              </w:rPr>
            </w:pPr>
            <w:r w:rsidRPr="00E81450">
              <w:rPr>
                <w:rFonts w:ascii="Arial" w:hAnsi="Arial" w:cs="Arial"/>
                <w:b/>
                <w:bCs/>
                <w:sz w:val="24"/>
                <w:szCs w:val="24"/>
              </w:rPr>
              <w:t>Pytanie 26</w:t>
            </w:r>
          </w:p>
          <w:p w14:paraId="3A8B5BD2" w14:textId="77777777" w:rsidR="002B5C6B" w:rsidRPr="00E81450" w:rsidRDefault="002B5C6B" w:rsidP="005F1A56">
            <w:pPr>
              <w:spacing w:after="200" w:line="360" w:lineRule="auto"/>
              <w:contextualSpacing/>
              <w:rPr>
                <w:rFonts w:ascii="Arial" w:hAnsi="Arial" w:cs="Arial"/>
                <w:bCs/>
                <w:sz w:val="24"/>
                <w:szCs w:val="24"/>
              </w:rPr>
            </w:pPr>
            <w:r w:rsidRPr="00E81450">
              <w:rPr>
                <w:rFonts w:ascii="Arial" w:hAnsi="Arial" w:cs="Arial"/>
                <w:bCs/>
                <w:sz w:val="24"/>
                <w:szCs w:val="24"/>
              </w:rPr>
              <w:t xml:space="preserve">Opis przedmiotu zamówienia, pkt 2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2.3. c) - Wykonawca zwraca się z prośbą </w:t>
            </w:r>
            <w:r w:rsidRPr="00E81450">
              <w:rPr>
                <w:rFonts w:ascii="Arial" w:hAnsi="Arial" w:cs="Arial"/>
                <w:bCs/>
                <w:sz w:val="24"/>
                <w:szCs w:val="24"/>
              </w:rPr>
              <w:br/>
              <w:t>o wykreślenie z wskazanego pkt zapisu: „(..) lub bez względu na wiek w razie jego całkowitej niezdolności do pracy”.</w:t>
            </w:r>
          </w:p>
          <w:p w14:paraId="0F4E6B79" w14:textId="77777777" w:rsidR="000F6926" w:rsidRPr="00E81450" w:rsidRDefault="000F6926" w:rsidP="005F1A56">
            <w:pPr>
              <w:spacing w:after="200" w:line="360" w:lineRule="auto"/>
              <w:contextualSpacing/>
              <w:rPr>
                <w:rFonts w:ascii="Arial" w:hAnsi="Arial" w:cs="Arial"/>
                <w:b/>
                <w:bCs/>
                <w:sz w:val="24"/>
                <w:szCs w:val="24"/>
              </w:rPr>
            </w:pPr>
            <w:r w:rsidRPr="00E81450">
              <w:rPr>
                <w:rFonts w:ascii="Arial" w:hAnsi="Arial" w:cs="Arial"/>
                <w:b/>
                <w:bCs/>
                <w:sz w:val="24"/>
                <w:szCs w:val="24"/>
              </w:rPr>
              <w:t>Odpowiedź</w:t>
            </w:r>
          </w:p>
          <w:p w14:paraId="4E7DAED0" w14:textId="77777777" w:rsidR="000F6926" w:rsidRPr="00E81450" w:rsidRDefault="000F6926" w:rsidP="005F1A56">
            <w:pPr>
              <w:spacing w:after="200" w:line="360" w:lineRule="auto"/>
              <w:contextualSpacing/>
              <w:rPr>
                <w:rFonts w:ascii="Arial" w:hAnsi="Arial" w:cs="Arial"/>
                <w:bCs/>
                <w:sz w:val="24"/>
                <w:szCs w:val="24"/>
              </w:rPr>
            </w:pPr>
            <w:r w:rsidRPr="00E81450">
              <w:rPr>
                <w:rFonts w:ascii="Arial" w:hAnsi="Arial" w:cs="Arial"/>
                <w:bCs/>
                <w:sz w:val="24"/>
                <w:szCs w:val="24"/>
              </w:rPr>
              <w:lastRenderedPageBreak/>
              <w:t>Zamaw</w:t>
            </w:r>
            <w:r w:rsidR="00336C8E" w:rsidRPr="00E81450">
              <w:rPr>
                <w:rFonts w:ascii="Arial" w:hAnsi="Arial" w:cs="Arial"/>
                <w:bCs/>
                <w:sz w:val="24"/>
                <w:szCs w:val="24"/>
              </w:rPr>
              <w:t>iający wyraża zgodę na powyższe i jednocześnie dokonuje zmiany zapisów SWZ w Opis</w:t>
            </w:r>
            <w:r w:rsidR="00792B00" w:rsidRPr="00E81450">
              <w:rPr>
                <w:rFonts w:ascii="Arial" w:hAnsi="Arial" w:cs="Arial"/>
                <w:bCs/>
                <w:sz w:val="24"/>
                <w:szCs w:val="24"/>
              </w:rPr>
              <w:t>ie</w:t>
            </w:r>
            <w:r w:rsidR="00336C8E" w:rsidRPr="00E81450">
              <w:rPr>
                <w:rFonts w:ascii="Arial" w:hAnsi="Arial" w:cs="Arial"/>
                <w:bCs/>
                <w:sz w:val="24"/>
                <w:szCs w:val="24"/>
              </w:rPr>
              <w:t xml:space="preserve"> przedmiotu zamówienia, pkt 2 </w:t>
            </w:r>
            <w:proofErr w:type="spellStart"/>
            <w:r w:rsidR="00336C8E" w:rsidRPr="00E81450">
              <w:rPr>
                <w:rFonts w:ascii="Arial" w:hAnsi="Arial" w:cs="Arial"/>
                <w:bCs/>
                <w:sz w:val="24"/>
                <w:szCs w:val="24"/>
              </w:rPr>
              <w:t>ppkt</w:t>
            </w:r>
            <w:proofErr w:type="spellEnd"/>
            <w:r w:rsidR="00336C8E" w:rsidRPr="00E81450">
              <w:rPr>
                <w:rFonts w:ascii="Arial" w:hAnsi="Arial" w:cs="Arial"/>
                <w:bCs/>
                <w:sz w:val="24"/>
                <w:szCs w:val="24"/>
              </w:rPr>
              <w:t xml:space="preserve"> 2.3. c</w:t>
            </w:r>
            <w:r w:rsidR="00792B00" w:rsidRPr="00E81450">
              <w:rPr>
                <w:rFonts w:ascii="Arial" w:hAnsi="Arial" w:cs="Arial"/>
                <w:bCs/>
                <w:sz w:val="24"/>
                <w:szCs w:val="24"/>
              </w:rPr>
              <w:t xml:space="preserve">), w </w:t>
            </w:r>
            <w:r w:rsidR="00336C8E" w:rsidRPr="00E81450">
              <w:rPr>
                <w:rFonts w:ascii="Arial" w:hAnsi="Arial" w:cs="Arial"/>
                <w:bCs/>
                <w:sz w:val="24"/>
                <w:szCs w:val="24"/>
              </w:rPr>
              <w:t>następujący sposób</w:t>
            </w:r>
            <w:r w:rsidR="00792B00" w:rsidRPr="00E81450">
              <w:rPr>
                <w:rFonts w:ascii="Arial" w:hAnsi="Arial" w:cs="Arial"/>
                <w:bCs/>
                <w:sz w:val="24"/>
                <w:szCs w:val="24"/>
              </w:rPr>
              <w:t>:</w:t>
            </w:r>
          </w:p>
          <w:p w14:paraId="46A841B2" w14:textId="77777777" w:rsidR="00792B00" w:rsidRPr="00E81450" w:rsidRDefault="00792B00"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Było:</w:t>
            </w:r>
          </w:p>
          <w:p w14:paraId="3FED253A" w14:textId="77777777" w:rsidR="00792B00" w:rsidRPr="00E81450" w:rsidRDefault="00792B00" w:rsidP="0096544F">
            <w:pPr>
              <w:spacing w:after="200" w:line="360" w:lineRule="auto"/>
              <w:ind w:left="30"/>
              <w:contextualSpacing/>
              <w:rPr>
                <w:rFonts w:ascii="Arial" w:hAnsi="Arial" w:cs="Arial"/>
                <w:bCs/>
                <w:sz w:val="24"/>
                <w:szCs w:val="24"/>
              </w:rPr>
            </w:pPr>
            <w:r w:rsidRPr="00E81450">
              <w:rPr>
                <w:rFonts w:ascii="Arial" w:hAnsi="Arial" w:cs="Arial"/>
                <w:sz w:val="24"/>
                <w:szCs w:val="24"/>
              </w:rPr>
              <w:t>„c) dziecko pracownika – do ukończenia 25 roku życia uczące się  lub bez względu na wiek w razie jego całkowitej niezdolności do pracy.”</w:t>
            </w:r>
          </w:p>
          <w:p w14:paraId="07B9FA90" w14:textId="77777777" w:rsidR="00792B00" w:rsidRPr="00E81450" w:rsidRDefault="00792B00"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Jest:</w:t>
            </w:r>
          </w:p>
          <w:p w14:paraId="04CE2DA6" w14:textId="77777777" w:rsidR="00792B00" w:rsidRPr="00E81450" w:rsidRDefault="00792B00" w:rsidP="0096544F">
            <w:pPr>
              <w:spacing w:after="200" w:line="360" w:lineRule="auto"/>
              <w:ind w:left="30"/>
              <w:contextualSpacing/>
              <w:rPr>
                <w:rFonts w:ascii="Arial" w:hAnsi="Arial" w:cs="Arial"/>
                <w:bCs/>
                <w:sz w:val="24"/>
                <w:szCs w:val="24"/>
              </w:rPr>
            </w:pPr>
            <w:r w:rsidRPr="00E81450">
              <w:rPr>
                <w:rFonts w:ascii="Arial" w:hAnsi="Arial" w:cs="Arial"/>
                <w:sz w:val="24"/>
                <w:szCs w:val="24"/>
              </w:rPr>
              <w:t>„c) dziecko pracownika – do ukończenia 25 roku życia uczące się .”</w:t>
            </w:r>
          </w:p>
          <w:p w14:paraId="74B9E9C8" w14:textId="77777777" w:rsidR="002B5C6B" w:rsidRPr="00E81450" w:rsidRDefault="00856229" w:rsidP="0096544F">
            <w:pPr>
              <w:spacing w:line="360" w:lineRule="auto"/>
              <w:ind w:left="30"/>
              <w:rPr>
                <w:rFonts w:ascii="Arial" w:eastAsia="Tahoma" w:hAnsi="Arial" w:cs="Arial"/>
                <w:bCs/>
                <w:sz w:val="24"/>
                <w:szCs w:val="24"/>
                <w:lang w:eastAsia="en-US"/>
              </w:rPr>
            </w:pPr>
            <w:r w:rsidRPr="00E81450">
              <w:rPr>
                <w:rFonts w:ascii="Arial" w:hAnsi="Arial" w:cs="Arial"/>
                <w:b/>
                <w:bCs/>
                <w:sz w:val="24"/>
                <w:szCs w:val="24"/>
              </w:rPr>
              <w:t>Pytanie 27</w:t>
            </w:r>
          </w:p>
          <w:p w14:paraId="1B4A8B81"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Opis przedmiotu zamówienia, pkt 3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3.2. oraz zał. nr 2 do SWZ (Projekt Umowy) </w:t>
            </w:r>
            <w:r w:rsidRPr="00E81450">
              <w:rPr>
                <w:rFonts w:ascii="Arial" w:hAnsi="Arial" w:cs="Arial"/>
                <w:bCs/>
                <w:sz w:val="24"/>
                <w:szCs w:val="24"/>
              </w:rPr>
              <w:br/>
              <w:t>§4 ust. 3 - Wykonawca zwraca się z prośbą o modyfikację zapisu przez ustanowienie gwarancji minimalnego progu partycypacji uczestnictwa na poziomie 10 % osób zatrudnionych u Zamawiającego.</w:t>
            </w:r>
          </w:p>
          <w:p w14:paraId="15D6926E" w14:textId="77777777" w:rsidR="002B5C6B" w:rsidRPr="00E81450" w:rsidRDefault="002B5C6B" w:rsidP="0096544F">
            <w:pPr>
              <w:spacing w:line="360" w:lineRule="auto"/>
              <w:ind w:left="30"/>
              <w:contextualSpacing/>
              <w:rPr>
                <w:rFonts w:ascii="Arial" w:hAnsi="Arial" w:cs="Arial"/>
                <w:bCs/>
                <w:sz w:val="24"/>
                <w:szCs w:val="24"/>
                <w:u w:val="single"/>
              </w:rPr>
            </w:pPr>
            <w:r w:rsidRPr="00E81450">
              <w:rPr>
                <w:rFonts w:ascii="Arial" w:hAnsi="Arial" w:cs="Arial"/>
                <w:bCs/>
                <w:sz w:val="24"/>
                <w:szCs w:val="24"/>
                <w:u w:val="single"/>
              </w:rPr>
              <w:t>Propozycja modyfikacji:</w:t>
            </w:r>
          </w:p>
          <w:p w14:paraId="63BC5323" w14:textId="77777777" w:rsidR="000F6926" w:rsidRPr="00E81450" w:rsidRDefault="002B5C6B" w:rsidP="0096544F">
            <w:pPr>
              <w:spacing w:line="360" w:lineRule="auto"/>
              <w:ind w:left="30"/>
              <w:contextualSpacing/>
              <w:rPr>
                <w:rFonts w:ascii="Arial" w:hAnsi="Arial" w:cs="Arial"/>
                <w:bCs/>
                <w:i/>
                <w:sz w:val="24"/>
                <w:szCs w:val="24"/>
              </w:rPr>
            </w:pPr>
            <w:r w:rsidRPr="00E81450">
              <w:rPr>
                <w:rFonts w:ascii="Arial" w:hAnsi="Arial" w:cs="Arial"/>
                <w:bCs/>
                <w:i/>
                <w:sz w:val="24"/>
                <w:szCs w:val="24"/>
              </w:rPr>
              <w:t>„Przewidywana liczba osób przystępujących do usługi wynosi: 145 osób/ m-c. Wskazana przewidywana liczba osób została ustalona na podstawie liczby pracowników, którzy wypełnili anonimową ankietę przystąpienia do usługi. Zamawiający gwarantuje, że w pierwszym dniu miesiąca następującego po miesiącu, w którym zostanie podpisana umowa do ubezpieczenia przystąpi, co najmniej 10% osób zatrudnionych u Zamawiającego. Jeśli w wskazanym terminie do ubezpieczenia przystąpi mniejsza ilość pracowników niż wskazanym w zdaniu poprzedzającym, wówczas Wykonawcy przysługuje prawo odstąpienia od niniejszej Umowy w trybie natychmiastowym”.</w:t>
            </w:r>
          </w:p>
          <w:p w14:paraId="4ACE4300" w14:textId="77777777" w:rsidR="000F6926" w:rsidRPr="00E81450" w:rsidRDefault="000F6926" w:rsidP="006A07C4">
            <w:pPr>
              <w:spacing w:after="200" w:line="360" w:lineRule="auto"/>
              <w:contextualSpacing/>
              <w:rPr>
                <w:rFonts w:ascii="Arial" w:hAnsi="Arial" w:cs="Arial"/>
                <w:b/>
                <w:bCs/>
                <w:sz w:val="24"/>
                <w:szCs w:val="24"/>
              </w:rPr>
            </w:pPr>
            <w:r w:rsidRPr="00E81450">
              <w:rPr>
                <w:rFonts w:ascii="Arial" w:hAnsi="Arial" w:cs="Arial"/>
                <w:b/>
                <w:bCs/>
                <w:sz w:val="24"/>
                <w:szCs w:val="24"/>
              </w:rPr>
              <w:t>Odpowiedź</w:t>
            </w:r>
          </w:p>
          <w:p w14:paraId="65ED364F" w14:textId="77777777" w:rsidR="002B5C6B" w:rsidRPr="00E81450" w:rsidRDefault="00C819DE" w:rsidP="0096544F">
            <w:pPr>
              <w:spacing w:line="360" w:lineRule="auto"/>
              <w:ind w:left="30"/>
              <w:contextualSpacing/>
              <w:rPr>
                <w:rFonts w:ascii="Arial" w:hAnsi="Arial" w:cs="Arial"/>
                <w:bCs/>
                <w:i/>
                <w:sz w:val="24"/>
                <w:szCs w:val="24"/>
              </w:rPr>
            </w:pPr>
            <w:r w:rsidRPr="00E81450">
              <w:rPr>
                <w:rFonts w:ascii="Arial" w:hAnsi="Arial" w:cs="Arial"/>
                <w:bCs/>
                <w:sz w:val="24"/>
                <w:szCs w:val="24"/>
              </w:rPr>
              <w:t>Zamawiający nie wyraża zgody na powyższą modyfikację</w:t>
            </w:r>
            <w:r w:rsidR="000F6926" w:rsidRPr="00E81450">
              <w:rPr>
                <w:rFonts w:ascii="Arial" w:hAnsi="Arial" w:cs="Arial"/>
                <w:bCs/>
                <w:sz w:val="24"/>
                <w:szCs w:val="24"/>
              </w:rPr>
              <w:t>.</w:t>
            </w:r>
          </w:p>
          <w:p w14:paraId="58495056" w14:textId="77777777" w:rsidR="002B5C6B" w:rsidRPr="00E81450" w:rsidRDefault="00856229" w:rsidP="0096544F">
            <w:pPr>
              <w:spacing w:line="360" w:lineRule="auto"/>
              <w:ind w:left="30"/>
              <w:contextualSpacing/>
              <w:rPr>
                <w:rFonts w:ascii="Arial" w:hAnsi="Arial" w:cs="Arial"/>
                <w:bCs/>
                <w:sz w:val="24"/>
                <w:szCs w:val="24"/>
                <w:u w:val="single"/>
              </w:rPr>
            </w:pPr>
            <w:r w:rsidRPr="00E81450">
              <w:rPr>
                <w:rFonts w:ascii="Arial" w:hAnsi="Arial" w:cs="Arial"/>
                <w:b/>
                <w:bCs/>
                <w:sz w:val="24"/>
                <w:szCs w:val="24"/>
              </w:rPr>
              <w:t>Pytanie 28</w:t>
            </w:r>
          </w:p>
          <w:p w14:paraId="0F9BD2B4"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Opis przedmiotu zamówienia, pkt 3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3.5. - Wykonawca zwraca się z prośbą</w:t>
            </w:r>
            <w:r w:rsidRPr="00E81450">
              <w:rPr>
                <w:rFonts w:ascii="Arial" w:hAnsi="Arial" w:cs="Arial"/>
                <w:bCs/>
                <w:sz w:val="24"/>
                <w:szCs w:val="24"/>
              </w:rPr>
              <w:br/>
              <w:t xml:space="preserve"> o potwierdzenie czy Zamawiający dla osób przebywających na zwolnieniach lekarskich, urlopach macierzyńskich, wychowawczych i rodzicielskich będzie pełnił rolę administracyjno-obsługową i tak samo jak w odniesieniu do osób czynnych zawodowo będzie przekazywał składkę za wszystkich ubezpieczonych jednym przelewem na wskazany przez Wykonawcę nr rachunku bankowego?</w:t>
            </w:r>
          </w:p>
          <w:p w14:paraId="67EF0699" w14:textId="77777777" w:rsidR="002B5C6B" w:rsidRPr="00E81450" w:rsidRDefault="002B5C6B" w:rsidP="0096544F">
            <w:pPr>
              <w:spacing w:line="360" w:lineRule="auto"/>
              <w:ind w:left="30"/>
              <w:contextualSpacing/>
              <w:rPr>
                <w:rFonts w:ascii="Arial" w:hAnsi="Arial" w:cs="Arial"/>
                <w:bCs/>
                <w:sz w:val="24"/>
                <w:szCs w:val="24"/>
                <w:u w:val="single"/>
              </w:rPr>
            </w:pPr>
            <w:r w:rsidRPr="00E81450">
              <w:rPr>
                <w:rFonts w:ascii="Arial" w:hAnsi="Arial" w:cs="Arial"/>
                <w:bCs/>
                <w:sz w:val="24"/>
                <w:szCs w:val="24"/>
                <w:u w:val="single"/>
              </w:rPr>
              <w:t>Uzasadnienie:</w:t>
            </w:r>
          </w:p>
          <w:p w14:paraId="57DD1929" w14:textId="77777777" w:rsidR="002B5C6B" w:rsidRPr="00E81450" w:rsidRDefault="002B5C6B" w:rsidP="0096544F">
            <w:pPr>
              <w:spacing w:line="360" w:lineRule="auto"/>
              <w:ind w:left="30"/>
              <w:contextualSpacing/>
              <w:rPr>
                <w:rFonts w:ascii="Arial" w:hAnsi="Arial" w:cs="Arial"/>
                <w:bCs/>
                <w:sz w:val="24"/>
                <w:szCs w:val="24"/>
              </w:rPr>
            </w:pPr>
            <w:r w:rsidRPr="00E81450">
              <w:rPr>
                <w:rFonts w:ascii="Arial" w:hAnsi="Arial" w:cs="Arial"/>
                <w:bCs/>
                <w:sz w:val="24"/>
                <w:szCs w:val="24"/>
              </w:rPr>
              <w:t xml:space="preserve">Wykonawca zwraca uwagę, że Stosunek prawny obliguje pracownika do kontaktu i informowaniu Zamawiającego o przyczynie nieobecności oraz długości jej trwania, co </w:t>
            </w:r>
            <w:r w:rsidRPr="00E81450">
              <w:rPr>
                <w:rFonts w:ascii="Arial" w:hAnsi="Arial" w:cs="Arial"/>
                <w:bCs/>
                <w:sz w:val="24"/>
                <w:szCs w:val="24"/>
              </w:rPr>
              <w:lastRenderedPageBreak/>
              <w:t xml:space="preserve">przez Zamawiający ma najbardziej aktualne informacje na temat długości absencji wskazanej grupy osób i jego możliwości finansowych. </w:t>
            </w:r>
          </w:p>
          <w:p w14:paraId="581B2437" w14:textId="77777777" w:rsidR="002B5C6B" w:rsidRPr="00E81450" w:rsidRDefault="002B5C6B" w:rsidP="0096544F">
            <w:pPr>
              <w:spacing w:line="360" w:lineRule="auto"/>
              <w:ind w:left="30"/>
              <w:contextualSpacing/>
              <w:rPr>
                <w:rFonts w:ascii="Arial" w:hAnsi="Arial" w:cs="Arial"/>
                <w:bCs/>
                <w:sz w:val="24"/>
                <w:szCs w:val="24"/>
              </w:rPr>
            </w:pPr>
            <w:r w:rsidRPr="00E81450">
              <w:rPr>
                <w:rFonts w:ascii="Arial" w:hAnsi="Arial" w:cs="Arial"/>
                <w:bCs/>
                <w:sz w:val="24"/>
                <w:szCs w:val="24"/>
              </w:rPr>
              <w:t xml:space="preserve">W przypadku pozostawienia zapisu w niezmienionej formie obsługa wskazanej grupy osób przez Wykonawcę jest trudna do wykonania. </w:t>
            </w:r>
          </w:p>
          <w:p w14:paraId="24494885" w14:textId="77777777" w:rsidR="000F6926" w:rsidRPr="00E81450" w:rsidRDefault="000F6926" w:rsidP="0096544F">
            <w:pPr>
              <w:spacing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2A6FD76E" w14:textId="0A5C5DA5" w:rsidR="000F6926" w:rsidRPr="00E81450" w:rsidRDefault="000F6926" w:rsidP="0096544F">
            <w:pPr>
              <w:spacing w:line="360" w:lineRule="auto"/>
              <w:ind w:left="30"/>
              <w:contextualSpacing/>
              <w:rPr>
                <w:rFonts w:ascii="Arial" w:hAnsi="Arial" w:cs="Arial"/>
                <w:bCs/>
                <w:sz w:val="24"/>
                <w:szCs w:val="24"/>
              </w:rPr>
            </w:pPr>
            <w:r w:rsidRPr="00E81450">
              <w:rPr>
                <w:rFonts w:ascii="Arial" w:hAnsi="Arial" w:cs="Arial"/>
                <w:bCs/>
                <w:sz w:val="24"/>
                <w:szCs w:val="24"/>
              </w:rPr>
              <w:t xml:space="preserve">Zamawiający dla osób przebywających na zwolnieniach lekarskich, urlopach macierzyńskich, wychowawczych i rodzicielskich będzie pełnił rolę administracyjno-obsługową i tak samo jak w odniesieniu do osób czynnych zawodowo będzie przekazywał </w:t>
            </w:r>
            <w:r w:rsidR="00353306" w:rsidRPr="00E81450">
              <w:rPr>
                <w:rFonts w:ascii="Arial" w:hAnsi="Arial" w:cs="Arial"/>
                <w:bCs/>
                <w:sz w:val="24"/>
                <w:szCs w:val="24"/>
              </w:rPr>
              <w:t>opłatę za wszystkie osoby</w:t>
            </w:r>
            <w:r w:rsidRPr="00E81450">
              <w:rPr>
                <w:rFonts w:ascii="Arial" w:hAnsi="Arial" w:cs="Arial"/>
                <w:bCs/>
                <w:sz w:val="24"/>
                <w:szCs w:val="24"/>
              </w:rPr>
              <w:t xml:space="preserve"> jednym przelewem na wskazany przez </w:t>
            </w:r>
            <w:r w:rsidR="00C15EAC">
              <w:rPr>
                <w:rFonts w:ascii="Arial" w:hAnsi="Arial" w:cs="Arial"/>
                <w:bCs/>
                <w:sz w:val="24"/>
                <w:szCs w:val="24"/>
              </w:rPr>
              <w:t>Wykonawcę nr rachunku bankowego.</w:t>
            </w:r>
            <w:bookmarkStart w:id="0" w:name="_GoBack"/>
            <w:bookmarkEnd w:id="0"/>
          </w:p>
          <w:p w14:paraId="1FA86AE2" w14:textId="77777777" w:rsidR="002B5C6B" w:rsidRPr="00E81450" w:rsidRDefault="00856229" w:rsidP="0096544F">
            <w:pPr>
              <w:spacing w:line="360" w:lineRule="auto"/>
              <w:ind w:left="30"/>
              <w:contextualSpacing/>
              <w:rPr>
                <w:rFonts w:ascii="Arial" w:hAnsi="Arial" w:cs="Arial"/>
                <w:bCs/>
                <w:sz w:val="24"/>
                <w:szCs w:val="24"/>
              </w:rPr>
            </w:pPr>
            <w:r w:rsidRPr="00E81450">
              <w:rPr>
                <w:rFonts w:ascii="Arial" w:hAnsi="Arial" w:cs="Arial"/>
                <w:b/>
                <w:bCs/>
                <w:sz w:val="24"/>
                <w:szCs w:val="24"/>
              </w:rPr>
              <w:t>Pytanie 29</w:t>
            </w:r>
          </w:p>
          <w:p w14:paraId="1B19245D"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Opis przedmiotu zamówienia, pkt 3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3.7 - Wykonawca zwraca się z prośbą</w:t>
            </w:r>
            <w:r w:rsidRPr="00E81450">
              <w:rPr>
                <w:rFonts w:ascii="Arial" w:hAnsi="Arial" w:cs="Arial"/>
                <w:bCs/>
                <w:sz w:val="24"/>
                <w:szCs w:val="24"/>
              </w:rPr>
              <w:br/>
              <w:t>o doprecyzowanie wskazanego zapisu w sposób następujący: „Przystąpienie do Pakietu w zakresie wynikającym z umowy w odniesieniu do każdej z osób, rozpoczyna się pierwszego dnia miesiąca kalendarzowego, następującego po miesiącu, w którym to osoba do 25-go dnia danego miesiąca złożyła deklarację przystąpienia do pakietu opieki medycznej oraz po przekazaniu za tę osobę pierwszej opłaty za Pakiet.”</w:t>
            </w:r>
          </w:p>
          <w:p w14:paraId="2E94C978" w14:textId="77777777" w:rsidR="00C819DE" w:rsidRPr="00E81450" w:rsidRDefault="00C819DE" w:rsidP="0096544F">
            <w:pPr>
              <w:spacing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1D01D797" w14:textId="77777777" w:rsidR="009E6CDB" w:rsidRPr="00E81450" w:rsidRDefault="00417008"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Zamawiający dokonuje zmiany zapisów SWZ w</w:t>
            </w:r>
            <w:r w:rsidR="00917CC6" w:rsidRPr="00E81450">
              <w:rPr>
                <w:rFonts w:ascii="Arial" w:hAnsi="Arial" w:cs="Arial"/>
                <w:bCs/>
                <w:sz w:val="24"/>
                <w:szCs w:val="24"/>
              </w:rPr>
              <w:t xml:space="preserve"> Opisie</w:t>
            </w:r>
            <w:r w:rsidRPr="00E81450">
              <w:rPr>
                <w:rFonts w:ascii="Arial" w:hAnsi="Arial" w:cs="Arial"/>
                <w:bCs/>
                <w:sz w:val="24"/>
                <w:szCs w:val="24"/>
              </w:rPr>
              <w:t xml:space="preserve"> przedmiotu zamówienia</w:t>
            </w:r>
            <w:r w:rsidR="00516B38" w:rsidRPr="00E81450">
              <w:rPr>
                <w:rFonts w:ascii="Arial" w:hAnsi="Arial" w:cs="Arial"/>
                <w:bCs/>
                <w:sz w:val="24"/>
                <w:szCs w:val="24"/>
              </w:rPr>
              <w:t xml:space="preserve"> w </w:t>
            </w:r>
            <w:r w:rsidRPr="00E81450">
              <w:rPr>
                <w:rFonts w:ascii="Arial" w:hAnsi="Arial" w:cs="Arial"/>
                <w:bCs/>
                <w:sz w:val="24"/>
                <w:szCs w:val="24"/>
              </w:rPr>
              <w:t xml:space="preserve"> pkt 3.7</w:t>
            </w:r>
            <w:r w:rsidR="00516B38" w:rsidRPr="00E81450">
              <w:rPr>
                <w:rFonts w:ascii="Arial" w:hAnsi="Arial" w:cs="Arial"/>
                <w:bCs/>
                <w:sz w:val="24"/>
                <w:szCs w:val="24"/>
              </w:rPr>
              <w:t xml:space="preserve"> w następujący sposób:</w:t>
            </w:r>
            <w:r w:rsidRPr="00E81450">
              <w:rPr>
                <w:rFonts w:ascii="Arial" w:hAnsi="Arial" w:cs="Arial"/>
                <w:bCs/>
                <w:sz w:val="24"/>
                <w:szCs w:val="24"/>
              </w:rPr>
              <w:t xml:space="preserve"> </w:t>
            </w:r>
          </w:p>
          <w:p w14:paraId="6AB86AE8" w14:textId="77777777" w:rsidR="00417008" w:rsidRPr="00E81450" w:rsidRDefault="00417008"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Było</w:t>
            </w:r>
            <w:r w:rsidR="006A07C4" w:rsidRPr="00E81450">
              <w:rPr>
                <w:rFonts w:ascii="Arial" w:hAnsi="Arial" w:cs="Arial"/>
                <w:b/>
                <w:bCs/>
                <w:sz w:val="24"/>
                <w:szCs w:val="24"/>
              </w:rPr>
              <w:t>:</w:t>
            </w:r>
          </w:p>
          <w:p w14:paraId="3FEA492E" w14:textId="77777777" w:rsidR="00417008" w:rsidRPr="00E81450" w:rsidRDefault="00917CC6" w:rsidP="0096544F">
            <w:pPr>
              <w:spacing w:after="160" w:line="360" w:lineRule="auto"/>
              <w:ind w:left="30"/>
              <w:contextualSpacing/>
              <w:rPr>
                <w:rFonts w:ascii="Arial" w:hAnsi="Arial" w:cs="Arial"/>
                <w:sz w:val="24"/>
                <w:szCs w:val="24"/>
              </w:rPr>
            </w:pPr>
            <w:r w:rsidRPr="00E81450">
              <w:rPr>
                <w:rFonts w:ascii="Arial" w:hAnsi="Arial" w:cs="Arial"/>
                <w:sz w:val="24"/>
                <w:szCs w:val="24"/>
              </w:rPr>
              <w:t>„</w:t>
            </w:r>
            <w:r w:rsidR="00417008" w:rsidRPr="00E81450">
              <w:rPr>
                <w:rFonts w:ascii="Arial" w:hAnsi="Arial" w:cs="Arial"/>
                <w:sz w:val="24"/>
                <w:szCs w:val="24"/>
              </w:rPr>
              <w:t>Przystąpienie do Pakietu w zakresie wynikającym z umowy w odniesieniu do każdej z osób, rozpoczyna się pierwszego dnia miesiąca kalendarzowego, po przekazaniu za tę osobę pierwszej opłaty za Pakiet.</w:t>
            </w:r>
            <w:r w:rsidRPr="00E81450">
              <w:rPr>
                <w:rFonts w:ascii="Arial" w:hAnsi="Arial" w:cs="Arial"/>
                <w:sz w:val="24"/>
                <w:szCs w:val="24"/>
              </w:rPr>
              <w:t>”</w:t>
            </w:r>
          </w:p>
          <w:p w14:paraId="1A065011" w14:textId="77777777" w:rsidR="00417008" w:rsidRPr="00E81450" w:rsidRDefault="00417008"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Jest</w:t>
            </w:r>
            <w:r w:rsidR="006A07C4" w:rsidRPr="00E81450">
              <w:rPr>
                <w:rFonts w:ascii="Arial" w:hAnsi="Arial" w:cs="Arial"/>
                <w:b/>
                <w:bCs/>
                <w:sz w:val="24"/>
                <w:szCs w:val="24"/>
              </w:rPr>
              <w:t>:</w:t>
            </w:r>
          </w:p>
          <w:p w14:paraId="7F3A544B" w14:textId="77777777" w:rsidR="00417008" w:rsidRPr="00E81450" w:rsidRDefault="00917CC6"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w:t>
            </w:r>
            <w:r w:rsidR="00417008" w:rsidRPr="00E81450">
              <w:rPr>
                <w:rFonts w:ascii="Arial" w:hAnsi="Arial" w:cs="Arial"/>
                <w:bCs/>
                <w:sz w:val="24"/>
                <w:szCs w:val="24"/>
              </w:rPr>
              <w:t>Przystąpienie do Pakietu w zakresie wynikającym z umowy w odniesieniu do każdej z osób, rozpoczyna się pierwszego dnia miesiąca kalendarzowego, następującego po miesiącu, w którym to osoba do 20-go dnia danego miesiąca złożyła deklarację przystąpienia do pakietu opieki medycznej oraz po przekazaniu za tę osobę pierwszej opłaty za Pakiet.”</w:t>
            </w:r>
          </w:p>
          <w:p w14:paraId="7BC0C351" w14:textId="77777777" w:rsidR="00417008" w:rsidRPr="00E81450" w:rsidRDefault="00917CC6" w:rsidP="0096544F">
            <w:pPr>
              <w:spacing w:after="200" w:line="360" w:lineRule="auto"/>
              <w:ind w:left="30"/>
              <w:contextualSpacing/>
              <w:rPr>
                <w:rFonts w:ascii="Arial" w:hAnsi="Arial" w:cs="Arial"/>
                <w:bCs/>
                <w:sz w:val="24"/>
                <w:szCs w:val="24"/>
              </w:rPr>
            </w:pPr>
            <w:r w:rsidRPr="00E81450">
              <w:rPr>
                <w:rFonts w:ascii="Arial" w:hAnsi="Arial" w:cs="Arial"/>
                <w:b/>
                <w:bCs/>
                <w:sz w:val="24"/>
                <w:szCs w:val="24"/>
              </w:rPr>
              <w:t>Pytanie 30</w:t>
            </w:r>
          </w:p>
          <w:p w14:paraId="2D120738"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Opis przedmiotu zamówienia, pkt 3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3.8 - Wykonawca zwraca się z prośbą </w:t>
            </w:r>
            <w:r w:rsidRPr="00E81450">
              <w:rPr>
                <w:rFonts w:ascii="Arial" w:hAnsi="Arial" w:cs="Arial"/>
                <w:bCs/>
                <w:sz w:val="24"/>
                <w:szCs w:val="24"/>
              </w:rPr>
              <w:br/>
              <w:t xml:space="preserve">o doprecyzowanie wskazanego zapisu w sposób następujący: „W trakcie okresu obowiązywania umowy osoba, która przystąpiła do Pakietu będzie mogła odstąpić od </w:t>
            </w:r>
            <w:r w:rsidRPr="00E81450">
              <w:rPr>
                <w:rFonts w:ascii="Arial" w:hAnsi="Arial" w:cs="Arial"/>
                <w:bCs/>
                <w:sz w:val="24"/>
                <w:szCs w:val="24"/>
              </w:rPr>
              <w:lastRenderedPageBreak/>
              <w:t>usługi przez złożenie stosownego wniosku. Odstąpienie będzie skutkować zakończeniem możliwości korzystania ze świadczeń z upływem ostatniego dnia miesiąca, za który została przekazana składka.”</w:t>
            </w:r>
          </w:p>
          <w:p w14:paraId="27ABAE83" w14:textId="77777777" w:rsidR="009E6CDB" w:rsidRPr="00E81450" w:rsidRDefault="009E6CDB"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00528FCA" w14:textId="77777777" w:rsidR="009E6CDB" w:rsidRPr="00E81450" w:rsidRDefault="00792B00"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Zamawiający dokonuje zmiany zapisów SWZ w Opisie przedmiotu zamówienia w</w:t>
            </w:r>
            <w:r w:rsidR="00DF5A3A" w:rsidRPr="00E81450">
              <w:rPr>
                <w:rFonts w:ascii="Arial" w:hAnsi="Arial" w:cs="Arial"/>
                <w:bCs/>
                <w:sz w:val="24"/>
                <w:szCs w:val="24"/>
              </w:rPr>
              <w:t xml:space="preserve"> pkt 3 </w:t>
            </w:r>
            <w:proofErr w:type="spellStart"/>
            <w:r w:rsidR="00DF5A3A" w:rsidRPr="00E81450">
              <w:rPr>
                <w:rFonts w:ascii="Arial" w:hAnsi="Arial" w:cs="Arial"/>
                <w:bCs/>
                <w:sz w:val="24"/>
                <w:szCs w:val="24"/>
              </w:rPr>
              <w:t>ppkt</w:t>
            </w:r>
            <w:proofErr w:type="spellEnd"/>
            <w:r w:rsidR="00DF5A3A" w:rsidRPr="00E81450">
              <w:rPr>
                <w:rFonts w:ascii="Arial" w:hAnsi="Arial" w:cs="Arial"/>
                <w:bCs/>
                <w:sz w:val="24"/>
                <w:szCs w:val="24"/>
              </w:rPr>
              <w:t xml:space="preserve"> 3.8</w:t>
            </w:r>
            <w:r w:rsidRPr="00E81450">
              <w:rPr>
                <w:rFonts w:ascii="Arial" w:hAnsi="Arial" w:cs="Arial"/>
                <w:bCs/>
                <w:sz w:val="24"/>
                <w:szCs w:val="24"/>
              </w:rPr>
              <w:t xml:space="preserve"> następujący sposób</w:t>
            </w:r>
            <w:r w:rsidR="00DF5A3A" w:rsidRPr="00E81450">
              <w:rPr>
                <w:rFonts w:ascii="Arial" w:hAnsi="Arial" w:cs="Arial"/>
                <w:bCs/>
                <w:sz w:val="24"/>
                <w:szCs w:val="24"/>
              </w:rPr>
              <w:t>:</w:t>
            </w:r>
          </w:p>
          <w:p w14:paraId="7A62F4B2" w14:textId="77777777" w:rsidR="00DF5A3A" w:rsidRPr="00E81450" w:rsidRDefault="00DF5A3A"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Było:</w:t>
            </w:r>
          </w:p>
          <w:p w14:paraId="41525956" w14:textId="77777777" w:rsidR="00DF5A3A" w:rsidRPr="00E81450" w:rsidRDefault="00DF5A3A" w:rsidP="0096544F">
            <w:pPr>
              <w:spacing w:after="200" w:line="360" w:lineRule="auto"/>
              <w:ind w:left="30"/>
              <w:contextualSpacing/>
              <w:rPr>
                <w:rFonts w:ascii="Arial" w:hAnsi="Arial" w:cs="Arial"/>
                <w:bCs/>
                <w:sz w:val="24"/>
                <w:szCs w:val="24"/>
              </w:rPr>
            </w:pPr>
            <w:r w:rsidRPr="00E81450">
              <w:rPr>
                <w:rFonts w:ascii="Arial" w:hAnsi="Arial" w:cs="Arial"/>
                <w:sz w:val="24"/>
                <w:szCs w:val="24"/>
              </w:rPr>
              <w:t>„W trakcie okresu obowiązywania umowy osoba, która przystąpiła do Pakietu będzie mogła odstąpić od usługi przez złożenie stosownego wniosku. Odstąpienie będzie skutkować zakończeniem możliwości korzystania ze świadczeń z upływem ostatniego dnia miesiąca. Zamawiający w takim przypadku  nie będzie  zobowiązany  do zapłacenia opłaty za Pakiet po okresie ustania ochrony z tytułu złożonego wniosku o rezygnacji.”</w:t>
            </w:r>
          </w:p>
          <w:p w14:paraId="0F3A0619" w14:textId="77777777" w:rsidR="00DF5A3A" w:rsidRPr="00E81450" w:rsidRDefault="00DF5A3A"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Jest:</w:t>
            </w:r>
          </w:p>
          <w:p w14:paraId="400895FE" w14:textId="77777777" w:rsidR="009E6CDB" w:rsidRPr="00E81450" w:rsidRDefault="009E6CD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„W trakcie okresu obowiązywania umowy osoba, która przystąpiła do Pakietu będzie mogła odstąpić od usługi przez złożenie stosownego wniosku</w:t>
            </w:r>
            <w:r w:rsidR="00DF5A3A" w:rsidRPr="00E81450">
              <w:rPr>
                <w:rFonts w:ascii="Arial" w:hAnsi="Arial" w:cs="Arial"/>
                <w:sz w:val="24"/>
                <w:szCs w:val="24"/>
              </w:rPr>
              <w:t xml:space="preserve"> do 20 dnia każdego miesiąca</w:t>
            </w:r>
            <w:r w:rsidR="00343C7A" w:rsidRPr="00E81450">
              <w:rPr>
                <w:rFonts w:ascii="Arial" w:hAnsi="Arial" w:cs="Arial"/>
                <w:sz w:val="24"/>
                <w:szCs w:val="24"/>
              </w:rPr>
              <w:t xml:space="preserve"> nie wcześniej niż po upływie 6 miesięcy</w:t>
            </w:r>
            <w:r w:rsidRPr="00E81450">
              <w:rPr>
                <w:rFonts w:ascii="Arial" w:hAnsi="Arial" w:cs="Arial"/>
                <w:bCs/>
                <w:sz w:val="24"/>
                <w:szCs w:val="24"/>
              </w:rPr>
              <w:t xml:space="preserve">. Odstąpienie będzie skutkować zakończeniem możliwości korzystania ze świadczeń z upływem ostatniego dnia miesiąca, za który została przekazana opłata za Pakiet. Zamawiający w takim przypadku nie będzie zobowiązany do zapłacenia opłaty za Pakiet po okresie ustania ochrony z tytułu złożonego wniosku o rezygnacji.” </w:t>
            </w:r>
          </w:p>
          <w:p w14:paraId="246F11DC" w14:textId="77777777" w:rsidR="002B5C6B" w:rsidRPr="00E81450" w:rsidRDefault="00917CC6" w:rsidP="0096544F">
            <w:pPr>
              <w:spacing w:line="360" w:lineRule="auto"/>
              <w:ind w:left="30"/>
              <w:rPr>
                <w:rFonts w:ascii="Arial" w:eastAsia="Tahoma" w:hAnsi="Arial" w:cs="Arial"/>
                <w:bCs/>
                <w:sz w:val="24"/>
                <w:szCs w:val="24"/>
                <w:lang w:eastAsia="en-US"/>
              </w:rPr>
            </w:pPr>
            <w:r w:rsidRPr="00E81450">
              <w:rPr>
                <w:rFonts w:ascii="Arial" w:hAnsi="Arial" w:cs="Arial"/>
                <w:b/>
                <w:bCs/>
                <w:sz w:val="24"/>
                <w:szCs w:val="24"/>
              </w:rPr>
              <w:t>Pytanie 31</w:t>
            </w:r>
          </w:p>
          <w:p w14:paraId="540CDD91"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Opis przedmiotu zamówienia, pkt 6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6.4 - Wykonawca zwraca się z prośbą o wyjaśnienie zapisu, gdyż zapis stoi w sprzeczności zapisem z pkt 3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3.7., gdzie Zamawiający informuje, że ochrona ubezpieczenia „(...)rozpoczyna się pierwszego dnia miesiąca kalendarzowego, po przekazaniu za tę osobę pierwszej opłaty za Pakiet”. </w:t>
            </w:r>
          </w:p>
          <w:p w14:paraId="0C9CE9CE" w14:textId="77777777" w:rsidR="002B5C6B" w:rsidRPr="00E81450" w:rsidRDefault="002B5C6B" w:rsidP="0096544F">
            <w:pPr>
              <w:spacing w:line="360" w:lineRule="auto"/>
              <w:ind w:left="30"/>
              <w:contextualSpacing/>
              <w:rPr>
                <w:rFonts w:ascii="Arial" w:hAnsi="Arial" w:cs="Arial"/>
                <w:bCs/>
                <w:sz w:val="24"/>
                <w:szCs w:val="24"/>
              </w:rPr>
            </w:pPr>
            <w:r w:rsidRPr="00E81450">
              <w:rPr>
                <w:rFonts w:ascii="Arial" w:hAnsi="Arial" w:cs="Arial"/>
                <w:bCs/>
                <w:sz w:val="24"/>
                <w:szCs w:val="24"/>
              </w:rPr>
              <w:t xml:space="preserve">Wykonawca uważa, że zapisy się wykluczają, gdyż zdaniem Wykonawcy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6.4 w pierwszym zdaniu informuje, że płatność składki będzie wykonywana do każdego 15-stego dnia miesiąca, w którym Wykonawca objął już osoby uprawnione ochroną ubezpieczenia od 1 dnia miesiąca kalendarzowego. Natomiast zdanie drugie informuję, że Zamawiający oczekuję wydłużenia terminu płatności pierwszej składki, która powinna nastąpić przed dniem objęcia ochroną przez Wykonawcę osoby uprawnione (zgodnie z zapisem z zał. nr 1 do SWZ pkt 3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3.7.) o kolejny miesiąc. </w:t>
            </w:r>
          </w:p>
          <w:p w14:paraId="7AC24D6A" w14:textId="77777777" w:rsidR="002B5C6B" w:rsidRPr="00E81450" w:rsidRDefault="002B5C6B" w:rsidP="0096544F">
            <w:pPr>
              <w:spacing w:line="360" w:lineRule="auto"/>
              <w:ind w:left="30"/>
              <w:contextualSpacing/>
              <w:rPr>
                <w:rFonts w:ascii="Arial" w:hAnsi="Arial" w:cs="Arial"/>
                <w:bCs/>
                <w:sz w:val="24"/>
                <w:szCs w:val="24"/>
              </w:rPr>
            </w:pPr>
            <w:r w:rsidRPr="00E81450">
              <w:rPr>
                <w:rFonts w:ascii="Arial" w:hAnsi="Arial" w:cs="Arial"/>
                <w:bCs/>
                <w:sz w:val="24"/>
                <w:szCs w:val="24"/>
              </w:rPr>
              <w:lastRenderedPageBreak/>
              <w:t>Oznacza to, że Zamawiający dopiero w 2-gim miesiącu trwania umowy ureguluje składkę za pierwszy miesiąc ochrony ubezpieczenia oraz za drugi (wówczas bieżący) miesiąc ochrony ubezpieczenia do 15-go dnia drugiego miesiąca obowiązywania umowy.</w:t>
            </w:r>
          </w:p>
          <w:p w14:paraId="0B20C396" w14:textId="77777777" w:rsidR="002B5C6B" w:rsidRPr="00E81450" w:rsidRDefault="00657976" w:rsidP="0096544F">
            <w:pPr>
              <w:spacing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02FC1083" w14:textId="77777777" w:rsidR="00657976" w:rsidRPr="00E81450" w:rsidRDefault="005F1B3E" w:rsidP="0096544F">
            <w:pPr>
              <w:spacing w:line="360" w:lineRule="auto"/>
              <w:ind w:left="30"/>
              <w:contextualSpacing/>
              <w:rPr>
                <w:rFonts w:ascii="Arial" w:hAnsi="Arial" w:cs="Arial"/>
                <w:bCs/>
                <w:sz w:val="24"/>
                <w:szCs w:val="24"/>
              </w:rPr>
            </w:pPr>
            <w:r w:rsidRPr="00E81450">
              <w:rPr>
                <w:rFonts w:ascii="Arial" w:hAnsi="Arial" w:cs="Arial"/>
                <w:bCs/>
                <w:sz w:val="24"/>
                <w:szCs w:val="24"/>
              </w:rPr>
              <w:t>Patrz odpowiedź do pytania 21.</w:t>
            </w:r>
          </w:p>
          <w:p w14:paraId="1B121BDA" w14:textId="77777777" w:rsidR="00FF63FF" w:rsidRPr="00E81450" w:rsidRDefault="005F1B3E" w:rsidP="0096544F">
            <w:pPr>
              <w:spacing w:line="360" w:lineRule="auto"/>
              <w:ind w:left="30"/>
              <w:contextualSpacing/>
              <w:rPr>
                <w:rFonts w:ascii="Arial" w:hAnsi="Arial" w:cs="Arial"/>
                <w:bCs/>
                <w:sz w:val="24"/>
                <w:szCs w:val="24"/>
              </w:rPr>
            </w:pPr>
            <w:r w:rsidRPr="00E81450">
              <w:rPr>
                <w:rFonts w:ascii="Arial" w:hAnsi="Arial" w:cs="Arial"/>
                <w:b/>
                <w:bCs/>
                <w:sz w:val="24"/>
                <w:szCs w:val="24"/>
              </w:rPr>
              <w:t>Pytanie 32</w:t>
            </w:r>
          </w:p>
          <w:p w14:paraId="20C33EC2"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Opis przedmiotu zamówienia, pkt 6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6.4 -  Wykonawca zwraca się z prośbą o modyfikację zapisu przez usunięcie z niego drugiego zdania. </w:t>
            </w:r>
          </w:p>
          <w:p w14:paraId="7D4B6AAB" w14:textId="77777777" w:rsidR="002B5C6B" w:rsidRPr="00E81450" w:rsidRDefault="002B5C6B" w:rsidP="0096544F">
            <w:pPr>
              <w:spacing w:line="360" w:lineRule="auto"/>
              <w:ind w:left="30"/>
              <w:contextualSpacing/>
              <w:rPr>
                <w:rFonts w:ascii="Arial" w:hAnsi="Arial" w:cs="Arial"/>
                <w:bCs/>
                <w:sz w:val="24"/>
                <w:szCs w:val="24"/>
                <w:u w:val="single"/>
              </w:rPr>
            </w:pPr>
            <w:r w:rsidRPr="00E81450">
              <w:rPr>
                <w:rFonts w:ascii="Arial" w:hAnsi="Arial" w:cs="Arial"/>
                <w:bCs/>
                <w:sz w:val="24"/>
                <w:szCs w:val="24"/>
                <w:u w:val="single"/>
              </w:rPr>
              <w:t>Uzasadnienie:</w:t>
            </w:r>
          </w:p>
          <w:p w14:paraId="51482C4A" w14:textId="77777777" w:rsidR="002B5C6B" w:rsidRPr="00E81450" w:rsidRDefault="002B5C6B" w:rsidP="0096544F">
            <w:pPr>
              <w:spacing w:line="360" w:lineRule="auto"/>
              <w:ind w:left="30"/>
              <w:contextualSpacing/>
              <w:rPr>
                <w:rFonts w:ascii="Arial" w:hAnsi="Arial" w:cs="Arial"/>
                <w:bCs/>
                <w:sz w:val="24"/>
                <w:szCs w:val="24"/>
              </w:rPr>
            </w:pPr>
            <w:r w:rsidRPr="00E81450">
              <w:rPr>
                <w:rFonts w:ascii="Arial" w:hAnsi="Arial" w:cs="Arial"/>
                <w:bCs/>
                <w:sz w:val="24"/>
                <w:szCs w:val="24"/>
              </w:rPr>
              <w:t>Zdaniem Wykonawcy Zamawiający oczekuje możliwości uregulowania opłaty pierwszej składki w drugim miesiącu obowiązywania umowy. System Wykonawcy w celu uruchomienia ochrony ubezpieczenia wymaga opłaty składki przed dniem rozpoczęcia ochrony ubezpieczenia lub max w miesiącu, za który jest należna w przeciwnym wypadku dostęp do świadczeń zostanie automatycznie zawieszony do czasu uregulowania wszystkich składek.</w:t>
            </w:r>
          </w:p>
          <w:p w14:paraId="58D7EA9F" w14:textId="77777777" w:rsidR="00D74650" w:rsidRPr="00E81450" w:rsidRDefault="00D74650" w:rsidP="0096544F">
            <w:pPr>
              <w:spacing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6E50CA7F" w14:textId="77777777" w:rsidR="00D74650" w:rsidRPr="00E81450" w:rsidRDefault="00DF224D" w:rsidP="0096544F">
            <w:pPr>
              <w:spacing w:line="360" w:lineRule="auto"/>
              <w:ind w:left="30"/>
              <w:contextualSpacing/>
              <w:rPr>
                <w:rFonts w:ascii="Arial" w:hAnsi="Arial" w:cs="Arial"/>
                <w:bCs/>
                <w:sz w:val="24"/>
                <w:szCs w:val="24"/>
              </w:rPr>
            </w:pPr>
            <w:r w:rsidRPr="00E81450">
              <w:rPr>
                <w:rFonts w:ascii="Arial" w:hAnsi="Arial" w:cs="Arial"/>
                <w:bCs/>
                <w:sz w:val="24"/>
                <w:szCs w:val="24"/>
              </w:rPr>
              <w:t>Patrz odpowiedź do pytania 21.</w:t>
            </w:r>
          </w:p>
          <w:p w14:paraId="2C756A31" w14:textId="77777777" w:rsidR="002B5C6B" w:rsidRPr="00E81450" w:rsidRDefault="00A67769" w:rsidP="0096544F">
            <w:pPr>
              <w:spacing w:line="360" w:lineRule="auto"/>
              <w:ind w:left="30"/>
              <w:contextualSpacing/>
              <w:rPr>
                <w:rFonts w:ascii="Arial" w:hAnsi="Arial" w:cs="Arial"/>
                <w:bCs/>
                <w:sz w:val="24"/>
                <w:szCs w:val="24"/>
              </w:rPr>
            </w:pPr>
            <w:r w:rsidRPr="00E81450">
              <w:rPr>
                <w:rFonts w:ascii="Arial" w:hAnsi="Arial" w:cs="Arial"/>
                <w:b/>
                <w:bCs/>
                <w:sz w:val="24"/>
                <w:szCs w:val="24"/>
              </w:rPr>
              <w:t>Pytanie 33</w:t>
            </w:r>
          </w:p>
          <w:p w14:paraId="2F779D9D" w14:textId="77777777" w:rsidR="00D74650"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Opis przedmiotu zamówienia, pkt 10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10.13.5. - Wykonawca zwraca się z prośbą </w:t>
            </w:r>
            <w:r w:rsidRPr="00E81450">
              <w:rPr>
                <w:rFonts w:ascii="Arial" w:hAnsi="Arial" w:cs="Arial"/>
                <w:bCs/>
                <w:sz w:val="24"/>
                <w:szCs w:val="24"/>
              </w:rPr>
              <w:br/>
              <w:t xml:space="preserve">o potwierdzenie interpretacji, że limit na usługi z zakresu rezonansu magnetycznego </w:t>
            </w:r>
            <w:r w:rsidRPr="00E81450">
              <w:rPr>
                <w:rFonts w:ascii="Arial" w:hAnsi="Arial" w:cs="Arial"/>
                <w:bCs/>
                <w:sz w:val="24"/>
                <w:szCs w:val="24"/>
              </w:rPr>
              <w:br/>
              <w:t xml:space="preserve">i tomografii komputerowej wraz z kontrastem wynosi raz w roku. Co oznacza, że ubezpieczony będzie mógł skorzystać tylko raz na 12 miesięcy z usługi wykonywanej </w:t>
            </w:r>
            <w:r w:rsidRPr="00E81450">
              <w:rPr>
                <w:rFonts w:ascii="Arial" w:hAnsi="Arial" w:cs="Arial"/>
                <w:bCs/>
                <w:sz w:val="24"/>
                <w:szCs w:val="24"/>
              </w:rPr>
              <w:br/>
              <w:t xml:space="preserve">w ramach wykazu usług z grupy rezonansu magnetycznego i tomografii komputerowej.  </w:t>
            </w:r>
          </w:p>
          <w:p w14:paraId="1AE65246" w14:textId="77777777" w:rsidR="002B5C6B" w:rsidRPr="00E81450" w:rsidRDefault="00D74650"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10EF10CA" w14:textId="35362C7B" w:rsidR="00D74650" w:rsidRPr="00E81450" w:rsidRDefault="0054665E"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Tak</w:t>
            </w:r>
            <w:r w:rsidR="00021269">
              <w:rPr>
                <w:rFonts w:ascii="Arial" w:hAnsi="Arial" w:cs="Arial"/>
                <w:bCs/>
                <w:sz w:val="24"/>
                <w:szCs w:val="24"/>
              </w:rPr>
              <w:t>,</w:t>
            </w:r>
            <w:r w:rsidRPr="00E81450">
              <w:rPr>
                <w:rFonts w:ascii="Arial" w:hAnsi="Arial" w:cs="Arial"/>
                <w:bCs/>
                <w:sz w:val="24"/>
                <w:szCs w:val="24"/>
              </w:rPr>
              <w:t xml:space="preserve"> Zamawiający potwierdza, że limit na usługi z zakresu rezonansu </w:t>
            </w:r>
            <w:proofErr w:type="spellStart"/>
            <w:r w:rsidRPr="00E81450">
              <w:rPr>
                <w:rFonts w:ascii="Arial" w:hAnsi="Arial" w:cs="Arial"/>
                <w:bCs/>
                <w:sz w:val="24"/>
                <w:szCs w:val="24"/>
              </w:rPr>
              <w:t>magnetycznegoi</w:t>
            </w:r>
            <w:proofErr w:type="spellEnd"/>
            <w:r w:rsidRPr="00E81450">
              <w:rPr>
                <w:rFonts w:ascii="Arial" w:hAnsi="Arial" w:cs="Arial"/>
                <w:bCs/>
                <w:sz w:val="24"/>
                <w:szCs w:val="24"/>
              </w:rPr>
              <w:t xml:space="preserve"> tomografii komputerowej wraz z kontrastem wynosi raz w roku. </w:t>
            </w:r>
          </w:p>
          <w:p w14:paraId="3E63C231" w14:textId="77777777" w:rsidR="00FF63FF" w:rsidRPr="00E81450" w:rsidRDefault="00A33BC5" w:rsidP="0096544F">
            <w:pPr>
              <w:spacing w:line="360" w:lineRule="auto"/>
              <w:ind w:left="30"/>
              <w:contextualSpacing/>
              <w:rPr>
                <w:rFonts w:ascii="Arial" w:hAnsi="Arial" w:cs="Arial"/>
                <w:bCs/>
                <w:sz w:val="24"/>
                <w:szCs w:val="24"/>
              </w:rPr>
            </w:pPr>
            <w:r w:rsidRPr="00E81450">
              <w:rPr>
                <w:rFonts w:ascii="Arial" w:hAnsi="Arial" w:cs="Arial"/>
                <w:b/>
                <w:bCs/>
                <w:sz w:val="24"/>
                <w:szCs w:val="24"/>
              </w:rPr>
              <w:t>Pytanie 34</w:t>
            </w:r>
          </w:p>
          <w:p w14:paraId="141D9D1B"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Opis przedmiotu zamówienia, pkt 10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10.18 – Wykonawca zwraca się z prośbą</w:t>
            </w:r>
            <w:r w:rsidRPr="00E81450">
              <w:rPr>
                <w:rFonts w:ascii="Arial" w:hAnsi="Arial" w:cs="Arial"/>
                <w:bCs/>
                <w:sz w:val="24"/>
                <w:szCs w:val="24"/>
              </w:rPr>
              <w:br/>
              <w:t xml:space="preserve">o modyfikację zapisu w celu doprecyzowania. </w:t>
            </w:r>
          </w:p>
          <w:p w14:paraId="4F20DD57" w14:textId="77777777" w:rsidR="002B5C6B" w:rsidRPr="00E81450" w:rsidRDefault="002B5C6B" w:rsidP="0096544F">
            <w:pPr>
              <w:spacing w:line="360" w:lineRule="auto"/>
              <w:ind w:left="30"/>
              <w:contextualSpacing/>
              <w:rPr>
                <w:rFonts w:ascii="Arial" w:hAnsi="Arial" w:cs="Arial"/>
                <w:bCs/>
                <w:sz w:val="24"/>
                <w:szCs w:val="24"/>
                <w:u w:val="single"/>
              </w:rPr>
            </w:pPr>
            <w:r w:rsidRPr="00E81450">
              <w:rPr>
                <w:rFonts w:ascii="Arial" w:hAnsi="Arial" w:cs="Arial"/>
                <w:bCs/>
                <w:sz w:val="24"/>
                <w:szCs w:val="24"/>
                <w:u w:val="single"/>
              </w:rPr>
              <w:t>Propozycja zapisu:</w:t>
            </w:r>
          </w:p>
          <w:p w14:paraId="3AD825DA" w14:textId="77777777" w:rsidR="002B5C6B" w:rsidRPr="00E81450" w:rsidRDefault="002B5C6B" w:rsidP="0096544F">
            <w:pPr>
              <w:spacing w:line="360" w:lineRule="auto"/>
              <w:ind w:left="30"/>
              <w:contextualSpacing/>
              <w:rPr>
                <w:rFonts w:ascii="Arial" w:hAnsi="Arial" w:cs="Arial"/>
                <w:bCs/>
                <w:sz w:val="24"/>
                <w:szCs w:val="24"/>
              </w:rPr>
            </w:pPr>
            <w:r w:rsidRPr="00E81450">
              <w:rPr>
                <w:rFonts w:ascii="Arial" w:hAnsi="Arial" w:cs="Arial"/>
                <w:bCs/>
                <w:sz w:val="24"/>
                <w:szCs w:val="24"/>
              </w:rPr>
              <w:t xml:space="preserve">Refundacja kosztów leczenia z tytułu świadczeń objętych programem, które miało miejsce w dowolnej placówce medycznej lub u dowolnego lekarza spoza sieci placówek udostępnionych przez Wykonawcę do obsługi bezgotówkowej, na </w:t>
            </w:r>
            <w:r w:rsidRPr="00E81450">
              <w:rPr>
                <w:rFonts w:ascii="Arial" w:hAnsi="Arial" w:cs="Arial"/>
                <w:bCs/>
                <w:sz w:val="24"/>
                <w:szCs w:val="24"/>
              </w:rPr>
              <w:lastRenderedPageBreak/>
              <w:t xml:space="preserve">podstawie imiennej faktury wystawionej na ubezpieczonego/uczestnika programu, do wysokości kwot </w:t>
            </w:r>
            <w:r w:rsidRPr="00E81450">
              <w:rPr>
                <w:rFonts w:ascii="Arial" w:hAnsi="Arial" w:cs="Arial"/>
                <w:bCs/>
                <w:sz w:val="24"/>
                <w:szCs w:val="24"/>
              </w:rPr>
              <w:br/>
              <w:t>z faktury jednakże nie więcej niż do kwot określonych przez Wykonawcę w cenniku refundacyjnym.</w:t>
            </w:r>
          </w:p>
          <w:p w14:paraId="1130EE78" w14:textId="77777777" w:rsidR="00D74650" w:rsidRPr="00E81450" w:rsidRDefault="00D74650"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1D393601" w14:textId="77777777" w:rsidR="00752403" w:rsidRPr="00E81450" w:rsidRDefault="00752403"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Zamawiający dokonuje zmiany zapisów SWZ w Opisie przedmiotu zamówienia w</w:t>
            </w:r>
            <w:r w:rsidRPr="00E81450">
              <w:rPr>
                <w:rFonts w:ascii="Arial" w:hAnsi="Arial" w:cs="Arial"/>
                <w:b/>
                <w:bCs/>
                <w:sz w:val="24"/>
                <w:szCs w:val="24"/>
              </w:rPr>
              <w:t xml:space="preserve"> </w:t>
            </w:r>
            <w:r w:rsidR="00A33BC5" w:rsidRPr="00E81450">
              <w:rPr>
                <w:rFonts w:ascii="Arial" w:hAnsi="Arial" w:cs="Arial"/>
                <w:bCs/>
                <w:sz w:val="24"/>
                <w:szCs w:val="24"/>
              </w:rPr>
              <w:t xml:space="preserve">pkt </w:t>
            </w:r>
            <w:r w:rsidRPr="00E81450">
              <w:rPr>
                <w:rFonts w:ascii="Arial" w:hAnsi="Arial" w:cs="Arial"/>
                <w:bCs/>
                <w:sz w:val="24"/>
                <w:szCs w:val="24"/>
              </w:rPr>
              <w:t>10.18,  w następujący sposób:</w:t>
            </w:r>
          </w:p>
          <w:p w14:paraId="36D997FC" w14:textId="77777777" w:rsidR="00752403" w:rsidRPr="00E81450" w:rsidRDefault="00752403"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Było:</w:t>
            </w:r>
          </w:p>
          <w:p w14:paraId="54A86D4C" w14:textId="77777777" w:rsidR="002B5C6B" w:rsidRPr="00E81450" w:rsidRDefault="00752403" w:rsidP="0096544F">
            <w:pPr>
              <w:spacing w:line="360" w:lineRule="auto"/>
              <w:ind w:left="30"/>
              <w:contextualSpacing/>
              <w:rPr>
                <w:rFonts w:ascii="Arial" w:hAnsi="Arial" w:cs="Arial"/>
                <w:bCs/>
                <w:sz w:val="24"/>
                <w:szCs w:val="24"/>
              </w:rPr>
            </w:pPr>
            <w:r w:rsidRPr="00E81450">
              <w:rPr>
                <w:rFonts w:ascii="Arial" w:hAnsi="Arial" w:cs="Arial"/>
                <w:sz w:val="24"/>
                <w:szCs w:val="24"/>
              </w:rPr>
              <w:t>„Refundacja kosztów leczenia z tytułu świadczeń objętych programem, które miało miejsce w dowolnej placówce medycznej lub u dowolnego lekarza spoza sieci placówek udostępnionych przez Wykonawcę do obsługi bezgotówkowej, na podstawie imiennej faktury wystawionej na ubezpieczonego/uczestnika programu, do wysokości kwot określonych przez Wykonawcę</w:t>
            </w:r>
            <w:r w:rsidR="00D74650" w:rsidRPr="00E81450">
              <w:rPr>
                <w:rFonts w:ascii="Arial" w:hAnsi="Arial" w:cs="Arial"/>
                <w:bCs/>
                <w:sz w:val="24"/>
                <w:szCs w:val="24"/>
              </w:rPr>
              <w:t>.</w:t>
            </w:r>
            <w:r w:rsidRPr="00E81450">
              <w:rPr>
                <w:rFonts w:ascii="Arial" w:hAnsi="Arial" w:cs="Arial"/>
                <w:bCs/>
                <w:sz w:val="24"/>
                <w:szCs w:val="24"/>
              </w:rPr>
              <w:t>”</w:t>
            </w:r>
          </w:p>
          <w:p w14:paraId="5C75D2C7" w14:textId="77777777" w:rsidR="00752403" w:rsidRPr="00E81450" w:rsidRDefault="00752403" w:rsidP="0096544F">
            <w:pPr>
              <w:spacing w:line="360" w:lineRule="auto"/>
              <w:ind w:left="30"/>
              <w:contextualSpacing/>
              <w:rPr>
                <w:rFonts w:ascii="Arial" w:hAnsi="Arial" w:cs="Arial"/>
                <w:b/>
                <w:bCs/>
                <w:sz w:val="24"/>
                <w:szCs w:val="24"/>
              </w:rPr>
            </w:pPr>
            <w:r w:rsidRPr="00E81450">
              <w:rPr>
                <w:rFonts w:ascii="Arial" w:hAnsi="Arial" w:cs="Arial"/>
                <w:b/>
                <w:sz w:val="24"/>
                <w:szCs w:val="24"/>
              </w:rPr>
              <w:t>Jest</w:t>
            </w:r>
            <w:r w:rsidRPr="00E81450">
              <w:rPr>
                <w:rFonts w:ascii="Arial" w:hAnsi="Arial" w:cs="Arial"/>
                <w:b/>
                <w:bCs/>
                <w:sz w:val="24"/>
                <w:szCs w:val="24"/>
              </w:rPr>
              <w:t>:</w:t>
            </w:r>
          </w:p>
          <w:p w14:paraId="2F23F1CA" w14:textId="77777777" w:rsidR="00752403" w:rsidRPr="00E81450" w:rsidRDefault="00752403" w:rsidP="0096544F">
            <w:pPr>
              <w:spacing w:line="360" w:lineRule="auto"/>
              <w:ind w:left="30"/>
              <w:contextualSpacing/>
              <w:rPr>
                <w:rFonts w:ascii="Arial" w:hAnsi="Arial" w:cs="Arial"/>
                <w:bCs/>
                <w:sz w:val="24"/>
                <w:szCs w:val="24"/>
              </w:rPr>
            </w:pPr>
            <w:r w:rsidRPr="00E81450">
              <w:rPr>
                <w:rFonts w:ascii="Arial" w:hAnsi="Arial" w:cs="Arial"/>
                <w:sz w:val="24"/>
                <w:szCs w:val="24"/>
              </w:rPr>
              <w:t>„</w:t>
            </w:r>
            <w:r w:rsidRPr="00E81450">
              <w:rPr>
                <w:rFonts w:ascii="Arial" w:hAnsi="Arial" w:cs="Arial"/>
                <w:bCs/>
                <w:sz w:val="24"/>
                <w:szCs w:val="24"/>
              </w:rPr>
              <w:t>Refundacja kosztów leczenia z tytułu świadczeń objętych programem, które miało miejsce w dowolnej placówce medycznej lub u dowolnego lekarza spoza sieci placówek udostępnionych przez Wykonawcę do obsługi bezgotówkowej, na podstawie imiennej faktury wystawionej na ubezpieczonego/uczestnika</w:t>
            </w:r>
            <w:r w:rsidR="00E509E1" w:rsidRPr="00E81450">
              <w:rPr>
                <w:rFonts w:ascii="Arial" w:hAnsi="Arial" w:cs="Arial"/>
                <w:bCs/>
                <w:sz w:val="24"/>
                <w:szCs w:val="24"/>
              </w:rPr>
              <w:t xml:space="preserve"> </w:t>
            </w:r>
            <w:r w:rsidRPr="00E81450">
              <w:rPr>
                <w:rFonts w:ascii="Arial" w:hAnsi="Arial" w:cs="Arial"/>
                <w:bCs/>
                <w:sz w:val="24"/>
                <w:szCs w:val="24"/>
              </w:rPr>
              <w:t>programu, do wysokości kwot</w:t>
            </w:r>
            <w:r w:rsidR="00E509E1" w:rsidRPr="00E81450">
              <w:rPr>
                <w:rFonts w:ascii="Arial" w:hAnsi="Arial" w:cs="Arial"/>
                <w:bCs/>
                <w:sz w:val="24"/>
                <w:szCs w:val="24"/>
              </w:rPr>
              <w:t xml:space="preserve">                      </w:t>
            </w:r>
            <w:r w:rsidRPr="00E81450">
              <w:rPr>
                <w:rFonts w:ascii="Arial" w:hAnsi="Arial" w:cs="Arial"/>
                <w:bCs/>
                <w:sz w:val="24"/>
                <w:szCs w:val="24"/>
              </w:rPr>
              <w:t xml:space="preserve"> </w:t>
            </w:r>
            <w:r w:rsidRPr="00E81450">
              <w:rPr>
                <w:rFonts w:ascii="Arial" w:hAnsi="Arial" w:cs="Arial"/>
                <w:bCs/>
                <w:sz w:val="24"/>
                <w:szCs w:val="24"/>
              </w:rPr>
              <w:br/>
              <w:t>z faktury jednakże nie więcej niż do kwot określonych przez Wykonawcę w cenniku refundacyjnym. Wykonawca cennik ten będzie zobowiązany dołączyć do umowy. ”</w:t>
            </w:r>
          </w:p>
          <w:p w14:paraId="10FF8F87" w14:textId="77777777" w:rsidR="00D74650" w:rsidRPr="00E81450" w:rsidRDefault="00CA3A07" w:rsidP="0096544F">
            <w:pPr>
              <w:spacing w:line="360" w:lineRule="auto"/>
              <w:ind w:left="30"/>
              <w:contextualSpacing/>
              <w:rPr>
                <w:rFonts w:ascii="Arial" w:hAnsi="Arial" w:cs="Arial"/>
                <w:bCs/>
                <w:sz w:val="24"/>
                <w:szCs w:val="24"/>
              </w:rPr>
            </w:pPr>
            <w:r w:rsidRPr="00E81450">
              <w:rPr>
                <w:rFonts w:ascii="Arial" w:hAnsi="Arial" w:cs="Arial"/>
                <w:b/>
                <w:bCs/>
                <w:sz w:val="24"/>
                <w:szCs w:val="24"/>
              </w:rPr>
              <w:t>Pytanie 35</w:t>
            </w:r>
          </w:p>
          <w:p w14:paraId="3731E9E9"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Projekt Umowy, §3 ust. 14 - Wykonawca zwraca się z prośbą </w:t>
            </w:r>
            <w:r w:rsidRPr="00E81450">
              <w:rPr>
                <w:rFonts w:ascii="Arial" w:hAnsi="Arial" w:cs="Arial"/>
                <w:bCs/>
                <w:sz w:val="24"/>
                <w:szCs w:val="24"/>
              </w:rPr>
              <w:br/>
              <w:t xml:space="preserve">o potwierdzenie jego interpretacji zapisu. Zdaniem Wykonawcy Zamawiający informuję, że otrzyma wynagrodzenie za ilość „pakietów”, którymi są objęci pracownicy Zamawiającego i członkowie ich rodzin zgodnie z definicjami odnoszącymi się do osób uprawnionych. </w:t>
            </w:r>
          </w:p>
          <w:p w14:paraId="10E76E82" w14:textId="77777777" w:rsidR="002B5C6B" w:rsidRPr="00E81450" w:rsidRDefault="002B5C6B" w:rsidP="0096544F">
            <w:pPr>
              <w:spacing w:line="360" w:lineRule="auto"/>
              <w:ind w:left="30"/>
              <w:contextualSpacing/>
              <w:rPr>
                <w:rFonts w:ascii="Arial" w:hAnsi="Arial" w:cs="Arial"/>
                <w:bCs/>
                <w:sz w:val="24"/>
                <w:szCs w:val="24"/>
              </w:rPr>
            </w:pPr>
            <w:r w:rsidRPr="00E81450">
              <w:rPr>
                <w:rFonts w:ascii="Arial" w:hAnsi="Arial" w:cs="Arial"/>
                <w:bCs/>
                <w:sz w:val="24"/>
                <w:szCs w:val="24"/>
              </w:rPr>
              <w:t xml:space="preserve">Wykonawca prosi o potwierdzenie powyższej interpretacji, gdyż zdanie sugeruje, że Zamawiający zapłaci wyłącznie za zrealizowane usługi, z których osoby uprawnione skorzystały.     </w:t>
            </w:r>
          </w:p>
          <w:p w14:paraId="1987230E" w14:textId="77777777" w:rsidR="00D74650" w:rsidRPr="00E81450" w:rsidRDefault="00D74650"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7058A1E8" w14:textId="77777777" w:rsidR="002B5C6B" w:rsidRPr="00E81450" w:rsidRDefault="00BC27F4"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Zamawiający potwierdza, że Wykonawca za dany miesiąc</w:t>
            </w:r>
            <w:r w:rsidRPr="00E81450">
              <w:rPr>
                <w:rFonts w:ascii="Arial" w:hAnsi="Arial" w:cs="Arial"/>
                <w:b/>
                <w:bCs/>
                <w:sz w:val="24"/>
                <w:szCs w:val="24"/>
              </w:rPr>
              <w:t xml:space="preserve"> </w:t>
            </w:r>
            <w:r w:rsidRPr="00E81450">
              <w:rPr>
                <w:rFonts w:ascii="Arial" w:hAnsi="Arial" w:cs="Arial"/>
                <w:bCs/>
                <w:sz w:val="24"/>
                <w:szCs w:val="24"/>
              </w:rPr>
              <w:t>otrzyma wynagrodzenie za ilość Pakietów, którymi są objęci pracownicy Zamawiającego i członkowie ich rodzin zgodnie z definicjami odnoszącymi się do osób uprawnionych.</w:t>
            </w:r>
          </w:p>
          <w:p w14:paraId="1348289C" w14:textId="77777777" w:rsidR="002B5C6B" w:rsidRPr="00E81450" w:rsidRDefault="00842C08" w:rsidP="0096544F">
            <w:pPr>
              <w:spacing w:line="360" w:lineRule="auto"/>
              <w:ind w:left="30"/>
              <w:contextualSpacing/>
              <w:rPr>
                <w:rFonts w:ascii="Arial" w:hAnsi="Arial" w:cs="Arial"/>
                <w:bCs/>
                <w:sz w:val="24"/>
                <w:szCs w:val="24"/>
              </w:rPr>
            </w:pPr>
            <w:r w:rsidRPr="00E81450">
              <w:rPr>
                <w:rFonts w:ascii="Arial" w:hAnsi="Arial" w:cs="Arial"/>
                <w:b/>
                <w:bCs/>
                <w:sz w:val="24"/>
                <w:szCs w:val="24"/>
              </w:rPr>
              <w:t>Pytanie 36</w:t>
            </w:r>
          </w:p>
          <w:p w14:paraId="524AAEBB"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lastRenderedPageBreak/>
              <w:t>Projekt Umowy, §4 ust. 6 - Wykonawca zwraca się z prośbą o doprecyzowanie zapisu przez wprowadzenie informacji, „za który została opłacona składka”</w:t>
            </w:r>
          </w:p>
          <w:p w14:paraId="161E0F68" w14:textId="77777777" w:rsidR="002B5C6B" w:rsidRPr="00E81450" w:rsidRDefault="002B5C6B" w:rsidP="0096544F">
            <w:pPr>
              <w:spacing w:line="360" w:lineRule="auto"/>
              <w:ind w:left="30"/>
              <w:contextualSpacing/>
              <w:rPr>
                <w:rFonts w:ascii="Arial" w:hAnsi="Arial" w:cs="Arial"/>
                <w:bCs/>
                <w:sz w:val="24"/>
                <w:szCs w:val="24"/>
                <w:u w:val="single"/>
              </w:rPr>
            </w:pPr>
            <w:r w:rsidRPr="00E81450">
              <w:rPr>
                <w:rFonts w:ascii="Arial" w:hAnsi="Arial" w:cs="Arial"/>
                <w:bCs/>
                <w:sz w:val="24"/>
                <w:szCs w:val="24"/>
                <w:u w:val="single"/>
              </w:rPr>
              <w:t>Propozycja zapisu:</w:t>
            </w:r>
          </w:p>
          <w:p w14:paraId="1A41C999" w14:textId="77777777" w:rsidR="002B5C6B" w:rsidRPr="00E81450" w:rsidRDefault="002B5C6B" w:rsidP="0096544F">
            <w:pPr>
              <w:spacing w:line="360" w:lineRule="auto"/>
              <w:ind w:left="30"/>
              <w:contextualSpacing/>
              <w:rPr>
                <w:rFonts w:ascii="Arial" w:hAnsi="Arial" w:cs="Arial"/>
                <w:bCs/>
                <w:i/>
                <w:sz w:val="24"/>
                <w:szCs w:val="24"/>
              </w:rPr>
            </w:pPr>
            <w:r w:rsidRPr="00E81450">
              <w:rPr>
                <w:rFonts w:ascii="Arial" w:hAnsi="Arial" w:cs="Arial"/>
                <w:bCs/>
                <w:i/>
                <w:sz w:val="24"/>
                <w:szCs w:val="24"/>
              </w:rPr>
              <w:t>„(…) Odstąpienie będzie skutkować zakończeniem możliwości korzystania z świadczeń</w:t>
            </w:r>
            <w:r w:rsidRPr="00E81450">
              <w:rPr>
                <w:rFonts w:ascii="Arial" w:hAnsi="Arial" w:cs="Arial"/>
                <w:bCs/>
                <w:i/>
                <w:sz w:val="24"/>
                <w:szCs w:val="24"/>
              </w:rPr>
              <w:br/>
              <w:t xml:space="preserve"> z upływem ostatniego dnia miesiąca, za który została opłacona składka.”</w:t>
            </w:r>
          </w:p>
          <w:p w14:paraId="68DFAAA0" w14:textId="77777777" w:rsidR="00D74650" w:rsidRPr="00E81450" w:rsidRDefault="00D74650"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67A1B73B" w14:textId="77777777" w:rsidR="00485969" w:rsidRPr="00E81450" w:rsidRDefault="00485969"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Zamawiający dokonuje zmiany zapisów w Projekcie umowy w § 4 ust. 6, w następujący sposób:</w:t>
            </w:r>
          </w:p>
          <w:p w14:paraId="41FF3CFB" w14:textId="77777777" w:rsidR="00485969" w:rsidRPr="00E81450" w:rsidRDefault="00485969"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Było:</w:t>
            </w:r>
          </w:p>
          <w:p w14:paraId="77D34E42" w14:textId="77777777" w:rsidR="00485969" w:rsidRPr="00E81450" w:rsidRDefault="006A07C4" w:rsidP="0096544F">
            <w:pPr>
              <w:spacing w:after="200" w:line="360" w:lineRule="auto"/>
              <w:ind w:left="30"/>
              <w:contextualSpacing/>
              <w:rPr>
                <w:rFonts w:ascii="Arial" w:hAnsi="Arial" w:cs="Arial"/>
                <w:b/>
                <w:bCs/>
                <w:sz w:val="24"/>
                <w:szCs w:val="24"/>
              </w:rPr>
            </w:pPr>
            <w:r w:rsidRPr="00E81450">
              <w:rPr>
                <w:rFonts w:ascii="Arial" w:hAnsi="Arial" w:cs="Arial"/>
                <w:bCs/>
                <w:iCs/>
                <w:kern w:val="28"/>
                <w:sz w:val="24"/>
                <w:szCs w:val="24"/>
              </w:rPr>
              <w:t>„</w:t>
            </w:r>
            <w:r w:rsidR="00485969" w:rsidRPr="00E81450">
              <w:rPr>
                <w:rFonts w:ascii="Arial" w:hAnsi="Arial" w:cs="Arial"/>
                <w:bCs/>
                <w:iCs/>
                <w:kern w:val="28"/>
                <w:sz w:val="24"/>
                <w:szCs w:val="24"/>
              </w:rPr>
              <w:t>W trakcie okresu obowiązywania umowy   osoba, która przystąpiła do Pakietu będzie mogła odstąpić od usługi przez złożenie stosownego wniosku. Odstąpienie będzie skutkować zakończeniem możliwości korzystania z świadczeń z upływem ostatniego dnia miesiąca.</w:t>
            </w:r>
            <w:r w:rsidRPr="00E81450">
              <w:rPr>
                <w:rFonts w:ascii="Arial" w:hAnsi="Arial" w:cs="Arial"/>
                <w:bCs/>
                <w:iCs/>
                <w:kern w:val="28"/>
                <w:sz w:val="24"/>
                <w:szCs w:val="24"/>
              </w:rPr>
              <w:t>”</w:t>
            </w:r>
          </w:p>
          <w:p w14:paraId="006E3B75" w14:textId="77777777" w:rsidR="00485969" w:rsidRPr="00E81450" w:rsidRDefault="00485969"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Jest:</w:t>
            </w:r>
          </w:p>
          <w:p w14:paraId="1FEBA630" w14:textId="77777777" w:rsidR="00D74650" w:rsidRPr="00E81450" w:rsidRDefault="00D74650" w:rsidP="0096544F">
            <w:pPr>
              <w:spacing w:line="360" w:lineRule="auto"/>
              <w:ind w:left="30" w:hanging="498"/>
              <w:contextualSpacing/>
              <w:rPr>
                <w:rFonts w:ascii="Arial" w:hAnsi="Arial" w:cs="Arial"/>
                <w:bCs/>
                <w:sz w:val="24"/>
                <w:szCs w:val="24"/>
              </w:rPr>
            </w:pPr>
            <w:r w:rsidRPr="00E81450">
              <w:rPr>
                <w:rFonts w:ascii="Arial" w:hAnsi="Arial" w:cs="Arial"/>
                <w:bCs/>
                <w:sz w:val="24"/>
                <w:szCs w:val="24"/>
              </w:rPr>
              <w:t xml:space="preserve">         </w:t>
            </w:r>
            <w:r w:rsidR="00485969" w:rsidRPr="00E81450">
              <w:rPr>
                <w:rFonts w:ascii="Arial" w:hAnsi="Arial" w:cs="Arial"/>
                <w:bCs/>
                <w:sz w:val="24"/>
                <w:szCs w:val="24"/>
              </w:rPr>
              <w:t>„W trakcie okresu obowiązywania umowy osoba, która przystąpiła do Pakietu będzie mogła odstąpić od usługi przez złożenie stosownego wniosku</w:t>
            </w:r>
            <w:r w:rsidR="00913395" w:rsidRPr="00E81450">
              <w:rPr>
                <w:rFonts w:ascii="Arial" w:hAnsi="Arial" w:cs="Arial"/>
                <w:bCs/>
                <w:sz w:val="24"/>
                <w:szCs w:val="24"/>
              </w:rPr>
              <w:t xml:space="preserve"> nie wcześniej niż po upływie 6 miesięcy</w:t>
            </w:r>
            <w:r w:rsidR="00485969" w:rsidRPr="00E81450">
              <w:rPr>
                <w:rFonts w:ascii="Arial" w:hAnsi="Arial" w:cs="Arial"/>
                <w:sz w:val="24"/>
                <w:szCs w:val="24"/>
              </w:rPr>
              <w:t xml:space="preserve"> do 20 dnia każdego miesiąca</w:t>
            </w:r>
            <w:r w:rsidR="00485969" w:rsidRPr="00E81450">
              <w:rPr>
                <w:rFonts w:ascii="Arial" w:hAnsi="Arial" w:cs="Arial"/>
                <w:bCs/>
                <w:sz w:val="24"/>
                <w:szCs w:val="24"/>
              </w:rPr>
              <w:t>. Odstąpienie będzie skutkować zakończeniem możliwości korzystania ze świadczeń z upływem ostatniego dnia miesiąca, za który została przekazana opłata za Pakiet.</w:t>
            </w:r>
            <w:r w:rsidR="006A07C4" w:rsidRPr="00E81450">
              <w:rPr>
                <w:rFonts w:ascii="Arial" w:hAnsi="Arial" w:cs="Arial"/>
                <w:bCs/>
                <w:sz w:val="24"/>
                <w:szCs w:val="24"/>
              </w:rPr>
              <w:t>”</w:t>
            </w:r>
          </w:p>
          <w:p w14:paraId="2E533923" w14:textId="77777777" w:rsidR="002B5C6B" w:rsidRPr="00E81450" w:rsidRDefault="00842C08" w:rsidP="0096544F">
            <w:pPr>
              <w:spacing w:line="360" w:lineRule="auto"/>
              <w:ind w:left="30"/>
              <w:contextualSpacing/>
              <w:rPr>
                <w:rFonts w:ascii="Arial" w:hAnsi="Arial" w:cs="Arial"/>
                <w:bCs/>
                <w:i/>
                <w:sz w:val="24"/>
                <w:szCs w:val="24"/>
              </w:rPr>
            </w:pPr>
            <w:r w:rsidRPr="00E81450">
              <w:rPr>
                <w:rFonts w:ascii="Arial" w:hAnsi="Arial" w:cs="Arial"/>
                <w:b/>
                <w:bCs/>
                <w:sz w:val="24"/>
                <w:szCs w:val="24"/>
              </w:rPr>
              <w:t>Pytanie 37</w:t>
            </w:r>
          </w:p>
          <w:p w14:paraId="49C3AD72"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Projekt Umowy, §7 - Wykonawca zwraca się z prośbą o zmniejszenie wysokości oraz okresu, do którego się odnosi wartość procentowa kary umownej. Oznacza to, że Wykonawca wnioskuje o zmniejszenie okresu kwartalnego na okres miesięczny oraz zmniejszenie wartości 20% i 30% do wartości 10% wynagrodzenia umownego netto za ostatni miesiąc.</w:t>
            </w:r>
          </w:p>
          <w:p w14:paraId="72E1D9AC" w14:textId="77777777" w:rsidR="00C819DE" w:rsidRPr="00E81450" w:rsidRDefault="00C819DE" w:rsidP="0096544F">
            <w:pPr>
              <w:spacing w:after="200" w:line="360" w:lineRule="auto"/>
              <w:ind w:left="30"/>
              <w:contextualSpacing/>
              <w:rPr>
                <w:rFonts w:ascii="Arial" w:hAnsi="Arial" w:cs="Arial"/>
                <w:bCs/>
                <w:sz w:val="24"/>
                <w:szCs w:val="24"/>
              </w:rPr>
            </w:pPr>
            <w:r w:rsidRPr="00E81450">
              <w:rPr>
                <w:rFonts w:ascii="Arial" w:hAnsi="Arial" w:cs="Arial"/>
                <w:b/>
                <w:bCs/>
                <w:sz w:val="24"/>
                <w:szCs w:val="24"/>
              </w:rPr>
              <w:t>Odpowiedź</w:t>
            </w:r>
          </w:p>
          <w:p w14:paraId="5D68892E" w14:textId="77777777" w:rsidR="002B5C6B" w:rsidRPr="00E81450" w:rsidRDefault="00C819DE" w:rsidP="0096544F">
            <w:pPr>
              <w:spacing w:line="360" w:lineRule="auto"/>
              <w:ind w:left="30"/>
              <w:contextualSpacing/>
              <w:rPr>
                <w:rFonts w:ascii="Arial" w:hAnsi="Arial" w:cs="Arial"/>
                <w:bCs/>
                <w:sz w:val="24"/>
                <w:szCs w:val="24"/>
              </w:rPr>
            </w:pPr>
            <w:r w:rsidRPr="00E81450">
              <w:rPr>
                <w:rFonts w:ascii="Arial" w:hAnsi="Arial" w:cs="Arial"/>
                <w:bCs/>
                <w:sz w:val="24"/>
                <w:szCs w:val="24"/>
              </w:rPr>
              <w:t>Zamawiający  nie wyraża zgody na dokonanie powyższych zmian.</w:t>
            </w:r>
          </w:p>
          <w:p w14:paraId="0E63808E" w14:textId="77777777" w:rsidR="00C819DE" w:rsidRPr="00E81450" w:rsidRDefault="00842C08" w:rsidP="0096544F">
            <w:pPr>
              <w:spacing w:line="360" w:lineRule="auto"/>
              <w:ind w:left="30"/>
              <w:contextualSpacing/>
              <w:rPr>
                <w:rFonts w:ascii="Arial" w:hAnsi="Arial" w:cs="Arial"/>
                <w:bCs/>
                <w:sz w:val="24"/>
                <w:szCs w:val="24"/>
              </w:rPr>
            </w:pPr>
            <w:r w:rsidRPr="00E81450">
              <w:rPr>
                <w:rFonts w:ascii="Arial" w:hAnsi="Arial" w:cs="Arial"/>
                <w:b/>
                <w:bCs/>
                <w:sz w:val="24"/>
                <w:szCs w:val="24"/>
              </w:rPr>
              <w:t>Pytanie 38</w:t>
            </w:r>
          </w:p>
          <w:p w14:paraId="1A478F12" w14:textId="77777777" w:rsidR="00D74650"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 xml:space="preserve">Projekt Umowy, §4 ust 8 - Wykonawca zwraca się z prośbą o wykreślenie zapisu </w:t>
            </w:r>
            <w:r w:rsidRPr="00E81450">
              <w:rPr>
                <w:rFonts w:ascii="Arial" w:hAnsi="Arial" w:cs="Arial"/>
                <w:bCs/>
                <w:sz w:val="24"/>
                <w:szCs w:val="24"/>
              </w:rPr>
              <w:br/>
              <w:t>w całości.</w:t>
            </w:r>
          </w:p>
          <w:p w14:paraId="464863F4" w14:textId="77777777" w:rsidR="00D74650" w:rsidRPr="00E81450" w:rsidRDefault="00D74650"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622F6D3E" w14:textId="77777777" w:rsidR="002B5C6B" w:rsidRPr="00E81450" w:rsidRDefault="00485969" w:rsidP="0096544F">
            <w:pPr>
              <w:spacing w:line="360" w:lineRule="auto"/>
              <w:ind w:left="30"/>
              <w:contextualSpacing/>
              <w:rPr>
                <w:rFonts w:ascii="Arial" w:hAnsi="Arial" w:cs="Arial"/>
                <w:bCs/>
                <w:sz w:val="24"/>
                <w:szCs w:val="24"/>
              </w:rPr>
            </w:pPr>
            <w:r w:rsidRPr="00E81450">
              <w:rPr>
                <w:rFonts w:ascii="Arial" w:hAnsi="Arial" w:cs="Arial"/>
                <w:bCs/>
                <w:sz w:val="24"/>
                <w:szCs w:val="24"/>
              </w:rPr>
              <w:t>Zamawiający dokonuje wykreślenia w całości ust. 8 w § 4 Projektu umowy.</w:t>
            </w:r>
          </w:p>
          <w:p w14:paraId="507EC90D" w14:textId="77777777" w:rsidR="00485969" w:rsidRPr="00E81450" w:rsidRDefault="00842C08" w:rsidP="0096544F">
            <w:pPr>
              <w:spacing w:line="360" w:lineRule="auto"/>
              <w:ind w:left="30"/>
              <w:contextualSpacing/>
              <w:rPr>
                <w:rFonts w:ascii="Arial" w:hAnsi="Arial" w:cs="Arial"/>
                <w:bCs/>
                <w:sz w:val="24"/>
                <w:szCs w:val="24"/>
              </w:rPr>
            </w:pPr>
            <w:r w:rsidRPr="00E81450">
              <w:rPr>
                <w:rFonts w:ascii="Arial" w:hAnsi="Arial" w:cs="Arial"/>
                <w:b/>
                <w:bCs/>
                <w:sz w:val="24"/>
                <w:szCs w:val="24"/>
              </w:rPr>
              <w:t>Pytanie 39</w:t>
            </w:r>
          </w:p>
          <w:p w14:paraId="2AF3D649" w14:textId="77777777" w:rsidR="002B5C6B" w:rsidRPr="00E81450" w:rsidRDefault="002B5C6B"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lastRenderedPageBreak/>
              <w:t xml:space="preserve">Opis przedmiotu zamówienia, pkt 7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7.9. - Wykonawca zwraca się z prośbą </w:t>
            </w:r>
            <w:r w:rsidRPr="00E81450">
              <w:rPr>
                <w:rFonts w:ascii="Arial" w:hAnsi="Arial" w:cs="Arial"/>
                <w:bCs/>
                <w:sz w:val="24"/>
                <w:szCs w:val="24"/>
              </w:rPr>
              <w:br/>
              <w:t xml:space="preserve">o potwierdzenie, że wymóg dochowania wskazanych parametrów dostępności nie dotyczy sytuacji, w których to Ubezpieczony wskazuje własne preferencje np. konieczność umówienia do konkretnego lekarza z imienia i nazwiska, konkretnej placówki medyczne, czy umówienia wizyty o konkretnej godzinie. W przypadku podania przez ubezpieczonego preferencji Wykonawca jest zwolniony z dochowania parametrów dostępności wynikających z pkt 7 </w:t>
            </w:r>
            <w:proofErr w:type="spellStart"/>
            <w:r w:rsidRPr="00E81450">
              <w:rPr>
                <w:rFonts w:ascii="Arial" w:hAnsi="Arial" w:cs="Arial"/>
                <w:bCs/>
                <w:sz w:val="24"/>
                <w:szCs w:val="24"/>
              </w:rPr>
              <w:t>ppkt</w:t>
            </w:r>
            <w:proofErr w:type="spellEnd"/>
            <w:r w:rsidRPr="00E81450">
              <w:rPr>
                <w:rFonts w:ascii="Arial" w:hAnsi="Arial" w:cs="Arial"/>
                <w:bCs/>
                <w:sz w:val="24"/>
                <w:szCs w:val="24"/>
              </w:rPr>
              <w:t xml:space="preserve"> 7.9.</w:t>
            </w:r>
          </w:p>
          <w:p w14:paraId="67706AD6" w14:textId="77777777" w:rsidR="00D74650" w:rsidRPr="00E81450" w:rsidRDefault="00D74650" w:rsidP="0096544F">
            <w:pPr>
              <w:spacing w:after="200" w:line="360" w:lineRule="auto"/>
              <w:ind w:left="30"/>
              <w:contextualSpacing/>
              <w:rPr>
                <w:rFonts w:ascii="Arial" w:hAnsi="Arial" w:cs="Arial"/>
                <w:b/>
                <w:bCs/>
                <w:sz w:val="24"/>
                <w:szCs w:val="24"/>
              </w:rPr>
            </w:pPr>
            <w:r w:rsidRPr="00E81450">
              <w:rPr>
                <w:rFonts w:ascii="Arial" w:hAnsi="Arial" w:cs="Arial"/>
                <w:b/>
                <w:bCs/>
                <w:sz w:val="24"/>
                <w:szCs w:val="24"/>
              </w:rPr>
              <w:t>Odpowiedź</w:t>
            </w:r>
          </w:p>
          <w:p w14:paraId="5EBF760C" w14:textId="77777777" w:rsidR="00D74650" w:rsidRPr="00E81450" w:rsidRDefault="00E17E8C" w:rsidP="0096544F">
            <w:pPr>
              <w:spacing w:after="200" w:line="360" w:lineRule="auto"/>
              <w:ind w:left="30"/>
              <w:contextualSpacing/>
              <w:rPr>
                <w:rFonts w:ascii="Arial" w:hAnsi="Arial" w:cs="Arial"/>
                <w:bCs/>
                <w:sz w:val="24"/>
                <w:szCs w:val="24"/>
              </w:rPr>
            </w:pPr>
            <w:r w:rsidRPr="00E81450">
              <w:rPr>
                <w:rFonts w:ascii="Arial" w:hAnsi="Arial" w:cs="Arial"/>
                <w:bCs/>
                <w:sz w:val="24"/>
                <w:szCs w:val="24"/>
              </w:rPr>
              <w:t>Zamawiają</w:t>
            </w:r>
            <w:r w:rsidR="00485969" w:rsidRPr="00E81450">
              <w:rPr>
                <w:rFonts w:ascii="Arial" w:hAnsi="Arial" w:cs="Arial"/>
                <w:bCs/>
                <w:sz w:val="24"/>
                <w:szCs w:val="24"/>
              </w:rPr>
              <w:t>cy potwierdza powyższe.</w:t>
            </w:r>
          </w:p>
          <w:p w14:paraId="66485581" w14:textId="6B13295E" w:rsidR="00E17E8C" w:rsidRPr="00E81450" w:rsidRDefault="00E17E8C" w:rsidP="000C39F5">
            <w:pPr>
              <w:spacing w:after="60" w:line="360" w:lineRule="auto"/>
              <w:ind w:left="30" w:right="-72"/>
              <w:rPr>
                <w:rFonts w:ascii="Arial" w:hAnsi="Arial" w:cs="Arial"/>
                <w:sz w:val="24"/>
                <w:szCs w:val="24"/>
              </w:rPr>
            </w:pPr>
          </w:p>
        </w:tc>
      </w:tr>
      <w:tr w:rsidR="00791369" w:rsidRPr="00AB5285" w14:paraId="747BF4A2" w14:textId="77777777" w:rsidTr="000F4B90">
        <w:tc>
          <w:tcPr>
            <w:tcW w:w="9356" w:type="dxa"/>
            <w:shd w:val="clear" w:color="auto" w:fill="auto"/>
          </w:tcPr>
          <w:p w14:paraId="61D888C7" w14:textId="77777777" w:rsidR="00791369" w:rsidRPr="00E81450" w:rsidRDefault="00530C69" w:rsidP="001A4C0F">
            <w:pPr>
              <w:spacing w:after="120" w:line="360" w:lineRule="auto"/>
              <w:ind w:left="30" w:right="-72"/>
              <w:rPr>
                <w:rFonts w:ascii="Arial" w:hAnsi="Arial" w:cs="Arial"/>
                <w:b/>
                <w:sz w:val="24"/>
                <w:szCs w:val="24"/>
              </w:rPr>
            </w:pPr>
            <w:r w:rsidRPr="00E81450">
              <w:rPr>
                <w:rFonts w:ascii="Arial" w:hAnsi="Arial" w:cs="Arial"/>
                <w:b/>
                <w:sz w:val="24"/>
                <w:szCs w:val="24"/>
              </w:rPr>
              <w:lastRenderedPageBreak/>
              <w:t>Pytanie 40</w:t>
            </w:r>
          </w:p>
          <w:p w14:paraId="4B043028"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Zwracamy się z prośbą o potwierdzenie, iż oferta która złożona zostanie przez wykonawcę w formie abonamentu medycznego będzie stanowiła spełnienie wymagań?</w:t>
            </w:r>
          </w:p>
          <w:p w14:paraId="7AB84B84" w14:textId="77777777" w:rsidR="001814CB" w:rsidRPr="00E81450" w:rsidRDefault="001814CB" w:rsidP="001A4C0F">
            <w:pPr>
              <w:spacing w:after="120" w:line="360" w:lineRule="auto"/>
              <w:ind w:left="30" w:right="-72"/>
              <w:rPr>
                <w:rFonts w:ascii="Arial" w:hAnsi="Arial" w:cs="Arial"/>
                <w:sz w:val="24"/>
                <w:szCs w:val="24"/>
              </w:rPr>
            </w:pPr>
            <w:r w:rsidRPr="00E81450">
              <w:rPr>
                <w:rFonts w:ascii="Arial" w:hAnsi="Arial" w:cs="Arial"/>
                <w:b/>
                <w:bCs/>
                <w:sz w:val="24"/>
                <w:szCs w:val="24"/>
              </w:rPr>
              <w:t>Odpowiedź</w:t>
            </w:r>
          </w:p>
          <w:p w14:paraId="0B35F0C1" w14:textId="77777777" w:rsidR="00D74650" w:rsidRPr="00E81450" w:rsidRDefault="00D74650" w:rsidP="001A4C0F">
            <w:pPr>
              <w:spacing w:after="120" w:line="360" w:lineRule="auto"/>
              <w:ind w:left="30" w:right="-72"/>
              <w:rPr>
                <w:rFonts w:ascii="Arial" w:hAnsi="Arial" w:cs="Arial"/>
                <w:sz w:val="24"/>
                <w:szCs w:val="24"/>
              </w:rPr>
            </w:pPr>
            <w:r w:rsidRPr="00E81450">
              <w:rPr>
                <w:rFonts w:ascii="Arial" w:hAnsi="Arial" w:cs="Arial"/>
                <w:sz w:val="24"/>
                <w:szCs w:val="24"/>
              </w:rPr>
              <w:t>Wykonawca zobowiązany jest złożyć ofertę zgodnie z wymaganiami Zamawiającego określonymi w pkt 16 SWZ.</w:t>
            </w:r>
          </w:p>
          <w:p w14:paraId="2F61E1DF" w14:textId="77777777" w:rsidR="00791369" w:rsidRPr="00E81450" w:rsidRDefault="00530C69" w:rsidP="001A4C0F">
            <w:pPr>
              <w:spacing w:after="120" w:line="360" w:lineRule="auto"/>
              <w:ind w:left="30" w:right="-72"/>
              <w:rPr>
                <w:rFonts w:ascii="Arial" w:hAnsi="Arial" w:cs="Arial"/>
                <w:b/>
                <w:sz w:val="24"/>
                <w:szCs w:val="24"/>
              </w:rPr>
            </w:pPr>
            <w:r w:rsidRPr="00E81450">
              <w:rPr>
                <w:rFonts w:ascii="Arial" w:hAnsi="Arial" w:cs="Arial"/>
                <w:b/>
                <w:sz w:val="24"/>
                <w:szCs w:val="24"/>
              </w:rPr>
              <w:t>Pytanie 41</w:t>
            </w:r>
          </w:p>
          <w:p w14:paraId="592305F8"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w Zamawiający wyrazi zgodę na korzystanie z bezpłatnego narzędzia udostępnionego przez Wykonawcę wspomagającego działanie działu kadr/HR, dzięki któremu Zamawiający będzie mógł samodzielnie, w dowolnym czasie i w wygodny sposób zarządzać online listami aktywnymi osób zgłaszanych do opieki medycznej, a dodatkowo mieć dostęp do aktualnych formularzy i komunikatów Wykonawcy, informacji o akcjach profilaktycznych i in.)</w:t>
            </w:r>
          </w:p>
          <w:p w14:paraId="2FA8F2C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Dodatkowo na wniosek Zamawiającego Wykonawca może udostępnić Pracownikom Wykonawcy możliwość zdalnego zarządzania swoją opieką medyczną, m. in możliwością zgłoszenia siebie i członków rodzin do opieki medycznej, dokonywać zmiany dostępnego pakietu, czy też zapoznać się z ich zakresem</w:t>
            </w:r>
          </w:p>
          <w:p w14:paraId="7F75B305" w14:textId="77777777" w:rsidR="001814CB" w:rsidRPr="00E81450" w:rsidRDefault="001814CB" w:rsidP="001A4C0F">
            <w:pPr>
              <w:spacing w:after="120" w:line="360" w:lineRule="auto"/>
              <w:ind w:left="30" w:right="-72"/>
              <w:rPr>
                <w:rFonts w:ascii="Arial" w:hAnsi="Arial" w:cs="Arial"/>
                <w:sz w:val="24"/>
                <w:szCs w:val="24"/>
              </w:rPr>
            </w:pPr>
            <w:r w:rsidRPr="00E81450">
              <w:rPr>
                <w:rFonts w:ascii="Arial" w:hAnsi="Arial" w:cs="Arial"/>
                <w:b/>
                <w:bCs/>
                <w:sz w:val="24"/>
                <w:szCs w:val="24"/>
              </w:rPr>
              <w:t>Odpowiedź</w:t>
            </w:r>
          </w:p>
          <w:p w14:paraId="6161D002" w14:textId="77777777" w:rsidR="00791369" w:rsidRPr="00E81450" w:rsidRDefault="002E0385" w:rsidP="001A4C0F">
            <w:pPr>
              <w:spacing w:after="120" w:line="360" w:lineRule="auto"/>
              <w:ind w:left="30" w:right="-72"/>
              <w:rPr>
                <w:rFonts w:ascii="Arial" w:hAnsi="Arial" w:cs="Arial"/>
                <w:sz w:val="24"/>
                <w:szCs w:val="24"/>
              </w:rPr>
            </w:pPr>
            <w:r w:rsidRPr="00E81450">
              <w:rPr>
                <w:rFonts w:ascii="Arial" w:hAnsi="Arial" w:cs="Arial"/>
                <w:sz w:val="24"/>
                <w:szCs w:val="24"/>
              </w:rPr>
              <w:t>Zamawiający wyraża zgodę</w:t>
            </w:r>
            <w:r w:rsidR="00530C69" w:rsidRPr="00E81450">
              <w:rPr>
                <w:rFonts w:ascii="Arial" w:hAnsi="Arial" w:cs="Arial"/>
                <w:sz w:val="24"/>
                <w:szCs w:val="24"/>
              </w:rPr>
              <w:t xml:space="preserve"> na powyższe.</w:t>
            </w:r>
          </w:p>
          <w:p w14:paraId="0075CD0C" w14:textId="77777777" w:rsidR="00791369" w:rsidRPr="00E81450" w:rsidRDefault="00530C69" w:rsidP="001A4C0F">
            <w:pPr>
              <w:spacing w:after="120" w:line="360" w:lineRule="auto"/>
              <w:ind w:left="30" w:right="-72"/>
              <w:rPr>
                <w:rFonts w:ascii="Arial" w:hAnsi="Arial" w:cs="Arial"/>
                <w:b/>
                <w:sz w:val="24"/>
                <w:szCs w:val="24"/>
              </w:rPr>
            </w:pPr>
            <w:r w:rsidRPr="00E81450">
              <w:rPr>
                <w:rFonts w:ascii="Arial" w:hAnsi="Arial" w:cs="Arial"/>
                <w:b/>
                <w:sz w:val="24"/>
                <w:szCs w:val="24"/>
              </w:rPr>
              <w:t>Pytanie 42</w:t>
            </w:r>
          </w:p>
          <w:p w14:paraId="4248038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Umowa §</w:t>
            </w:r>
            <w:r w:rsidR="00E17E8C" w:rsidRPr="00E81450">
              <w:rPr>
                <w:rFonts w:ascii="Arial" w:hAnsi="Arial" w:cs="Arial"/>
                <w:sz w:val="24"/>
                <w:szCs w:val="24"/>
              </w:rPr>
              <w:t xml:space="preserve"> </w:t>
            </w:r>
            <w:r w:rsidRPr="00E81450">
              <w:rPr>
                <w:rFonts w:ascii="Arial" w:hAnsi="Arial" w:cs="Arial"/>
                <w:sz w:val="24"/>
                <w:szCs w:val="24"/>
              </w:rPr>
              <w:t>6 ust 3</w:t>
            </w:r>
          </w:p>
          <w:p w14:paraId="5FBD08E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Czy zamawiający wyraża zgodę na modyfikację zapisu zgodnie z poniższym:</w:t>
            </w:r>
          </w:p>
          <w:p w14:paraId="720C1CB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Zamawiającemu służy także prawo odstąpienia od umowy w przypadku jej niewykonania lub</w:t>
            </w:r>
          </w:p>
          <w:p w14:paraId="55B6E0F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nienależytego wykonania przez Wykonawcę, a w szczególności:</w:t>
            </w:r>
          </w:p>
          <w:p w14:paraId="63E2267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a) nieterminowe przekazywanie wykazów osób przystępujących i rezygnujących z Pakietów   medycznych ,</w:t>
            </w:r>
          </w:p>
          <w:p w14:paraId="75E9C9C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b) nieprzestrzegania terminów realizacji wizyt u lekarzy podstawowej opieki zdrowotnej i lekarzy specjalistów,</w:t>
            </w:r>
          </w:p>
          <w:p w14:paraId="24EE42B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 niewykonanie  świadczeń w ramach Pakietów zgodnie z wymaganiami Zamawiającego oraz złożoną ofertą,</w:t>
            </w:r>
          </w:p>
          <w:p w14:paraId="638135B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 brak dostępu do odpowiedniej liczby placówek medycznych zgodnie z wymaganiami Zamawiającego oraz złożoną ofertą.</w:t>
            </w:r>
          </w:p>
          <w:p w14:paraId="6EF6E79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Zamawiający będzie mieć prawo do  odstąpienia od umowy po bezskutecznym upływie 14 dniowego terminu wyznaczonego w wezwaniu skierowanym do Wykonawcy o zaprzestania naruszeń.</w:t>
            </w:r>
          </w:p>
          <w:p w14:paraId="111FE048"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0EEBDBD6" w14:textId="77777777" w:rsidR="00B14AFF" w:rsidRPr="00E81450" w:rsidRDefault="00F209EA" w:rsidP="001A4C0F">
            <w:pPr>
              <w:spacing w:after="120" w:line="360" w:lineRule="auto"/>
              <w:ind w:left="30" w:right="-72"/>
              <w:rPr>
                <w:rFonts w:ascii="Arial" w:hAnsi="Arial" w:cs="Arial"/>
                <w:sz w:val="24"/>
                <w:szCs w:val="24"/>
              </w:rPr>
            </w:pPr>
            <w:r w:rsidRPr="00E81450">
              <w:rPr>
                <w:rFonts w:ascii="Arial" w:hAnsi="Arial" w:cs="Arial"/>
                <w:bCs/>
                <w:sz w:val="24"/>
                <w:szCs w:val="24"/>
              </w:rPr>
              <w:t>Zamawiający dokonuje zmiany zapisów</w:t>
            </w:r>
            <w:r w:rsidR="00B307DB" w:rsidRPr="00E81450">
              <w:rPr>
                <w:rFonts w:ascii="Arial" w:hAnsi="Arial" w:cs="Arial"/>
                <w:bCs/>
                <w:sz w:val="24"/>
                <w:szCs w:val="24"/>
              </w:rPr>
              <w:t xml:space="preserve"> w</w:t>
            </w:r>
            <w:r w:rsidRPr="00E81450">
              <w:rPr>
                <w:rFonts w:ascii="Arial" w:hAnsi="Arial" w:cs="Arial"/>
                <w:bCs/>
                <w:sz w:val="24"/>
                <w:szCs w:val="24"/>
              </w:rPr>
              <w:t xml:space="preserve"> </w:t>
            </w:r>
            <w:r w:rsidRPr="00E81450">
              <w:rPr>
                <w:rFonts w:ascii="Arial" w:hAnsi="Arial" w:cs="Arial"/>
                <w:sz w:val="24"/>
                <w:szCs w:val="24"/>
              </w:rPr>
              <w:t xml:space="preserve">§  6 ust. 3 Projektu umowy w </w:t>
            </w:r>
            <w:r w:rsidR="005E3BCB" w:rsidRPr="00E81450">
              <w:rPr>
                <w:rFonts w:ascii="Arial" w:hAnsi="Arial" w:cs="Arial"/>
                <w:sz w:val="24"/>
                <w:szCs w:val="24"/>
              </w:rPr>
              <w:t>zakresie wskazanym w odpowiedzi do pytania 24</w:t>
            </w:r>
            <w:r w:rsidR="00BA6D22" w:rsidRPr="00E81450">
              <w:rPr>
                <w:rFonts w:ascii="Arial" w:hAnsi="Arial" w:cs="Arial"/>
                <w:sz w:val="24"/>
                <w:szCs w:val="24"/>
              </w:rPr>
              <w:t>.</w:t>
            </w:r>
          </w:p>
          <w:p w14:paraId="095D64A2" w14:textId="77777777" w:rsidR="00791369" w:rsidRPr="00E81450" w:rsidRDefault="00192575" w:rsidP="001A4C0F">
            <w:pPr>
              <w:spacing w:after="120" w:line="360" w:lineRule="auto"/>
              <w:ind w:left="30" w:right="-72"/>
              <w:rPr>
                <w:rFonts w:ascii="Arial" w:hAnsi="Arial" w:cs="Arial"/>
                <w:b/>
                <w:sz w:val="24"/>
                <w:szCs w:val="24"/>
              </w:rPr>
            </w:pPr>
            <w:r w:rsidRPr="00E81450">
              <w:rPr>
                <w:rFonts w:ascii="Arial" w:hAnsi="Arial" w:cs="Arial"/>
                <w:b/>
                <w:sz w:val="24"/>
                <w:szCs w:val="24"/>
              </w:rPr>
              <w:t>Pytanie</w:t>
            </w:r>
            <w:r w:rsidR="00791369" w:rsidRPr="00E81450">
              <w:rPr>
                <w:rFonts w:ascii="Arial" w:hAnsi="Arial" w:cs="Arial"/>
                <w:b/>
                <w:sz w:val="24"/>
                <w:szCs w:val="24"/>
              </w:rPr>
              <w:t xml:space="preserve"> 4</w:t>
            </w:r>
            <w:r w:rsidRPr="00E81450">
              <w:rPr>
                <w:rFonts w:ascii="Arial" w:hAnsi="Arial" w:cs="Arial"/>
                <w:b/>
                <w:sz w:val="24"/>
                <w:szCs w:val="24"/>
              </w:rPr>
              <w:t>3</w:t>
            </w:r>
          </w:p>
          <w:p w14:paraId="5EEA3DB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Umowa §</w:t>
            </w:r>
            <w:r w:rsidR="006E2491" w:rsidRPr="00E81450">
              <w:rPr>
                <w:rFonts w:ascii="Arial" w:hAnsi="Arial" w:cs="Arial"/>
                <w:sz w:val="24"/>
                <w:szCs w:val="24"/>
              </w:rPr>
              <w:t xml:space="preserve"> </w:t>
            </w:r>
            <w:r w:rsidRPr="00E81450">
              <w:rPr>
                <w:rFonts w:ascii="Arial" w:hAnsi="Arial" w:cs="Arial"/>
                <w:sz w:val="24"/>
                <w:szCs w:val="24"/>
              </w:rPr>
              <w:t>3 ust 5</w:t>
            </w:r>
          </w:p>
          <w:p w14:paraId="5B4D9AE5"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Proszę o potwierdzenie, że Zamawiający wyraża zgodę na modyfikację zapisu na:</w:t>
            </w:r>
          </w:p>
          <w:p w14:paraId="4B3C3D1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Zamawiający przekazywać będzie Wykonawcy listy osób rezygnujących oraz listy osób przystępujących do Pakietów wraz z rodzajem Pakietu i wysokością opłaty za te pakiety – do 20 dnia każdego miesiąca, poprzedzającego miesiąc, którego dotyczy.</w:t>
            </w:r>
          </w:p>
          <w:p w14:paraId="6100D63A"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7827495B" w14:textId="77777777" w:rsidR="00F209EA" w:rsidRPr="00E81450" w:rsidRDefault="00F209EA" w:rsidP="001A4C0F">
            <w:pPr>
              <w:spacing w:after="120" w:line="360" w:lineRule="auto"/>
              <w:ind w:left="30" w:right="-72"/>
              <w:rPr>
                <w:rFonts w:ascii="Arial" w:hAnsi="Arial" w:cs="Arial"/>
                <w:sz w:val="24"/>
                <w:szCs w:val="24"/>
              </w:rPr>
            </w:pPr>
            <w:r w:rsidRPr="00E81450">
              <w:rPr>
                <w:rFonts w:ascii="Arial" w:hAnsi="Arial" w:cs="Arial"/>
                <w:bCs/>
                <w:sz w:val="24"/>
                <w:szCs w:val="24"/>
              </w:rPr>
              <w:t xml:space="preserve">Zamawiający dokonuje zmiany zapisów </w:t>
            </w:r>
            <w:r w:rsidRPr="00E81450">
              <w:rPr>
                <w:rFonts w:ascii="Arial" w:hAnsi="Arial" w:cs="Arial"/>
                <w:sz w:val="24"/>
                <w:szCs w:val="24"/>
              </w:rPr>
              <w:t xml:space="preserve">§  3 ust. 5 Projektu umowy w </w:t>
            </w:r>
            <w:r w:rsidR="0086517F" w:rsidRPr="00E81450">
              <w:rPr>
                <w:rFonts w:ascii="Arial" w:hAnsi="Arial" w:cs="Arial"/>
                <w:sz w:val="24"/>
                <w:szCs w:val="24"/>
              </w:rPr>
              <w:t>zakresie wskazanym w odpowiedzi do pytania 6.</w:t>
            </w:r>
          </w:p>
          <w:p w14:paraId="1636238B" w14:textId="77777777" w:rsidR="00791369" w:rsidRPr="00E81450" w:rsidRDefault="002041C6" w:rsidP="001A4C0F">
            <w:pPr>
              <w:spacing w:after="120" w:line="360" w:lineRule="auto"/>
              <w:ind w:left="30" w:right="-72"/>
              <w:rPr>
                <w:rFonts w:ascii="Arial" w:hAnsi="Arial" w:cs="Arial"/>
                <w:b/>
                <w:sz w:val="24"/>
                <w:szCs w:val="24"/>
              </w:rPr>
            </w:pPr>
            <w:r w:rsidRPr="00E81450">
              <w:rPr>
                <w:rFonts w:ascii="Arial" w:hAnsi="Arial" w:cs="Arial"/>
                <w:b/>
                <w:sz w:val="24"/>
                <w:szCs w:val="24"/>
              </w:rPr>
              <w:t>Pytanie 44</w:t>
            </w:r>
          </w:p>
          <w:p w14:paraId="35FE4C2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Umowa §3 ust 6</w:t>
            </w:r>
          </w:p>
          <w:p w14:paraId="77BC915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Proszę o potwierdzenie, że Zamawiający wyraża zgodę na modyfikację zapisu na:</w:t>
            </w:r>
          </w:p>
          <w:p w14:paraId="1821A02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Wynagrodzenie za usługę będzie płatne przez okres realizacji zamówienia, w stosunku miesięcznym (miesiąc kalendarzowy).</w:t>
            </w:r>
          </w:p>
          <w:p w14:paraId="5D092239"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4272D7CC" w14:textId="77777777" w:rsidR="00605E56" w:rsidRPr="00E81450" w:rsidRDefault="001146FD" w:rsidP="001A4C0F">
            <w:pPr>
              <w:spacing w:after="120" w:line="360" w:lineRule="auto"/>
              <w:ind w:left="30" w:right="-72"/>
              <w:rPr>
                <w:rFonts w:ascii="Arial" w:hAnsi="Arial" w:cs="Arial"/>
                <w:sz w:val="24"/>
                <w:szCs w:val="24"/>
              </w:rPr>
            </w:pPr>
            <w:r w:rsidRPr="00E81450">
              <w:rPr>
                <w:rFonts w:ascii="Arial" w:hAnsi="Arial" w:cs="Arial"/>
                <w:bCs/>
                <w:sz w:val="24"/>
                <w:szCs w:val="24"/>
              </w:rPr>
              <w:t xml:space="preserve">Zamawiający dokonuje zmiany zapisów w </w:t>
            </w:r>
            <w:r w:rsidRPr="00E81450">
              <w:rPr>
                <w:rFonts w:ascii="Arial" w:hAnsi="Arial" w:cs="Arial"/>
                <w:sz w:val="24"/>
                <w:szCs w:val="24"/>
              </w:rPr>
              <w:t>§</w:t>
            </w:r>
            <w:r w:rsidR="008366F7" w:rsidRPr="00E81450">
              <w:rPr>
                <w:rFonts w:ascii="Arial" w:hAnsi="Arial" w:cs="Arial"/>
                <w:sz w:val="24"/>
                <w:szCs w:val="24"/>
              </w:rPr>
              <w:t xml:space="preserve"> </w:t>
            </w:r>
            <w:r w:rsidRPr="00E81450">
              <w:rPr>
                <w:rFonts w:ascii="Arial" w:hAnsi="Arial" w:cs="Arial"/>
                <w:sz w:val="24"/>
                <w:szCs w:val="24"/>
              </w:rPr>
              <w:t>3 ust. 6 Projektu umowy w następujący sposób:</w:t>
            </w:r>
          </w:p>
          <w:p w14:paraId="4ACD86F3" w14:textId="77777777" w:rsidR="001146FD" w:rsidRPr="00E81450" w:rsidRDefault="001146FD" w:rsidP="001A4C0F">
            <w:pPr>
              <w:spacing w:after="120" w:line="360" w:lineRule="auto"/>
              <w:ind w:left="30" w:right="-72"/>
              <w:rPr>
                <w:rFonts w:ascii="Arial" w:hAnsi="Arial" w:cs="Arial"/>
                <w:b/>
                <w:sz w:val="24"/>
                <w:szCs w:val="24"/>
              </w:rPr>
            </w:pPr>
            <w:r w:rsidRPr="00E81450">
              <w:rPr>
                <w:rFonts w:ascii="Arial" w:hAnsi="Arial" w:cs="Arial"/>
                <w:b/>
                <w:sz w:val="24"/>
                <w:szCs w:val="24"/>
              </w:rPr>
              <w:t>Było:</w:t>
            </w:r>
          </w:p>
          <w:p w14:paraId="49BEE9F3" w14:textId="77777777" w:rsidR="001146FD" w:rsidRPr="00E81450" w:rsidRDefault="001146FD" w:rsidP="001A4C0F">
            <w:pPr>
              <w:spacing w:after="120" w:line="360" w:lineRule="auto"/>
              <w:ind w:left="30" w:right="-72"/>
              <w:rPr>
                <w:rFonts w:ascii="Arial" w:hAnsi="Arial" w:cs="Arial"/>
                <w:sz w:val="24"/>
                <w:szCs w:val="24"/>
              </w:rPr>
            </w:pPr>
            <w:r w:rsidRPr="00E81450">
              <w:rPr>
                <w:rFonts w:ascii="Arial" w:hAnsi="Arial" w:cs="Arial"/>
                <w:sz w:val="24"/>
                <w:szCs w:val="24"/>
              </w:rPr>
              <w:t>„Wynagrodzenie za usługę będzie płatne przez okres realizacji zamówienia, w stosunku miesięcznym.”</w:t>
            </w:r>
          </w:p>
          <w:p w14:paraId="3C21E8AB" w14:textId="77777777" w:rsidR="001146FD" w:rsidRPr="00E81450" w:rsidRDefault="001146FD" w:rsidP="001A4C0F">
            <w:pPr>
              <w:spacing w:after="120" w:line="360" w:lineRule="auto"/>
              <w:ind w:left="30" w:right="-72"/>
              <w:rPr>
                <w:rFonts w:ascii="Arial" w:hAnsi="Arial" w:cs="Arial"/>
                <w:b/>
                <w:sz w:val="24"/>
                <w:szCs w:val="24"/>
              </w:rPr>
            </w:pPr>
            <w:r w:rsidRPr="00E81450">
              <w:rPr>
                <w:rFonts w:ascii="Arial" w:hAnsi="Arial" w:cs="Arial"/>
                <w:b/>
                <w:sz w:val="24"/>
                <w:szCs w:val="24"/>
              </w:rPr>
              <w:t>Jest:</w:t>
            </w:r>
          </w:p>
          <w:p w14:paraId="7BE7B658" w14:textId="77777777" w:rsidR="001146FD" w:rsidRPr="00E81450" w:rsidRDefault="001146FD" w:rsidP="001A4C0F">
            <w:pPr>
              <w:spacing w:after="120" w:line="360" w:lineRule="auto"/>
              <w:ind w:left="30" w:right="-72"/>
              <w:rPr>
                <w:rFonts w:ascii="Arial" w:hAnsi="Arial" w:cs="Arial"/>
                <w:sz w:val="24"/>
                <w:szCs w:val="24"/>
              </w:rPr>
            </w:pPr>
            <w:r w:rsidRPr="00E81450">
              <w:rPr>
                <w:rFonts w:ascii="Arial" w:hAnsi="Arial" w:cs="Arial"/>
                <w:sz w:val="24"/>
                <w:szCs w:val="24"/>
              </w:rPr>
              <w:t>„Wynagrodzenie za usługę będzie płatne przez okres realizacji zamówienia, w stosunku miesięcznym (miesiąc kalendarzowy).”</w:t>
            </w:r>
          </w:p>
          <w:p w14:paraId="034B4017" w14:textId="77777777" w:rsidR="00791369" w:rsidRPr="00E81450" w:rsidRDefault="002041C6" w:rsidP="001A4C0F">
            <w:pPr>
              <w:spacing w:after="120" w:line="360" w:lineRule="auto"/>
              <w:ind w:left="30" w:right="-72"/>
              <w:rPr>
                <w:rFonts w:ascii="Arial" w:hAnsi="Arial" w:cs="Arial"/>
                <w:b/>
                <w:sz w:val="24"/>
                <w:szCs w:val="24"/>
              </w:rPr>
            </w:pPr>
            <w:r w:rsidRPr="00E81450">
              <w:rPr>
                <w:rFonts w:ascii="Arial" w:hAnsi="Arial" w:cs="Arial"/>
                <w:b/>
                <w:sz w:val="24"/>
                <w:szCs w:val="24"/>
              </w:rPr>
              <w:t>Pytanie 45</w:t>
            </w:r>
          </w:p>
          <w:p w14:paraId="78E6580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Umowa §8 ust 3</w:t>
            </w:r>
          </w:p>
          <w:p w14:paraId="37CC85D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Uprzejma prośba o zgodę na modyfikację zapisu na:</w:t>
            </w:r>
          </w:p>
          <w:p w14:paraId="3C37BD4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„Istnieje możliwość dokonania zmiany lub zwiększenia liczby osób, przewidzianych do wykonania zamówienia, wskazanych powyżej, za uprzednią pisemną informacją do Zamawiającego”.</w:t>
            </w:r>
          </w:p>
          <w:p w14:paraId="4166539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Uzasadnienie:</w:t>
            </w:r>
          </w:p>
          <w:p w14:paraId="0DA2BF0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Zmiany Opiekunów są wewnętrzną decyzją Wykonawcy (odejścia, ciąże, przesunięcia pracownika itp.) nie możemy tego uzależniać od zgody Zamawiającego.</w:t>
            </w:r>
          </w:p>
          <w:p w14:paraId="37870EDD"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53520B47" w14:textId="77777777" w:rsidR="008366F7" w:rsidRPr="00E81450" w:rsidRDefault="008366F7" w:rsidP="001A4C0F">
            <w:pPr>
              <w:spacing w:after="120" w:line="360" w:lineRule="auto"/>
              <w:ind w:left="30" w:right="-72"/>
              <w:rPr>
                <w:rFonts w:ascii="Arial" w:hAnsi="Arial" w:cs="Arial"/>
                <w:sz w:val="24"/>
                <w:szCs w:val="24"/>
              </w:rPr>
            </w:pPr>
            <w:r w:rsidRPr="00E81450">
              <w:rPr>
                <w:rFonts w:ascii="Arial" w:hAnsi="Arial" w:cs="Arial"/>
                <w:bCs/>
                <w:sz w:val="24"/>
                <w:szCs w:val="24"/>
              </w:rPr>
              <w:t xml:space="preserve">Zamawiający dokonuje zmiany zapisów w </w:t>
            </w:r>
            <w:r w:rsidRPr="00E81450">
              <w:rPr>
                <w:rFonts w:ascii="Arial" w:hAnsi="Arial" w:cs="Arial"/>
                <w:sz w:val="24"/>
                <w:szCs w:val="24"/>
              </w:rPr>
              <w:t>§ 8 ust. 3 Projektu umowy w następujący sposób:</w:t>
            </w:r>
          </w:p>
          <w:p w14:paraId="0D877837" w14:textId="77777777" w:rsidR="008366F7" w:rsidRPr="00E81450" w:rsidRDefault="008366F7" w:rsidP="001A4C0F">
            <w:pPr>
              <w:spacing w:after="120" w:line="360" w:lineRule="auto"/>
              <w:ind w:left="30" w:right="-72"/>
              <w:rPr>
                <w:rFonts w:ascii="Arial" w:hAnsi="Arial" w:cs="Arial"/>
                <w:b/>
                <w:sz w:val="24"/>
                <w:szCs w:val="24"/>
              </w:rPr>
            </w:pPr>
            <w:r w:rsidRPr="00E81450">
              <w:rPr>
                <w:rFonts w:ascii="Arial" w:hAnsi="Arial" w:cs="Arial"/>
                <w:b/>
                <w:sz w:val="24"/>
                <w:szCs w:val="24"/>
              </w:rPr>
              <w:t>Było:</w:t>
            </w:r>
          </w:p>
          <w:p w14:paraId="211B8C28" w14:textId="77777777" w:rsidR="00DF32B2" w:rsidRPr="00E81450" w:rsidRDefault="00DF32B2" w:rsidP="001A4C0F">
            <w:pPr>
              <w:spacing w:after="120" w:line="360" w:lineRule="auto"/>
              <w:ind w:left="30" w:right="-72"/>
              <w:rPr>
                <w:rFonts w:ascii="Arial" w:hAnsi="Arial" w:cs="Arial"/>
                <w:b/>
                <w:sz w:val="24"/>
                <w:szCs w:val="24"/>
              </w:rPr>
            </w:pPr>
            <w:r w:rsidRPr="00E81450">
              <w:rPr>
                <w:rFonts w:ascii="Arial" w:hAnsi="Arial" w:cs="Arial"/>
                <w:sz w:val="24"/>
                <w:szCs w:val="24"/>
              </w:rPr>
              <w:t>„Istnieje możliwość dokonania zmiany lub zwiększenia liczby osób, przewidzianych do wykonania zamówienia, wskazanych powyżej, za uprzednią pisemną zgodą Zamawiającego.”</w:t>
            </w:r>
          </w:p>
          <w:p w14:paraId="38DC9A85" w14:textId="77777777" w:rsidR="008366F7" w:rsidRPr="00E81450" w:rsidRDefault="008366F7" w:rsidP="001A4C0F">
            <w:pPr>
              <w:spacing w:after="120" w:line="360" w:lineRule="auto"/>
              <w:ind w:left="30" w:right="-72"/>
              <w:rPr>
                <w:rFonts w:ascii="Arial" w:hAnsi="Arial" w:cs="Arial"/>
                <w:b/>
                <w:sz w:val="24"/>
                <w:szCs w:val="24"/>
              </w:rPr>
            </w:pPr>
            <w:r w:rsidRPr="00E81450">
              <w:rPr>
                <w:rFonts w:ascii="Arial" w:hAnsi="Arial" w:cs="Arial"/>
                <w:b/>
                <w:sz w:val="24"/>
                <w:szCs w:val="24"/>
              </w:rPr>
              <w:t>Jest:</w:t>
            </w:r>
          </w:p>
          <w:p w14:paraId="0220BECE" w14:textId="77777777" w:rsidR="00DF32B2" w:rsidRPr="00E81450" w:rsidRDefault="00DF32B2" w:rsidP="001A4C0F">
            <w:pPr>
              <w:spacing w:after="120" w:line="360" w:lineRule="auto"/>
              <w:ind w:left="30" w:right="-72"/>
              <w:rPr>
                <w:rFonts w:ascii="Arial" w:hAnsi="Arial" w:cs="Arial"/>
                <w:b/>
                <w:sz w:val="24"/>
                <w:szCs w:val="24"/>
              </w:rPr>
            </w:pPr>
            <w:r w:rsidRPr="00E81450">
              <w:rPr>
                <w:rFonts w:ascii="Arial" w:hAnsi="Arial" w:cs="Arial"/>
                <w:sz w:val="24"/>
                <w:szCs w:val="24"/>
              </w:rPr>
              <w:lastRenderedPageBreak/>
              <w:t>„Istnieje możliwość dokonania zmiany lub zwiększenia liczby osób, przewidzianych do wykonania zamówienia, wskazanych powyżej, za uprzednią pisemną informacją do Zamawiającego.”</w:t>
            </w:r>
          </w:p>
          <w:p w14:paraId="3D449A2F" w14:textId="77777777" w:rsidR="00791369" w:rsidRPr="00E81450" w:rsidRDefault="00872141" w:rsidP="001A4C0F">
            <w:pPr>
              <w:spacing w:after="120" w:line="360" w:lineRule="auto"/>
              <w:ind w:left="30" w:right="-72"/>
              <w:rPr>
                <w:rFonts w:ascii="Arial" w:hAnsi="Arial" w:cs="Arial"/>
                <w:b/>
                <w:sz w:val="24"/>
                <w:szCs w:val="24"/>
              </w:rPr>
            </w:pPr>
            <w:r w:rsidRPr="00E81450">
              <w:rPr>
                <w:rFonts w:ascii="Arial" w:hAnsi="Arial" w:cs="Arial"/>
                <w:b/>
                <w:sz w:val="24"/>
                <w:szCs w:val="24"/>
              </w:rPr>
              <w:t>Pytanie 46</w:t>
            </w:r>
          </w:p>
          <w:p w14:paraId="0BDBE38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Umowa §8 ust 4</w:t>
            </w:r>
          </w:p>
          <w:p w14:paraId="0DB3A1F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Uprzejma prośba o zgodę na modyfikację zapisu na:</w:t>
            </w:r>
          </w:p>
          <w:p w14:paraId="3F59028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„Zamawiający może także zażądać od Wykonawcy zmiany osoby, o której mowa w ust. 2 niniejszego paragrafu, jeżeli uzna, że nie wykonuje ona należycie swoich obowiązków. Uzasadnieniem do zmiany będzie pisemne wskazanie konkretnych przypadków, gdzie pracownik nie wykonał należycie swoich obowiązków. Wykonawca zobowiązany jest dokonać zmiany tej osoby w terminie nie dłuższym niż 7 dni od daty złożenia wniosku Zamawiającego”.</w:t>
            </w:r>
          </w:p>
          <w:p w14:paraId="54C2DCAB"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52986DFA" w14:textId="77777777" w:rsidR="00AE2FA5" w:rsidRPr="00E81450" w:rsidRDefault="00D300C2" w:rsidP="001A4C0F">
            <w:pPr>
              <w:spacing w:after="120" w:line="360" w:lineRule="auto"/>
              <w:ind w:left="30" w:right="-72"/>
              <w:rPr>
                <w:rFonts w:ascii="Arial" w:hAnsi="Arial" w:cs="Arial"/>
                <w:b/>
                <w:sz w:val="24"/>
                <w:szCs w:val="24"/>
              </w:rPr>
            </w:pPr>
            <w:r w:rsidRPr="00E81450">
              <w:rPr>
                <w:rFonts w:ascii="Arial" w:hAnsi="Arial" w:cs="Arial"/>
                <w:bCs/>
                <w:sz w:val="24"/>
                <w:szCs w:val="24"/>
              </w:rPr>
              <w:t xml:space="preserve">Zamawiający dokonuje zmiany zapisów w </w:t>
            </w:r>
            <w:r w:rsidRPr="00E81450">
              <w:rPr>
                <w:rFonts w:ascii="Arial" w:hAnsi="Arial" w:cs="Arial"/>
                <w:sz w:val="24"/>
                <w:szCs w:val="24"/>
              </w:rPr>
              <w:t>§ 8 ust. 4 Projektu umowy w zakresie wskazanym w odpowiedzi do pytania 13</w:t>
            </w:r>
            <w:r w:rsidR="00AE2FA5" w:rsidRPr="00E81450">
              <w:rPr>
                <w:rFonts w:ascii="Arial" w:hAnsi="Arial" w:cs="Arial"/>
                <w:sz w:val="24"/>
                <w:szCs w:val="24"/>
              </w:rPr>
              <w:t>.</w:t>
            </w:r>
          </w:p>
          <w:p w14:paraId="3CBFF234" w14:textId="77777777" w:rsidR="00791369" w:rsidRPr="00E81450" w:rsidRDefault="006B1C13" w:rsidP="001A4C0F">
            <w:pPr>
              <w:spacing w:after="120" w:line="360" w:lineRule="auto"/>
              <w:ind w:left="30" w:right="-72"/>
              <w:rPr>
                <w:rFonts w:ascii="Arial" w:hAnsi="Arial" w:cs="Arial"/>
                <w:b/>
                <w:sz w:val="24"/>
                <w:szCs w:val="24"/>
              </w:rPr>
            </w:pPr>
            <w:r w:rsidRPr="00E81450">
              <w:rPr>
                <w:rFonts w:ascii="Arial" w:hAnsi="Arial" w:cs="Arial"/>
                <w:b/>
                <w:sz w:val="24"/>
                <w:szCs w:val="24"/>
              </w:rPr>
              <w:t>Pytanie 47</w:t>
            </w:r>
          </w:p>
          <w:p w14:paraId="2ABB7B5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Umowa §3 ust 7</w:t>
            </w:r>
          </w:p>
          <w:p w14:paraId="7576EF1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Prosimy o potwierdzenie, że Zamawiający dokona płatności na podstawie comiesięcznej faktury wystawionej przez Wykonawcę. </w:t>
            </w:r>
          </w:p>
          <w:p w14:paraId="6EBF8B04"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4544F8E3" w14:textId="5656879A" w:rsidR="00605E56" w:rsidRPr="00E81450" w:rsidRDefault="00AE2FA5" w:rsidP="001A4C0F">
            <w:pPr>
              <w:spacing w:after="120" w:line="360" w:lineRule="auto"/>
              <w:ind w:left="30" w:right="-72"/>
              <w:rPr>
                <w:rFonts w:ascii="Arial" w:hAnsi="Arial" w:cs="Arial"/>
                <w:sz w:val="24"/>
                <w:szCs w:val="24"/>
              </w:rPr>
            </w:pPr>
            <w:r w:rsidRPr="00E81450">
              <w:rPr>
                <w:rFonts w:ascii="Arial" w:hAnsi="Arial" w:cs="Arial"/>
                <w:sz w:val="24"/>
                <w:szCs w:val="24"/>
              </w:rPr>
              <w:t>Zgodnie z §3 ust. 6 wynagrodzenie za usługę będzie płatne przez okres realizacji zamówienia, w stosunku miesięcznym. Zamawiający dokona płatności na podstawie faktury wystawionej przez Wykona</w:t>
            </w:r>
            <w:r w:rsidR="002F4117">
              <w:rPr>
                <w:rFonts w:ascii="Arial" w:hAnsi="Arial" w:cs="Arial"/>
                <w:sz w:val="24"/>
                <w:szCs w:val="24"/>
              </w:rPr>
              <w:t xml:space="preserve">wcę lub innego dokumentu. </w:t>
            </w:r>
          </w:p>
          <w:p w14:paraId="020CED9E" w14:textId="77777777" w:rsidR="00791369" w:rsidRPr="00E81450" w:rsidRDefault="006B1C13" w:rsidP="001A4C0F">
            <w:pPr>
              <w:spacing w:after="120" w:line="360" w:lineRule="auto"/>
              <w:ind w:left="30" w:right="-72"/>
              <w:rPr>
                <w:rFonts w:ascii="Arial" w:hAnsi="Arial" w:cs="Arial"/>
                <w:b/>
                <w:sz w:val="24"/>
                <w:szCs w:val="24"/>
              </w:rPr>
            </w:pPr>
            <w:r w:rsidRPr="00E81450">
              <w:rPr>
                <w:rFonts w:ascii="Arial" w:hAnsi="Arial" w:cs="Arial"/>
                <w:b/>
                <w:sz w:val="24"/>
                <w:szCs w:val="24"/>
              </w:rPr>
              <w:t>Pytanie 48</w:t>
            </w:r>
          </w:p>
          <w:p w14:paraId="45046F0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4 pkt 6 oraz OPZ pkt 3. Ust 3.8</w:t>
            </w:r>
          </w:p>
          <w:p w14:paraId="56238AC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Prosimy o potwierdzenie:</w:t>
            </w:r>
          </w:p>
          <w:p w14:paraId="2C90BA9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Wykonawca pragnie poinformować, iż podstawą do rezygnacji z pakietu medycznego jest informacja pisemna bezpośrednio przekazana przez Zamawiającego do wykonawcy to znaczy do 20 dnia każdego miesiąca. </w:t>
            </w:r>
          </w:p>
          <w:p w14:paraId="4753A7DF" w14:textId="77777777" w:rsidR="006B1C13"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6F5BEE80" w14:textId="77777777" w:rsidR="00605E56" w:rsidRPr="00E81450" w:rsidRDefault="003B0CD6" w:rsidP="001A4C0F">
            <w:pPr>
              <w:spacing w:after="120" w:line="360" w:lineRule="auto"/>
              <w:ind w:left="30" w:right="-72"/>
              <w:rPr>
                <w:rFonts w:ascii="Arial" w:hAnsi="Arial" w:cs="Arial"/>
                <w:sz w:val="24"/>
                <w:szCs w:val="24"/>
              </w:rPr>
            </w:pPr>
            <w:r w:rsidRPr="00E81450">
              <w:rPr>
                <w:rFonts w:ascii="Arial" w:hAnsi="Arial" w:cs="Arial"/>
                <w:bCs/>
                <w:sz w:val="24"/>
                <w:szCs w:val="24"/>
              </w:rPr>
              <w:lastRenderedPageBreak/>
              <w:t>Zamawiający potwierdza</w:t>
            </w:r>
            <w:r w:rsidR="00116376" w:rsidRPr="00E81450">
              <w:rPr>
                <w:rFonts w:ascii="Arial" w:hAnsi="Arial" w:cs="Arial"/>
                <w:bCs/>
                <w:sz w:val="24"/>
                <w:szCs w:val="24"/>
              </w:rPr>
              <w:t xml:space="preserve">, że </w:t>
            </w:r>
            <w:r w:rsidRPr="00E81450">
              <w:rPr>
                <w:rFonts w:ascii="Arial" w:hAnsi="Arial" w:cs="Arial"/>
                <w:bCs/>
                <w:sz w:val="24"/>
                <w:szCs w:val="24"/>
              </w:rPr>
              <w:t xml:space="preserve"> </w:t>
            </w:r>
            <w:r w:rsidR="00116376" w:rsidRPr="00E81450">
              <w:rPr>
                <w:rFonts w:ascii="Arial" w:hAnsi="Arial" w:cs="Arial"/>
                <w:sz w:val="24"/>
                <w:szCs w:val="24"/>
              </w:rPr>
              <w:t>podstawą do rezygnacji z Pakietu medycznego jest informacja pisemna bezpośrednio przekazana przez pracowników Zamawiającego do Wykonawcy do 20 dnia każdego miesiąca</w:t>
            </w:r>
            <w:r w:rsidRPr="00E81450">
              <w:rPr>
                <w:rFonts w:ascii="Arial" w:hAnsi="Arial" w:cs="Arial"/>
                <w:bCs/>
                <w:sz w:val="24"/>
                <w:szCs w:val="24"/>
              </w:rPr>
              <w:t>.</w:t>
            </w:r>
          </w:p>
          <w:p w14:paraId="34D99232" w14:textId="77777777" w:rsidR="00791369" w:rsidRPr="00E81450" w:rsidRDefault="00154C3E" w:rsidP="001A4C0F">
            <w:pPr>
              <w:spacing w:after="120" w:line="360" w:lineRule="auto"/>
              <w:ind w:left="30" w:right="-72"/>
              <w:rPr>
                <w:rFonts w:ascii="Arial" w:hAnsi="Arial" w:cs="Arial"/>
                <w:b/>
                <w:sz w:val="24"/>
                <w:szCs w:val="24"/>
              </w:rPr>
            </w:pPr>
            <w:r w:rsidRPr="00E81450">
              <w:rPr>
                <w:rFonts w:ascii="Arial" w:hAnsi="Arial" w:cs="Arial"/>
                <w:b/>
                <w:sz w:val="24"/>
                <w:szCs w:val="24"/>
              </w:rPr>
              <w:t>Pytanie 49</w:t>
            </w:r>
          </w:p>
          <w:p w14:paraId="19CA5F0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Dotyczy: OPZ 7.2 </w:t>
            </w:r>
          </w:p>
          <w:p w14:paraId="03AB973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 Proszę o zgodę na modyfikację zapisu na: </w:t>
            </w:r>
          </w:p>
          <w:p w14:paraId="68D4B108"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„Zamawiający przekazywać będzie Wykonawcy listy osób rezygnujących oraz listy osób przystępujących do Pakietów wraz z rodzajem Pakietu i wysokości opłaty za te Pakiety - do 20-go dnia każdego miesiąca, poprzedzającego miesiąc, którego dotyczy”.</w:t>
            </w:r>
          </w:p>
          <w:p w14:paraId="42986582"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6B7B11C1" w14:textId="77777777" w:rsidR="00D16132" w:rsidRPr="00E81450" w:rsidRDefault="00D16132" w:rsidP="001A4C0F">
            <w:pPr>
              <w:spacing w:after="120" w:line="360" w:lineRule="auto"/>
              <w:ind w:left="30" w:right="-72"/>
              <w:rPr>
                <w:rFonts w:ascii="Arial" w:hAnsi="Arial" w:cs="Arial"/>
                <w:bCs/>
                <w:sz w:val="24"/>
                <w:szCs w:val="24"/>
              </w:rPr>
            </w:pPr>
            <w:r w:rsidRPr="00E81450">
              <w:rPr>
                <w:rFonts w:ascii="Arial" w:hAnsi="Arial" w:cs="Arial"/>
                <w:bCs/>
                <w:sz w:val="24"/>
                <w:szCs w:val="24"/>
              </w:rPr>
              <w:t>Patrz odpowiedź do pytania 6.</w:t>
            </w:r>
          </w:p>
          <w:p w14:paraId="6B64F7AC" w14:textId="77777777" w:rsidR="00791369" w:rsidRPr="00E81450" w:rsidRDefault="00D16132" w:rsidP="001A4C0F">
            <w:pPr>
              <w:spacing w:after="120" w:line="360" w:lineRule="auto"/>
              <w:ind w:left="30" w:right="-72"/>
              <w:rPr>
                <w:rFonts w:ascii="Arial" w:hAnsi="Arial" w:cs="Arial"/>
                <w:b/>
                <w:sz w:val="24"/>
                <w:szCs w:val="24"/>
              </w:rPr>
            </w:pPr>
            <w:r w:rsidRPr="00E81450">
              <w:rPr>
                <w:rFonts w:ascii="Arial" w:hAnsi="Arial" w:cs="Arial"/>
                <w:b/>
                <w:sz w:val="24"/>
                <w:szCs w:val="24"/>
              </w:rPr>
              <w:t>Pytanie 50</w:t>
            </w:r>
          </w:p>
          <w:p w14:paraId="1B7E645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Umowa § 4 pkt 5</w:t>
            </w:r>
          </w:p>
          <w:p w14:paraId="5ADB416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Zwracam się z uprzejmą prośbą o usuniecie zapisu z pierwszego zdania ust. 5 „po przekazaniu za tę osobę pierwszej opłaty za Pakiet” Wykonawca pragnie zwrócić uwagę, że stroną umowy jest Zamawiający tzn. Politechnika Częstochowska, a nie osoby korzystające z pakietów dlatego rozliczenie pomiędzy Zamawiającym, a osobami korzystającymi z pakietu powinno być przeprowadzone wewnętrznie bez udziału oferenta. </w:t>
            </w:r>
          </w:p>
          <w:p w14:paraId="28680ACB"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3A72DE72" w14:textId="77777777" w:rsidR="00AF7ECF" w:rsidRPr="00E81450" w:rsidRDefault="00AF7ECF" w:rsidP="001A4C0F">
            <w:pPr>
              <w:spacing w:after="120" w:line="360" w:lineRule="auto"/>
              <w:ind w:left="30" w:right="-72"/>
              <w:rPr>
                <w:rFonts w:ascii="Arial" w:hAnsi="Arial" w:cs="Arial"/>
                <w:bCs/>
                <w:sz w:val="24"/>
                <w:szCs w:val="24"/>
              </w:rPr>
            </w:pPr>
            <w:r w:rsidRPr="00E81450">
              <w:rPr>
                <w:rFonts w:ascii="Arial" w:hAnsi="Arial" w:cs="Arial"/>
                <w:bCs/>
                <w:sz w:val="24"/>
                <w:szCs w:val="24"/>
              </w:rPr>
              <w:t xml:space="preserve">Zamawiający dokonuje zmiany zapisów w Projekcie umowy w </w:t>
            </w:r>
            <w:r w:rsidRPr="00E81450">
              <w:rPr>
                <w:rFonts w:ascii="Arial" w:hAnsi="Arial" w:cs="Arial"/>
                <w:sz w:val="24"/>
                <w:szCs w:val="24"/>
              </w:rPr>
              <w:t>§ 4 ust. 5 w następujący sposób:</w:t>
            </w:r>
          </w:p>
          <w:p w14:paraId="63CC86F1" w14:textId="77777777" w:rsidR="00605E56" w:rsidRPr="00E81450" w:rsidRDefault="00BA066D" w:rsidP="001A4C0F">
            <w:pPr>
              <w:spacing w:after="120" w:line="360" w:lineRule="auto"/>
              <w:ind w:left="30" w:right="-72"/>
              <w:rPr>
                <w:rFonts w:ascii="Arial" w:hAnsi="Arial" w:cs="Arial"/>
                <w:b/>
                <w:bCs/>
                <w:sz w:val="24"/>
                <w:szCs w:val="24"/>
              </w:rPr>
            </w:pPr>
            <w:r w:rsidRPr="00E81450">
              <w:rPr>
                <w:rFonts w:ascii="Arial" w:hAnsi="Arial" w:cs="Arial"/>
                <w:b/>
                <w:bCs/>
                <w:sz w:val="24"/>
                <w:szCs w:val="24"/>
              </w:rPr>
              <w:t>Było:</w:t>
            </w:r>
          </w:p>
          <w:p w14:paraId="3861A8FD" w14:textId="77777777" w:rsidR="00BA066D" w:rsidRPr="00E81450" w:rsidRDefault="00BA066D" w:rsidP="001A4C0F">
            <w:pPr>
              <w:spacing w:after="120" w:line="360" w:lineRule="auto"/>
              <w:ind w:left="30" w:right="-72"/>
              <w:rPr>
                <w:rFonts w:ascii="Arial" w:hAnsi="Arial" w:cs="Arial"/>
                <w:bCs/>
                <w:iCs/>
                <w:kern w:val="28"/>
                <w:sz w:val="24"/>
                <w:szCs w:val="24"/>
              </w:rPr>
            </w:pPr>
            <w:r w:rsidRPr="00E81450">
              <w:rPr>
                <w:rFonts w:ascii="Arial" w:hAnsi="Arial" w:cs="Arial"/>
                <w:bCs/>
                <w:iCs/>
                <w:kern w:val="28"/>
                <w:sz w:val="24"/>
                <w:szCs w:val="24"/>
              </w:rPr>
              <w:t>„Przystąpienie do Pakietu w zakresie wynikającym z umowy w odniesieniu do każdej z osób, rozpoczyna się pierwszego dnia miesiąca kalendarzowego, po przekazaniu za tę osobę pierwszej opłaty za Pakiet.”</w:t>
            </w:r>
          </w:p>
          <w:p w14:paraId="159CB8CC" w14:textId="77777777" w:rsidR="00BA066D" w:rsidRPr="00E81450" w:rsidRDefault="00BA066D" w:rsidP="001A4C0F">
            <w:pPr>
              <w:spacing w:after="120" w:line="360" w:lineRule="auto"/>
              <w:ind w:left="30" w:right="-72"/>
              <w:rPr>
                <w:rFonts w:ascii="Arial" w:hAnsi="Arial" w:cs="Arial"/>
                <w:b/>
                <w:bCs/>
                <w:iCs/>
                <w:kern w:val="28"/>
                <w:sz w:val="24"/>
                <w:szCs w:val="24"/>
              </w:rPr>
            </w:pPr>
            <w:r w:rsidRPr="00E81450">
              <w:rPr>
                <w:rFonts w:ascii="Arial" w:hAnsi="Arial" w:cs="Arial"/>
                <w:b/>
                <w:bCs/>
                <w:iCs/>
                <w:kern w:val="28"/>
                <w:sz w:val="24"/>
                <w:szCs w:val="24"/>
              </w:rPr>
              <w:t>Jest:</w:t>
            </w:r>
          </w:p>
          <w:p w14:paraId="386A1724" w14:textId="77777777" w:rsidR="00BA066D" w:rsidRPr="00E81450" w:rsidRDefault="00BA066D" w:rsidP="001A4C0F">
            <w:pPr>
              <w:spacing w:after="120" w:line="360" w:lineRule="auto"/>
              <w:ind w:left="30" w:right="-72"/>
              <w:rPr>
                <w:rFonts w:ascii="Arial" w:hAnsi="Arial" w:cs="Arial"/>
                <w:sz w:val="24"/>
                <w:szCs w:val="24"/>
              </w:rPr>
            </w:pPr>
            <w:r w:rsidRPr="00E81450">
              <w:rPr>
                <w:rFonts w:ascii="Arial" w:hAnsi="Arial" w:cs="Arial"/>
                <w:bCs/>
                <w:iCs/>
                <w:kern w:val="28"/>
                <w:sz w:val="24"/>
                <w:szCs w:val="24"/>
              </w:rPr>
              <w:t>„Przystąpienie do Pakietu w zakresie wynikającym z umowy w odniesieniu do każdej z osób, rozpoczyna się pierwszego</w:t>
            </w:r>
            <w:r w:rsidR="00EF213F" w:rsidRPr="00E81450">
              <w:rPr>
                <w:rFonts w:ascii="Arial" w:hAnsi="Arial" w:cs="Arial"/>
                <w:bCs/>
                <w:iCs/>
                <w:kern w:val="28"/>
                <w:sz w:val="24"/>
                <w:szCs w:val="24"/>
              </w:rPr>
              <w:t xml:space="preserve"> dnia</w:t>
            </w:r>
            <w:r w:rsidRPr="00E81450">
              <w:rPr>
                <w:rFonts w:ascii="Arial" w:hAnsi="Arial" w:cs="Arial"/>
                <w:bCs/>
                <w:iCs/>
                <w:kern w:val="28"/>
                <w:sz w:val="24"/>
                <w:szCs w:val="24"/>
              </w:rPr>
              <w:t xml:space="preserve"> </w:t>
            </w:r>
            <w:r w:rsidR="00913395" w:rsidRPr="00E81450">
              <w:rPr>
                <w:rFonts w:ascii="Arial" w:hAnsi="Arial" w:cs="Arial"/>
                <w:bCs/>
                <w:iCs/>
                <w:kern w:val="28"/>
                <w:sz w:val="24"/>
                <w:szCs w:val="24"/>
              </w:rPr>
              <w:t>od następnego</w:t>
            </w:r>
            <w:r w:rsidRPr="00E81450">
              <w:rPr>
                <w:rFonts w:ascii="Arial" w:hAnsi="Arial" w:cs="Arial"/>
                <w:bCs/>
                <w:iCs/>
                <w:kern w:val="28"/>
                <w:sz w:val="24"/>
                <w:szCs w:val="24"/>
              </w:rPr>
              <w:t xml:space="preserve"> miesiąca kalendarzowego, </w:t>
            </w:r>
            <w:r w:rsidR="00913395" w:rsidRPr="00E81450">
              <w:rPr>
                <w:rFonts w:ascii="Arial" w:hAnsi="Arial" w:cs="Arial"/>
                <w:bCs/>
                <w:iCs/>
                <w:kern w:val="28"/>
                <w:sz w:val="24"/>
                <w:szCs w:val="24"/>
              </w:rPr>
              <w:t xml:space="preserve">po miesiącu w </w:t>
            </w:r>
            <w:r w:rsidRPr="00E81450">
              <w:rPr>
                <w:rFonts w:ascii="Arial" w:hAnsi="Arial" w:cs="Arial"/>
                <w:bCs/>
                <w:iCs/>
                <w:kern w:val="28"/>
                <w:sz w:val="24"/>
                <w:szCs w:val="24"/>
              </w:rPr>
              <w:t>którym dana osoba przystąpiła do Pakietów.”</w:t>
            </w:r>
          </w:p>
          <w:p w14:paraId="5906A049" w14:textId="77777777" w:rsidR="00791369" w:rsidRPr="00E81450" w:rsidRDefault="00AF7ECF" w:rsidP="001A4C0F">
            <w:pPr>
              <w:spacing w:after="120" w:line="360" w:lineRule="auto"/>
              <w:ind w:left="30" w:right="-72"/>
              <w:rPr>
                <w:rFonts w:ascii="Arial" w:hAnsi="Arial" w:cs="Arial"/>
                <w:b/>
                <w:sz w:val="24"/>
                <w:szCs w:val="24"/>
              </w:rPr>
            </w:pPr>
            <w:r w:rsidRPr="00E81450">
              <w:rPr>
                <w:rFonts w:ascii="Arial" w:hAnsi="Arial" w:cs="Arial"/>
                <w:b/>
                <w:sz w:val="24"/>
                <w:szCs w:val="24"/>
              </w:rPr>
              <w:lastRenderedPageBreak/>
              <w:t>Pytanie 51</w:t>
            </w:r>
          </w:p>
          <w:p w14:paraId="6E3FF30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OPZ pkt. 7 ust. 7.9</w:t>
            </w:r>
          </w:p>
          <w:p w14:paraId="265C0E18"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W rzeczonym postępowaniu Zamawiający oczekuje od Wykonawcy zapewnienia dostępności do lekarzy specjalistów (poza lekarzami podstawowej opieki zdrowotnej) w czasie 5 dni ze względu na obecne możliwości rynkowe i szeroko dyskutowany w mediach fakt deficytu lekarzy, spowodowany czynnikami, które na które Wykonawca nie ma wpływy, takimi jak choroba lekarza czy kwarantanna zwracamy się z uprzejmą prośbą o dopuszczenie możliwości zapewnienia standardu dostępności z podziałem na specjalizacje lekarskie wg. poniższego wykazu</w:t>
            </w:r>
          </w:p>
          <w:p w14:paraId="3495769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Planowe wizyty u lekarzy pierwszego kontaktu:</w:t>
            </w:r>
          </w:p>
          <w:p w14:paraId="64F2C6A8"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internisty</w:t>
            </w:r>
          </w:p>
          <w:p w14:paraId="50BC1264"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lekarza rodzinnego</w:t>
            </w:r>
          </w:p>
          <w:p w14:paraId="5A1A6DB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realizowane są w czasie do 24 godzin (z wyłączeniem niedziel i świąt).</w:t>
            </w:r>
          </w:p>
          <w:p w14:paraId="42F06BE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Planowe wizyty u lekarzy specjalistów:</w:t>
            </w:r>
          </w:p>
          <w:p w14:paraId="1C67ABD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ginekologa</w:t>
            </w:r>
          </w:p>
          <w:p w14:paraId="50386924"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chirurga</w:t>
            </w:r>
          </w:p>
          <w:p w14:paraId="1F266498"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realizowane są w czasie do 48 godzin (do 2 dni roboczych, z wyłączeniem niedziel i świąt).</w:t>
            </w:r>
          </w:p>
          <w:p w14:paraId="1EEDDEE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Planowe wizyty u lekarzy specjalistów:</w:t>
            </w:r>
          </w:p>
          <w:p w14:paraId="268C386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-okulisty</w:t>
            </w:r>
          </w:p>
          <w:p w14:paraId="6C5C990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ortopedy</w:t>
            </w:r>
          </w:p>
          <w:p w14:paraId="376700E0"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laryngologa</w:t>
            </w:r>
          </w:p>
          <w:p w14:paraId="059963B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oraz planowe badania:</w:t>
            </w:r>
          </w:p>
          <w:p w14:paraId="68937B95"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RTG</w:t>
            </w:r>
          </w:p>
          <w:p w14:paraId="7CF8F8F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realizowane są w czasie do 72 godzin (do 3 dni roboczych, z wyłączeniem niedziel i świąt)</w:t>
            </w:r>
          </w:p>
          <w:p w14:paraId="7674F765"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Planowe wizyty u lekarzy specjalistów:</w:t>
            </w:r>
          </w:p>
          <w:p w14:paraId="0043D6B4"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kardiologa</w:t>
            </w:r>
          </w:p>
          <w:p w14:paraId="4590785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dermatologa</w:t>
            </w:r>
          </w:p>
          <w:p w14:paraId="5266010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 pulmonologa</w:t>
            </w:r>
          </w:p>
          <w:p w14:paraId="2E42DDE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neurologa</w:t>
            </w:r>
          </w:p>
          <w:p w14:paraId="56470D9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oraz planowe badania:</w:t>
            </w:r>
          </w:p>
          <w:p w14:paraId="7EE1B95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USG (m.in. brzucha, piersi, z wyłączeniem specjalistycznego, w tym ortopedycznego)</w:t>
            </w:r>
          </w:p>
          <w:p w14:paraId="34911E9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mammografia</w:t>
            </w:r>
          </w:p>
          <w:p w14:paraId="3E507AB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realizowane są w czasie do 120 godzin (do 5 dni roboczych, z wyłączeniem niedziel i świąt).</w:t>
            </w:r>
          </w:p>
          <w:p w14:paraId="3080F78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Planowe wizyty u lekarzy specjalistów:</w:t>
            </w:r>
          </w:p>
          <w:p w14:paraId="5EA5CF1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alergologa</w:t>
            </w:r>
          </w:p>
          <w:p w14:paraId="1A066A4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chirurga naczyniowego</w:t>
            </w:r>
          </w:p>
          <w:p w14:paraId="032876E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specjalisty chorób zakaźnych</w:t>
            </w:r>
          </w:p>
          <w:p w14:paraId="4266EDA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diabetologa</w:t>
            </w:r>
          </w:p>
          <w:p w14:paraId="01B75F0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endokrynologa</w:t>
            </w:r>
          </w:p>
          <w:p w14:paraId="72C4A39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gastroenterologa</w:t>
            </w:r>
          </w:p>
          <w:p w14:paraId="7CC3FBB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nefrologa</w:t>
            </w:r>
          </w:p>
          <w:p w14:paraId="059BBC8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neurochirurga</w:t>
            </w:r>
          </w:p>
          <w:p w14:paraId="429D1B74"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onkologa</w:t>
            </w:r>
          </w:p>
          <w:p w14:paraId="20330DC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psychiatry</w:t>
            </w:r>
          </w:p>
          <w:p w14:paraId="61A36C1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urologa</w:t>
            </w:r>
          </w:p>
          <w:p w14:paraId="5575C8E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oraz planowe badania:</w:t>
            </w:r>
          </w:p>
          <w:p w14:paraId="22A9220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tomografia komputerowa</w:t>
            </w:r>
          </w:p>
          <w:p w14:paraId="4D8A6345"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EKG wysiłkowe</w:t>
            </w:r>
          </w:p>
          <w:p w14:paraId="510F1EE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biopsje</w:t>
            </w:r>
          </w:p>
          <w:p w14:paraId="4C21D07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densytometria</w:t>
            </w:r>
          </w:p>
          <w:p w14:paraId="4847872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realizowane są w czasie do 168 godzin (do 7 dni roboczych, z wyłączeniem niedziel i świąt).</w:t>
            </w:r>
          </w:p>
          <w:p w14:paraId="7B18AAC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Planowe wizyty u specjalistów:</w:t>
            </w:r>
          </w:p>
          <w:p w14:paraId="7C5D46D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 ginekologa endokrynologa</w:t>
            </w:r>
          </w:p>
          <w:p w14:paraId="2172EA1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hematologa</w:t>
            </w:r>
          </w:p>
          <w:p w14:paraId="508B3B50"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hepatologa</w:t>
            </w:r>
          </w:p>
          <w:p w14:paraId="086F466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psychologa</w:t>
            </w:r>
          </w:p>
          <w:p w14:paraId="2FED9FB0"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foniatry</w:t>
            </w:r>
          </w:p>
          <w:p w14:paraId="4A13DF7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stomatologa</w:t>
            </w:r>
          </w:p>
          <w:p w14:paraId="7771428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lekarzy specjalności niewymienionych powyżej</w:t>
            </w:r>
          </w:p>
          <w:p w14:paraId="4F1234D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konsultacje profesorskie</w:t>
            </w:r>
          </w:p>
          <w:p w14:paraId="0883245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oraz planowe badania:</w:t>
            </w:r>
          </w:p>
          <w:p w14:paraId="2A168CA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 USG specjalistyczne (transrektalne, </w:t>
            </w:r>
            <w:proofErr w:type="spellStart"/>
            <w:r w:rsidRPr="00E81450">
              <w:rPr>
                <w:rFonts w:ascii="Arial" w:hAnsi="Arial" w:cs="Arial"/>
                <w:sz w:val="24"/>
                <w:szCs w:val="24"/>
              </w:rPr>
              <w:t>transwaginalne</w:t>
            </w:r>
            <w:proofErr w:type="spellEnd"/>
            <w:r w:rsidRPr="00E81450">
              <w:rPr>
                <w:rFonts w:ascii="Arial" w:hAnsi="Arial" w:cs="Arial"/>
                <w:sz w:val="24"/>
                <w:szCs w:val="24"/>
              </w:rPr>
              <w:t>, sercowo-naczyniowe, ortopedyczne)</w:t>
            </w:r>
          </w:p>
          <w:p w14:paraId="3E1DC09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rezonans magnetyczny</w:t>
            </w:r>
          </w:p>
          <w:p w14:paraId="16728BB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endoskopia przewodu pokarmowego</w:t>
            </w:r>
          </w:p>
          <w:p w14:paraId="4365E48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realizowane są w czasie do 240 godzin (do 10 dni roboczych, z wyłączeniem niedziel i świąt).</w:t>
            </w:r>
          </w:p>
          <w:p w14:paraId="36FD3070"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2A381C45" w14:textId="77777777" w:rsidR="00605E56" w:rsidRPr="00E81450" w:rsidRDefault="00A457F3" w:rsidP="001A4C0F">
            <w:pPr>
              <w:spacing w:after="120" w:line="360" w:lineRule="auto"/>
              <w:ind w:left="30" w:right="-72"/>
              <w:rPr>
                <w:rFonts w:ascii="Arial" w:hAnsi="Arial" w:cs="Arial"/>
                <w:sz w:val="24"/>
                <w:szCs w:val="24"/>
              </w:rPr>
            </w:pPr>
            <w:r w:rsidRPr="00E81450">
              <w:rPr>
                <w:rFonts w:ascii="Arial" w:hAnsi="Arial" w:cs="Arial"/>
                <w:bCs/>
                <w:sz w:val="24"/>
                <w:szCs w:val="24"/>
              </w:rPr>
              <w:t>Patrz odpowiedź do pytania 8</w:t>
            </w:r>
            <w:r w:rsidR="000643F2" w:rsidRPr="00E81450">
              <w:rPr>
                <w:rFonts w:ascii="Arial" w:hAnsi="Arial" w:cs="Arial"/>
                <w:sz w:val="24"/>
                <w:szCs w:val="24"/>
              </w:rPr>
              <w:t>.</w:t>
            </w:r>
          </w:p>
          <w:p w14:paraId="45A145E7" w14:textId="77777777" w:rsidR="00791369" w:rsidRPr="00E81450" w:rsidRDefault="00C94827" w:rsidP="001A4C0F">
            <w:pPr>
              <w:spacing w:after="120" w:line="360" w:lineRule="auto"/>
              <w:ind w:left="30" w:right="-72"/>
              <w:rPr>
                <w:rFonts w:ascii="Arial" w:hAnsi="Arial" w:cs="Arial"/>
                <w:b/>
                <w:sz w:val="24"/>
                <w:szCs w:val="24"/>
              </w:rPr>
            </w:pPr>
            <w:r w:rsidRPr="00E81450">
              <w:rPr>
                <w:rFonts w:ascii="Arial" w:hAnsi="Arial" w:cs="Arial"/>
                <w:b/>
                <w:sz w:val="24"/>
                <w:szCs w:val="24"/>
              </w:rPr>
              <w:t>Pytanie 52</w:t>
            </w:r>
          </w:p>
          <w:p w14:paraId="570389A8"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Zwracamy się z uprzejmą prośbą o dołączenie poniższego zapisu do umowy. Wykonawca stara się zapewnić usługi zgodnie z terminami określonymi w umowie jednak zdarzają się sytuacje losowe na które nie ma wpływu (min. choroba lekarza, kwarantanna), a które będą miały bezpośredni wpływ na świadczone usługi. Aby umożliwić Pacjentowi jak najszybszy dostęp do usług w przywołanych sytuacjach proponujemy wprowadzenie poniższego zapisu:</w:t>
            </w:r>
          </w:p>
          <w:p w14:paraId="3DC4CA9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W przypadku niewywiązania się przez Wykonawcę z terminów dostępności Usług, Uprawniony będzie miał prawo skorzystać z usług dowolnego, wybranego przez siebie podmiotu świadczącego usługi medyczne. Koszt realizacji tych usług Wykonawca zobowiązany jest zwrócić Uprawnionemu w terminie 30 dni od dnia wystąpienia Uprawnionego z takim żądaniem i dostarczenia do Wykonawcy wniosku o zwrot należności oraz faktury lub rachunku potwierdzającego wysokość poniesionych </w:t>
            </w:r>
            <w:r w:rsidRPr="00E81450">
              <w:rPr>
                <w:rFonts w:ascii="Arial" w:hAnsi="Arial" w:cs="Arial"/>
                <w:sz w:val="24"/>
                <w:szCs w:val="24"/>
              </w:rPr>
              <w:lastRenderedPageBreak/>
              <w:t>kosztów. Rachunek lub faktura powinny być wystawione na Uprawnionego korzystającego z usługi. Za datę zwrotu Osobie Uprawnionej kosztów usługi medycznej Strony przyjmują wpływ środków na rachunek Osoby Uprawnionej lub otrzymania środków pieniężnych za pokwitowaniem.</w:t>
            </w:r>
          </w:p>
          <w:p w14:paraId="419D1DE2"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439039D3" w14:textId="1F10F851" w:rsidR="00B24609" w:rsidRPr="00695969" w:rsidRDefault="00B24609" w:rsidP="001A4C0F">
            <w:pPr>
              <w:spacing w:after="120" w:line="360" w:lineRule="auto"/>
              <w:ind w:left="30" w:right="-72"/>
              <w:rPr>
                <w:rFonts w:ascii="Arial" w:hAnsi="Arial" w:cs="Arial"/>
                <w:bCs/>
                <w:sz w:val="24"/>
                <w:szCs w:val="24"/>
              </w:rPr>
            </w:pPr>
            <w:r w:rsidRPr="00695969">
              <w:rPr>
                <w:rFonts w:ascii="Arial" w:hAnsi="Arial" w:cs="Arial"/>
                <w:bCs/>
                <w:sz w:val="24"/>
                <w:szCs w:val="24"/>
              </w:rPr>
              <w:t xml:space="preserve">Refundacja kosztów leczenia z tytułu świadczeń objętych programem, które miało miejsce w dowolnej placówce medycznej lub u dowolnego lekarza spoza sieci placówek udostępnionych przez Wykonawcę do obsługi bezgotówkowej, na podstawie imiennej faktury wystawionej na ubezpieczonego/uczestnika programu, do wysokości kwot </w:t>
            </w:r>
            <w:r w:rsidR="00695969">
              <w:rPr>
                <w:rFonts w:ascii="Arial" w:hAnsi="Arial" w:cs="Arial"/>
                <w:bCs/>
                <w:sz w:val="24"/>
                <w:szCs w:val="24"/>
              </w:rPr>
              <w:t xml:space="preserve"> </w:t>
            </w:r>
            <w:r w:rsidRPr="00695969">
              <w:rPr>
                <w:rFonts w:ascii="Arial" w:hAnsi="Arial" w:cs="Arial"/>
                <w:bCs/>
                <w:sz w:val="24"/>
                <w:szCs w:val="24"/>
              </w:rPr>
              <w:t>z faktury jednakże nie więcej niż do kwot określonych przez Wykonawcę w cenniku refundacyjnym. Wykonawca cennik ten będzie zobowiązany dołączyć do umowy</w:t>
            </w:r>
            <w:r w:rsidR="00695969">
              <w:rPr>
                <w:rFonts w:ascii="Arial" w:hAnsi="Arial" w:cs="Arial"/>
                <w:bCs/>
                <w:sz w:val="24"/>
                <w:szCs w:val="24"/>
              </w:rPr>
              <w:t>.</w:t>
            </w:r>
          </w:p>
          <w:p w14:paraId="0F071B83" w14:textId="77777777" w:rsidR="007B03D2" w:rsidRPr="00E81450" w:rsidRDefault="007B03D2" w:rsidP="001A4C0F">
            <w:pPr>
              <w:spacing w:after="120" w:line="360" w:lineRule="auto"/>
              <w:ind w:left="30" w:right="-72"/>
              <w:rPr>
                <w:rFonts w:ascii="Arial" w:hAnsi="Arial" w:cs="Arial"/>
                <w:bCs/>
                <w:sz w:val="24"/>
                <w:szCs w:val="24"/>
              </w:rPr>
            </w:pPr>
          </w:p>
          <w:p w14:paraId="1EB72B7C" w14:textId="77777777" w:rsidR="009B35B0" w:rsidRPr="00E81450" w:rsidRDefault="009B35B0" w:rsidP="001A4C0F">
            <w:pPr>
              <w:spacing w:after="120" w:line="360" w:lineRule="auto"/>
              <w:ind w:left="30" w:right="-72"/>
              <w:rPr>
                <w:rFonts w:ascii="Arial" w:hAnsi="Arial" w:cs="Arial"/>
                <w:bCs/>
                <w:sz w:val="24"/>
                <w:szCs w:val="24"/>
              </w:rPr>
            </w:pPr>
            <w:r w:rsidRPr="00E81450">
              <w:rPr>
                <w:rFonts w:ascii="Arial" w:hAnsi="Arial" w:cs="Arial"/>
                <w:b/>
                <w:sz w:val="24"/>
                <w:szCs w:val="24"/>
              </w:rPr>
              <w:t>Pytanie 53</w:t>
            </w:r>
          </w:p>
          <w:p w14:paraId="740C050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OPZ 10.18</w:t>
            </w:r>
          </w:p>
          <w:p w14:paraId="0C2A5E6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Pytanie: </w:t>
            </w:r>
            <w:proofErr w:type="spellStart"/>
            <w:r w:rsidRPr="00E81450">
              <w:rPr>
                <w:rFonts w:ascii="Arial" w:hAnsi="Arial" w:cs="Arial"/>
                <w:sz w:val="24"/>
                <w:szCs w:val="24"/>
              </w:rPr>
              <w:t>Ponizeważ</w:t>
            </w:r>
            <w:proofErr w:type="spellEnd"/>
            <w:r w:rsidRPr="00E81450">
              <w:rPr>
                <w:rFonts w:ascii="Arial" w:hAnsi="Arial" w:cs="Arial"/>
                <w:sz w:val="24"/>
                <w:szCs w:val="24"/>
              </w:rPr>
              <w:t xml:space="preserve"> wykonawca nie odnalazł w opublikowanych przez zamawiającego dokumentach miejsca, gdzie może wpisać wysokość kwoty refundacji zgodnie z pkt 10.18 OPZ zwracamy się z prośbą o akceptację kwoty limitu na refundację w wysokości kwocie łącznej 500 zł w okresie kwartału. Wykonawca wypłaci 70% wartości faktury wystawionej imiennie na osobę uprawnioną do korzystania z abonamentu. Koszt realizacji tych usług Wykonawca zobowiązany jest zwrócić Uprawnionemu w terminie 30 dni od dnia wystąpienia Uprawnionego z takim żądaniem i dostarczenia do Wykonawcy wniosku o zwrot należności oraz faktury lub rachunku potwierdzającego wysokość poniesionych kosztów. Szczegółowy regulamin dotyczący refundacji zostanie przekazany Zamawiającemu po wyborz</w:t>
            </w:r>
            <w:r w:rsidR="00B24609" w:rsidRPr="00E81450">
              <w:rPr>
                <w:rFonts w:ascii="Arial" w:hAnsi="Arial" w:cs="Arial"/>
                <w:sz w:val="24"/>
                <w:szCs w:val="24"/>
              </w:rPr>
              <w:t>e</w:t>
            </w:r>
            <w:r w:rsidRPr="00E81450">
              <w:rPr>
                <w:rFonts w:ascii="Arial" w:hAnsi="Arial" w:cs="Arial"/>
                <w:sz w:val="24"/>
                <w:szCs w:val="24"/>
              </w:rPr>
              <w:t xml:space="preserve"> najkorzystniejszej oferty ale przed podpisaniem umowy. </w:t>
            </w:r>
          </w:p>
          <w:p w14:paraId="50743C01"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162EE11C" w14:textId="77777777" w:rsidR="0034286B" w:rsidRPr="00E81450" w:rsidRDefault="00B24609" w:rsidP="001A4C0F">
            <w:pPr>
              <w:spacing w:after="120" w:line="360" w:lineRule="auto"/>
              <w:ind w:left="30" w:right="-72"/>
              <w:rPr>
                <w:rFonts w:ascii="Arial" w:hAnsi="Arial" w:cs="Arial"/>
                <w:sz w:val="24"/>
                <w:szCs w:val="24"/>
              </w:rPr>
            </w:pPr>
            <w:r w:rsidRPr="00E81450">
              <w:rPr>
                <w:rFonts w:ascii="Arial" w:hAnsi="Arial" w:cs="Arial"/>
                <w:bCs/>
                <w:sz w:val="24"/>
                <w:szCs w:val="24"/>
              </w:rPr>
              <w:t xml:space="preserve">Zamawiający nie wyraża zgody na kwoty limitów. Zamawiający dopuszcza refundację w zakresie w jakim zostało to opisane w </w:t>
            </w:r>
            <w:r w:rsidR="008F750E" w:rsidRPr="00E81450">
              <w:rPr>
                <w:rFonts w:ascii="Arial" w:hAnsi="Arial" w:cs="Arial"/>
                <w:bCs/>
                <w:sz w:val="24"/>
                <w:szCs w:val="24"/>
              </w:rPr>
              <w:t>odpowied</w:t>
            </w:r>
            <w:r w:rsidRPr="00E81450">
              <w:rPr>
                <w:rFonts w:ascii="Arial" w:hAnsi="Arial" w:cs="Arial"/>
                <w:bCs/>
                <w:sz w:val="24"/>
                <w:szCs w:val="24"/>
              </w:rPr>
              <w:t>zi</w:t>
            </w:r>
            <w:r w:rsidR="008F750E" w:rsidRPr="00E81450">
              <w:rPr>
                <w:rFonts w:ascii="Arial" w:hAnsi="Arial" w:cs="Arial"/>
                <w:bCs/>
                <w:sz w:val="24"/>
                <w:szCs w:val="24"/>
              </w:rPr>
              <w:t xml:space="preserve"> do pytania 34</w:t>
            </w:r>
            <w:r w:rsidRPr="00E81450">
              <w:rPr>
                <w:rFonts w:ascii="Arial" w:hAnsi="Arial" w:cs="Arial"/>
                <w:bCs/>
                <w:sz w:val="24"/>
                <w:szCs w:val="24"/>
              </w:rPr>
              <w:t xml:space="preserve"> przy czym refundacja jest stosowana tylko i wyłącznie w zakresie w jakim ubezpieczony chce skorzystać z innego specjalisty niż wyznaczony przez zleceniobiorcę. Głównym przedmiotem umowy jest świadczenie usług przez zleceniobiorcę w zakresie infrastruktury i posiadanego personelu. Refundację są jedynie dopuszczane </w:t>
            </w:r>
            <w:r w:rsidRPr="00E81450">
              <w:rPr>
                <w:rFonts w:ascii="Arial" w:hAnsi="Arial" w:cs="Arial"/>
                <w:bCs/>
                <w:sz w:val="24"/>
                <w:szCs w:val="24"/>
              </w:rPr>
              <w:lastRenderedPageBreak/>
              <w:t>okazjonalnie i nie mają na celu zastępowania świadczenia usług przez zleceniobiorcę przez innych specjalistów z dziedziny medycyny za które to świadczenie będzie refundowane.</w:t>
            </w:r>
            <w:r w:rsidR="00F17DFD" w:rsidRPr="00E81450">
              <w:rPr>
                <w:rFonts w:ascii="Arial" w:hAnsi="Arial" w:cs="Arial"/>
                <w:bCs/>
                <w:sz w:val="24"/>
                <w:szCs w:val="24"/>
              </w:rPr>
              <w:t xml:space="preserve"> Ustalenie</w:t>
            </w:r>
            <w:r w:rsidRPr="00E81450">
              <w:rPr>
                <w:rFonts w:ascii="Arial" w:hAnsi="Arial" w:cs="Arial"/>
                <w:bCs/>
                <w:sz w:val="24"/>
                <w:szCs w:val="24"/>
              </w:rPr>
              <w:t xml:space="preserve"> </w:t>
            </w:r>
            <w:r w:rsidR="00F17DFD" w:rsidRPr="00E81450">
              <w:rPr>
                <w:rFonts w:ascii="Arial" w:hAnsi="Arial" w:cs="Arial"/>
                <w:bCs/>
                <w:sz w:val="24"/>
                <w:szCs w:val="24"/>
              </w:rPr>
              <w:t xml:space="preserve">kwoty refundacji jest w gestii zleceniobiorcy i winna ona zostać dołączona do oferty i do umowy. Refundację dokonuje się bezpośrednio na rachunek ubezpieczonego beż pośrednictwa zamawiającego. </w:t>
            </w:r>
          </w:p>
          <w:p w14:paraId="1F7EB47C" w14:textId="77777777" w:rsidR="00791369" w:rsidRPr="00E81450" w:rsidRDefault="009B35B0" w:rsidP="001A4C0F">
            <w:pPr>
              <w:spacing w:after="120" w:line="360" w:lineRule="auto"/>
              <w:ind w:left="30" w:right="-72"/>
              <w:rPr>
                <w:rFonts w:ascii="Arial" w:hAnsi="Arial" w:cs="Arial"/>
                <w:b/>
                <w:sz w:val="24"/>
                <w:szCs w:val="24"/>
              </w:rPr>
            </w:pPr>
            <w:r w:rsidRPr="00E81450">
              <w:rPr>
                <w:rFonts w:ascii="Arial" w:hAnsi="Arial" w:cs="Arial"/>
                <w:b/>
                <w:sz w:val="24"/>
                <w:szCs w:val="24"/>
              </w:rPr>
              <w:t>Pytanie 54</w:t>
            </w:r>
          </w:p>
          <w:p w14:paraId="5ADEAD3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Czy Zamawiający wyrazi zgodę  na dopisanie do wzoru umowy poniższego paragrafu? </w:t>
            </w:r>
          </w:p>
          <w:p w14:paraId="2BA74130"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 E-Faktura</w:t>
            </w:r>
          </w:p>
          <w:p w14:paraId="4A7CA91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1.</w:t>
            </w:r>
          </w:p>
          <w:p w14:paraId="2B701C0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W zakresie wynagrodzenia opisanego w § … ust. ….,  Zleceniodawca wyraża zgodę na otrzymywanie faktur, duplikatów faktur oraz korekt faktur  w formie elektronicznej, zgodnie z ustawą o podatku od towarów i usług (</w:t>
            </w:r>
            <w:proofErr w:type="spellStart"/>
            <w:r w:rsidRPr="00E81450">
              <w:rPr>
                <w:rFonts w:ascii="Arial" w:hAnsi="Arial" w:cs="Arial"/>
                <w:sz w:val="24"/>
                <w:szCs w:val="24"/>
              </w:rPr>
              <w:t>t.j</w:t>
            </w:r>
            <w:proofErr w:type="spellEnd"/>
            <w:r w:rsidRPr="00E81450">
              <w:rPr>
                <w:rFonts w:ascii="Arial" w:hAnsi="Arial" w:cs="Arial"/>
                <w:sz w:val="24"/>
                <w:szCs w:val="24"/>
              </w:rPr>
              <w:t xml:space="preserve">. Dz. U. z 2016 r. poz. 710 z </w:t>
            </w:r>
            <w:proofErr w:type="spellStart"/>
            <w:r w:rsidRPr="00E81450">
              <w:rPr>
                <w:rFonts w:ascii="Arial" w:hAnsi="Arial" w:cs="Arial"/>
                <w:sz w:val="24"/>
                <w:szCs w:val="24"/>
              </w:rPr>
              <w:t>późn</w:t>
            </w:r>
            <w:proofErr w:type="spellEnd"/>
            <w:r w:rsidRPr="00E81450">
              <w:rPr>
                <w:rFonts w:ascii="Arial" w:hAnsi="Arial" w:cs="Arial"/>
                <w:sz w:val="24"/>
                <w:szCs w:val="24"/>
              </w:rPr>
              <w:t>. zm.).</w:t>
            </w:r>
          </w:p>
          <w:p w14:paraId="06F0A46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2.</w:t>
            </w:r>
          </w:p>
          <w:p w14:paraId="58E06F3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Zasady przesyłania faktur w formie elektronicznej przez Zleceniobiorcę określa Regulamin przesyłania faktur w formie elektronicznej, stanowiący Załącznik nr … do niniejszej Umowy.</w:t>
            </w:r>
          </w:p>
          <w:p w14:paraId="351782B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3.</w:t>
            </w:r>
          </w:p>
          <w:p w14:paraId="61FEC2B4"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Zleceniobiorca prześle Zleceniodawcy fakturę w formie elektronicznej na adres e-mail wskazany w § … ust…...</w:t>
            </w:r>
          </w:p>
          <w:p w14:paraId="058068E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4.</w:t>
            </w:r>
          </w:p>
          <w:p w14:paraId="2A44526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Zmiana powyższego adresu e-mail nie stanowi zmiany Umowy, jednakże dla jej skuteczności wymagane jest powiadomienie Zleceniobiorcy w formie pisemnej w trybie opisanym w Regulaminie przesyłania faktur w formie elektronicznej. Skutki braku przekazania informacji o zmianie  adresu e-mail, o którym mowa powyżej, obciążają bezpośrednio Zleceniodawcę.</w:t>
            </w:r>
          </w:p>
          <w:p w14:paraId="1A1960D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5.</w:t>
            </w:r>
          </w:p>
          <w:p w14:paraId="5AA57092"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Zleceniodawca ma prawo wycofać zgodę na przesyłanie faktur w formie elektronicznej po wcześniejszym zawiadomieniu Zleceniobiorcy w trybie określonym w Regulaminie przesyłania faktur w formie elektronicznej. W przypadku wycofania zgody </w:t>
            </w:r>
            <w:r w:rsidRPr="00E81450">
              <w:rPr>
                <w:rFonts w:ascii="Arial" w:hAnsi="Arial" w:cs="Arial"/>
                <w:sz w:val="24"/>
                <w:szCs w:val="24"/>
              </w:rPr>
              <w:lastRenderedPageBreak/>
              <w:t>Zleceniobiorca traci możliwość wystawiania faktur w formie elektronicznej ze skutkiem od następnego okresu rozliczeniowego po otrzymaniu powiadomienia.</w:t>
            </w:r>
          </w:p>
          <w:p w14:paraId="17DC8807" w14:textId="77777777" w:rsidR="00B14AFF" w:rsidRPr="00E81450" w:rsidRDefault="00B14AFF" w:rsidP="001A4C0F">
            <w:pPr>
              <w:spacing w:after="120" w:line="360" w:lineRule="auto"/>
              <w:ind w:left="30" w:right="-72"/>
              <w:rPr>
                <w:rFonts w:ascii="Arial" w:hAnsi="Arial" w:cs="Arial"/>
                <w:sz w:val="24"/>
                <w:szCs w:val="24"/>
              </w:rPr>
            </w:pPr>
            <w:r w:rsidRPr="00E81450">
              <w:rPr>
                <w:rFonts w:ascii="Arial" w:hAnsi="Arial" w:cs="Arial"/>
                <w:b/>
                <w:bCs/>
                <w:sz w:val="24"/>
                <w:szCs w:val="24"/>
              </w:rPr>
              <w:t>Odpowiedź</w:t>
            </w:r>
          </w:p>
          <w:p w14:paraId="025B391B" w14:textId="77777777" w:rsidR="00FA7F6A" w:rsidRPr="00E81450" w:rsidRDefault="008F750E" w:rsidP="001A4C0F">
            <w:pPr>
              <w:spacing w:after="120" w:line="360" w:lineRule="auto"/>
              <w:ind w:left="30" w:right="-72"/>
              <w:rPr>
                <w:rFonts w:ascii="Arial" w:hAnsi="Arial" w:cs="Arial"/>
                <w:sz w:val="24"/>
                <w:szCs w:val="24"/>
              </w:rPr>
            </w:pPr>
            <w:r w:rsidRPr="00E81450">
              <w:rPr>
                <w:rFonts w:ascii="Arial" w:hAnsi="Arial" w:cs="Arial"/>
                <w:bCs/>
                <w:sz w:val="24"/>
                <w:szCs w:val="24"/>
              </w:rPr>
              <w:t>Patrz odpowiedź do pytania 14.</w:t>
            </w:r>
          </w:p>
          <w:p w14:paraId="00AA7C02" w14:textId="77777777" w:rsidR="00791369" w:rsidRPr="00E81450" w:rsidRDefault="009B35B0" w:rsidP="001A4C0F">
            <w:pPr>
              <w:spacing w:after="120" w:line="360" w:lineRule="auto"/>
              <w:ind w:left="30" w:right="-72"/>
              <w:rPr>
                <w:rFonts w:ascii="Arial" w:hAnsi="Arial" w:cs="Arial"/>
                <w:b/>
                <w:sz w:val="24"/>
                <w:szCs w:val="24"/>
              </w:rPr>
            </w:pPr>
            <w:r w:rsidRPr="00E81450">
              <w:rPr>
                <w:rFonts w:ascii="Arial" w:hAnsi="Arial" w:cs="Arial"/>
                <w:b/>
                <w:sz w:val="24"/>
                <w:szCs w:val="24"/>
              </w:rPr>
              <w:t>Pytanie 55</w:t>
            </w:r>
          </w:p>
          <w:p w14:paraId="2763F8E0"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Zamawiający dopuszcza, aby na ostatnim etapie postępowania po wyborze najkorzystniejszej oferty podmiot, który złoży takową, miał możliwość dołączenia do umowy wzorów dokumentów przygotowanych przez ten podmiot (tj.   wzór listy zgłoszeniowej, wykaz listy osób uprawnionych, regulamin i wniosek o refundację, regulamin Ogólne Warunki Udzielania Świadczeń Zdrowotnych (OWU), wzór skierowania na badania medycyny pracy)</w:t>
            </w:r>
          </w:p>
          <w:p w14:paraId="414F70E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W przypadku rozbieżności pomiędzy Ogólnymi Warunkami Udzielania Świadczeń Zdrowotnych, a Umową rozstrzygające znaczenie mają postanowienia Umowy.</w:t>
            </w:r>
          </w:p>
          <w:p w14:paraId="1FAC0CB4"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26701408" w14:textId="77777777" w:rsidR="0034286B" w:rsidRPr="00E81450" w:rsidRDefault="0034286B" w:rsidP="001A4C0F">
            <w:pPr>
              <w:spacing w:after="120" w:line="360" w:lineRule="auto"/>
              <w:ind w:left="30" w:right="-72"/>
              <w:rPr>
                <w:rFonts w:ascii="Arial" w:hAnsi="Arial" w:cs="Arial"/>
                <w:sz w:val="24"/>
                <w:szCs w:val="24"/>
              </w:rPr>
            </w:pPr>
            <w:r w:rsidRPr="00E81450">
              <w:rPr>
                <w:rFonts w:ascii="Arial" w:hAnsi="Arial" w:cs="Arial"/>
                <w:bCs/>
                <w:sz w:val="24"/>
                <w:szCs w:val="24"/>
              </w:rPr>
              <w:t>Tak</w:t>
            </w:r>
            <w:r w:rsidR="009B35B0" w:rsidRPr="00E81450">
              <w:rPr>
                <w:rFonts w:ascii="Arial" w:hAnsi="Arial" w:cs="Arial"/>
                <w:bCs/>
                <w:sz w:val="24"/>
                <w:szCs w:val="24"/>
              </w:rPr>
              <w:t>,</w:t>
            </w:r>
            <w:r w:rsidRPr="00E81450">
              <w:rPr>
                <w:rFonts w:ascii="Arial" w:hAnsi="Arial" w:cs="Arial"/>
                <w:bCs/>
                <w:sz w:val="24"/>
                <w:szCs w:val="24"/>
              </w:rPr>
              <w:t xml:space="preserve"> z</w:t>
            </w:r>
            <w:r w:rsidR="009B35B0" w:rsidRPr="00E81450">
              <w:rPr>
                <w:rFonts w:ascii="Arial" w:hAnsi="Arial" w:cs="Arial"/>
                <w:bCs/>
                <w:sz w:val="24"/>
                <w:szCs w:val="24"/>
              </w:rPr>
              <w:t>a</w:t>
            </w:r>
            <w:r w:rsidRPr="00E81450">
              <w:rPr>
                <w:rFonts w:ascii="Arial" w:hAnsi="Arial" w:cs="Arial"/>
                <w:bCs/>
                <w:sz w:val="24"/>
                <w:szCs w:val="24"/>
              </w:rPr>
              <w:t xml:space="preserve"> wyjątkiem</w:t>
            </w:r>
            <w:r w:rsidR="00C559CF" w:rsidRPr="00E81450">
              <w:rPr>
                <w:rFonts w:ascii="Arial" w:hAnsi="Arial" w:cs="Arial"/>
                <w:sz w:val="24"/>
                <w:szCs w:val="24"/>
              </w:rPr>
              <w:t xml:space="preserve"> wzoru skierowania na badania medycyny pracy.</w:t>
            </w:r>
          </w:p>
          <w:p w14:paraId="34BD4B0D" w14:textId="77777777" w:rsidR="008D0089" w:rsidRPr="00E81450" w:rsidRDefault="008D0089" w:rsidP="001A4C0F">
            <w:pPr>
              <w:spacing w:after="120" w:line="360" w:lineRule="auto"/>
              <w:ind w:left="30" w:right="-72"/>
              <w:rPr>
                <w:rFonts w:ascii="Arial" w:hAnsi="Arial" w:cs="Arial"/>
                <w:sz w:val="24"/>
                <w:szCs w:val="24"/>
              </w:rPr>
            </w:pPr>
            <w:r w:rsidRPr="00E81450">
              <w:rPr>
                <w:rFonts w:ascii="Arial" w:hAnsi="Arial" w:cs="Arial"/>
                <w:sz w:val="24"/>
                <w:szCs w:val="24"/>
              </w:rPr>
              <w:t>W przypadku rozbieżności pomiędzy Ogólnymi Warunkami Udzielania Świadczeń Zdrowotnych, a Umową rozstrzygające znaczenie mają postanowienia Umowy.</w:t>
            </w:r>
          </w:p>
          <w:p w14:paraId="5CF50AE3" w14:textId="77777777" w:rsidR="00791369" w:rsidRPr="00E81450" w:rsidRDefault="005D3FDA" w:rsidP="001A4C0F">
            <w:pPr>
              <w:spacing w:after="120" w:line="360" w:lineRule="auto"/>
              <w:ind w:left="30" w:right="-72"/>
              <w:rPr>
                <w:rFonts w:ascii="Arial" w:hAnsi="Arial" w:cs="Arial"/>
                <w:b/>
                <w:sz w:val="24"/>
                <w:szCs w:val="24"/>
              </w:rPr>
            </w:pPr>
            <w:r w:rsidRPr="00E81450">
              <w:rPr>
                <w:rFonts w:ascii="Arial" w:hAnsi="Arial" w:cs="Arial"/>
                <w:b/>
                <w:sz w:val="24"/>
                <w:szCs w:val="24"/>
              </w:rPr>
              <w:t>Pytanie 56</w:t>
            </w:r>
          </w:p>
          <w:p w14:paraId="3FAF862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OPZ pkt 7.8</w:t>
            </w:r>
          </w:p>
          <w:p w14:paraId="4BBA37E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Zwracamy się z prośbą o potwierdzenie, iż spełnieniem wymagania będzie umożliwienie korzystania z minimum 10 placówek na terenie Częstochowy, w których to łącznie  placówkach Zamawiający będzie mógł zrealizować świadczenia opisane w pkt 10 OPZ.</w:t>
            </w:r>
          </w:p>
          <w:p w14:paraId="42002397"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1A621CF1" w14:textId="77777777" w:rsidR="00C559CF" w:rsidRPr="00E81450" w:rsidRDefault="008D0089" w:rsidP="001A4C0F">
            <w:pPr>
              <w:spacing w:after="120" w:line="360" w:lineRule="auto"/>
              <w:ind w:left="30" w:right="-72"/>
              <w:rPr>
                <w:rFonts w:ascii="Arial" w:hAnsi="Arial" w:cs="Arial"/>
                <w:b/>
                <w:sz w:val="24"/>
                <w:szCs w:val="24"/>
              </w:rPr>
            </w:pPr>
            <w:r w:rsidRPr="00E81450">
              <w:rPr>
                <w:rFonts w:ascii="Arial" w:hAnsi="Arial" w:cs="Arial"/>
                <w:sz w:val="24"/>
                <w:szCs w:val="24"/>
              </w:rPr>
              <w:t>Zamawiający potwierdza, iż spełnieniem wymagania będzie umożliwienie korzystania z minimum 10 placówek na terenie Częstochowy, w których to łącznie  placówkach Zamawiający będzie mógł zrealizować świadczenia opisane w pkt 10 OPZ</w:t>
            </w:r>
            <w:r w:rsidR="00C559CF" w:rsidRPr="00E81450">
              <w:rPr>
                <w:rFonts w:ascii="Arial" w:hAnsi="Arial" w:cs="Arial"/>
                <w:bCs/>
                <w:sz w:val="24"/>
                <w:szCs w:val="24"/>
              </w:rPr>
              <w:t>.</w:t>
            </w:r>
          </w:p>
          <w:p w14:paraId="40FD0F29" w14:textId="77777777" w:rsidR="00791369" w:rsidRPr="00E81450" w:rsidRDefault="00987E7B" w:rsidP="001A4C0F">
            <w:pPr>
              <w:spacing w:after="120" w:line="360" w:lineRule="auto"/>
              <w:ind w:left="30" w:right="-72"/>
              <w:rPr>
                <w:rFonts w:ascii="Arial" w:hAnsi="Arial" w:cs="Arial"/>
                <w:b/>
                <w:sz w:val="24"/>
                <w:szCs w:val="24"/>
              </w:rPr>
            </w:pPr>
            <w:r w:rsidRPr="00E81450">
              <w:rPr>
                <w:rFonts w:ascii="Arial" w:hAnsi="Arial" w:cs="Arial"/>
                <w:b/>
                <w:sz w:val="24"/>
                <w:szCs w:val="24"/>
              </w:rPr>
              <w:t>Pytanie 57</w:t>
            </w:r>
          </w:p>
          <w:p w14:paraId="473B67E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Wykonawca zwraca się z uprzejmą prośbą o dodanie zapisu do umowy:</w:t>
            </w:r>
          </w:p>
          <w:p w14:paraId="4D0E7BE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8a</w:t>
            </w:r>
          </w:p>
          <w:p w14:paraId="3FB475C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Dane osobowe</w:t>
            </w:r>
          </w:p>
          <w:p w14:paraId="091849B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1.</w:t>
            </w:r>
          </w:p>
          <w:p w14:paraId="03D097D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W związku z realizacją niniejszej umowy będzie dochodziło do przetwarzania danych osobowych osób uprawnionych do korzystania ze świadczeń opieki zdrowotnej Wykonawcy objętych umową, wobec czego mając na względzie przepisy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„Rozporządzenie”), Strony zobowiązują się do zawarcia umowy powierzenia przetwarzania danych osobowych, która stanowi załącznik nr … do niniejszej umowy. </w:t>
            </w:r>
          </w:p>
          <w:p w14:paraId="745E134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2.</w:t>
            </w:r>
          </w:p>
          <w:p w14:paraId="58178F5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W ramach realizacji Umowy, Strony przetwarzać będą dane osób wyznaczonych do bieżącego kontaktu, w tym dane pracowników oraz współpracowników. W celu uniknięcia wątpliwości, każda ze Stron przetwarza dane osób wskazanych do bieżącej realizacji Umowy drugiej Strony jako ich odrębny i niezależny administrator, zgodnie z treścią art. 6 ust. 1 lit. f Rozporządzenia, czyli na podstawie uzasadnionego interesu administratora, jakim jest zapewnienie kontaktu w bieżących sprawach związanych ze współpracą Stron i wykonywaniem Umowy. </w:t>
            </w:r>
          </w:p>
          <w:p w14:paraId="1AE4090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3.</w:t>
            </w:r>
          </w:p>
          <w:p w14:paraId="393C13E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Zakres danych osobowych, które są udostępniane pomiędzy Stronami obejmuje: imię, nazwisko, służbowy adres e-mail, służbowy numer telefonu, stanowisko zajmowane w organizacji jeden ze Stron. </w:t>
            </w:r>
          </w:p>
          <w:p w14:paraId="50D3AEF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4.</w:t>
            </w:r>
          </w:p>
          <w:p w14:paraId="63EC798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Każda ze Stron zobowiązuje się przetwarzać udostępnione jej dane osobowe drugiej Strony zgodnie z obowiązującymi przepisami w zakresie ochrony danych osobowych, w szczególności zgodnie z postanowieniami Rozporządzenia. </w:t>
            </w:r>
          </w:p>
          <w:p w14:paraId="01FFC9B4"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5.</w:t>
            </w:r>
          </w:p>
          <w:p w14:paraId="4CE9A9B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Każda ze Stron zobowiązana jest zrealizować obowiązek informacyjny wobec osób wyznaczonych do kontaktu drugiej Strony, których dane przetwarza. Klauzula obowiązku informacyjnego Wykonawcy została umieszczona na stronie internetowej </w:t>
            </w:r>
            <w:r w:rsidRPr="00E81450">
              <w:rPr>
                <w:rFonts w:ascii="Arial" w:hAnsi="Arial" w:cs="Arial"/>
                <w:sz w:val="24"/>
                <w:szCs w:val="24"/>
              </w:rPr>
              <w:lastRenderedPageBreak/>
              <w:t xml:space="preserve">w zakładce polityki prywatności pod adresem: zostanie uzupełniony w późniejszym terminie. </w:t>
            </w:r>
          </w:p>
          <w:p w14:paraId="3B20116B" w14:textId="18DB9C03"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3BFCEFCA" w14:textId="3C313F3D" w:rsidR="001756B6" w:rsidRPr="00E81450" w:rsidRDefault="001756B6" w:rsidP="001A4C0F">
            <w:pPr>
              <w:spacing w:after="120" w:line="360" w:lineRule="auto"/>
              <w:ind w:left="30" w:right="-72"/>
              <w:rPr>
                <w:rFonts w:ascii="Arial" w:hAnsi="Arial" w:cs="Arial"/>
                <w:bCs/>
                <w:sz w:val="24"/>
                <w:szCs w:val="24"/>
              </w:rPr>
            </w:pPr>
            <w:r w:rsidRPr="00E81450">
              <w:rPr>
                <w:rFonts w:ascii="Arial" w:hAnsi="Arial" w:cs="Arial"/>
                <w:bCs/>
                <w:sz w:val="24"/>
                <w:szCs w:val="24"/>
              </w:rPr>
              <w:t>Zamawiający dokonuje zmiany zapisów w Projekcie umowy poprzez dodanie następującej treści:</w:t>
            </w:r>
          </w:p>
          <w:p w14:paraId="1B191978" w14:textId="1AD7BB1B" w:rsidR="001756B6" w:rsidRPr="00E81450" w:rsidRDefault="001756B6" w:rsidP="001756B6">
            <w:pPr>
              <w:spacing w:after="120" w:line="360" w:lineRule="auto"/>
              <w:ind w:left="30" w:right="-72"/>
              <w:jc w:val="center"/>
              <w:rPr>
                <w:rFonts w:ascii="Arial" w:hAnsi="Arial" w:cs="Arial"/>
                <w:sz w:val="24"/>
                <w:szCs w:val="24"/>
              </w:rPr>
            </w:pPr>
            <w:r w:rsidRPr="00E81450">
              <w:rPr>
                <w:rFonts w:ascii="Arial" w:hAnsi="Arial" w:cs="Arial"/>
                <w:sz w:val="24"/>
                <w:szCs w:val="24"/>
              </w:rPr>
              <w:t>„§ 8a</w:t>
            </w:r>
          </w:p>
          <w:p w14:paraId="2CF2DF58" w14:textId="77777777" w:rsidR="001756B6" w:rsidRPr="00E81450" w:rsidRDefault="001756B6" w:rsidP="001756B6">
            <w:pPr>
              <w:spacing w:after="120" w:line="360" w:lineRule="auto"/>
              <w:ind w:left="30" w:right="-72"/>
              <w:jc w:val="center"/>
              <w:rPr>
                <w:rFonts w:ascii="Arial" w:hAnsi="Arial" w:cs="Arial"/>
                <w:sz w:val="24"/>
                <w:szCs w:val="24"/>
              </w:rPr>
            </w:pPr>
            <w:r w:rsidRPr="00E81450">
              <w:rPr>
                <w:rFonts w:ascii="Arial" w:hAnsi="Arial" w:cs="Arial"/>
                <w:sz w:val="24"/>
                <w:szCs w:val="24"/>
              </w:rPr>
              <w:t>Dane osobowe</w:t>
            </w:r>
          </w:p>
          <w:p w14:paraId="4ABE5935" w14:textId="20577995" w:rsidR="001756B6" w:rsidRPr="00E81450" w:rsidRDefault="001756B6" w:rsidP="001756B6">
            <w:pPr>
              <w:spacing w:after="120" w:line="360" w:lineRule="auto"/>
              <w:ind w:left="30" w:right="-72"/>
              <w:rPr>
                <w:rFonts w:ascii="Arial" w:hAnsi="Arial" w:cs="Arial"/>
                <w:sz w:val="24"/>
                <w:szCs w:val="24"/>
              </w:rPr>
            </w:pPr>
            <w:r w:rsidRPr="00E81450">
              <w:rPr>
                <w:rFonts w:ascii="Arial" w:hAnsi="Arial" w:cs="Arial"/>
                <w:sz w:val="24"/>
                <w:szCs w:val="24"/>
              </w:rPr>
              <w:t xml:space="preserve">1.W związku z realizacją niniejszej umowy będzie dochodziło do przetwarzania danych osobowych osób uprawnionych do korzystania ze świadczeń opieki zdrowotnej Wykonawcy objętych umową, wobec czego mając na względzie przepisy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„Rozporządzenie”), Strony zobowiązują się do zawarcia umowy powierzenia przetwarzania danych osobowych, która stanowi załącznik nr … do niniejszej umowy. </w:t>
            </w:r>
          </w:p>
          <w:p w14:paraId="275EB994" w14:textId="56E01A33" w:rsidR="001756B6" w:rsidRPr="00E81450" w:rsidRDefault="001756B6" w:rsidP="001756B6">
            <w:pPr>
              <w:spacing w:after="120" w:line="360" w:lineRule="auto"/>
              <w:ind w:left="30" w:right="-72"/>
              <w:rPr>
                <w:rFonts w:ascii="Arial" w:hAnsi="Arial" w:cs="Arial"/>
                <w:sz w:val="24"/>
                <w:szCs w:val="24"/>
              </w:rPr>
            </w:pPr>
            <w:r w:rsidRPr="00E81450">
              <w:rPr>
                <w:rFonts w:ascii="Arial" w:hAnsi="Arial" w:cs="Arial"/>
                <w:sz w:val="24"/>
                <w:szCs w:val="24"/>
              </w:rPr>
              <w:t xml:space="preserve">2.W ramach realizacji Umowy, Strony przetwarzać będą dane osób wyznaczonych do bieżącego kontaktu, w tym dane pracowników oraz współpracowników. W celu uniknięcia wątpliwości, każda ze Stron przetwarza dane osób wskazanych do bieżącej realizacji Umowy drugiej Strony jako ich odrębny i niezależny administrator, zgodnie z treścią art. 6 ust. 1 lit. f Rozporządzenia, czyli na podstawie uzasadnionego interesu administratora, jakim jest zapewnienie kontaktu w bieżących sprawach związanych ze współpracą Stron i wykonywaniem Umowy. </w:t>
            </w:r>
          </w:p>
          <w:p w14:paraId="08FE566F" w14:textId="6E5A04E5" w:rsidR="001756B6" w:rsidRPr="00E81450" w:rsidRDefault="001756B6" w:rsidP="001756B6">
            <w:pPr>
              <w:spacing w:after="120" w:line="360" w:lineRule="auto"/>
              <w:ind w:left="30" w:right="-72"/>
              <w:rPr>
                <w:rFonts w:ascii="Arial" w:hAnsi="Arial" w:cs="Arial"/>
                <w:sz w:val="24"/>
                <w:szCs w:val="24"/>
              </w:rPr>
            </w:pPr>
            <w:r w:rsidRPr="00E81450">
              <w:rPr>
                <w:rFonts w:ascii="Arial" w:hAnsi="Arial" w:cs="Arial"/>
                <w:sz w:val="24"/>
                <w:szCs w:val="24"/>
              </w:rPr>
              <w:t xml:space="preserve">3.Zakres danych osobowych, które są udostępniane pomiędzy Stronami obejmuje: imię, nazwisko, służbowy adres e-mail, służbowy numer telefonu, stanowisko zajmowane w organizacji jeden ze Stron. </w:t>
            </w:r>
          </w:p>
          <w:p w14:paraId="4CEC04CD" w14:textId="0E7AB463" w:rsidR="001756B6" w:rsidRPr="00E81450" w:rsidRDefault="001756B6" w:rsidP="001756B6">
            <w:pPr>
              <w:spacing w:after="120" w:line="360" w:lineRule="auto"/>
              <w:ind w:left="30" w:right="-72"/>
              <w:rPr>
                <w:rFonts w:ascii="Arial" w:hAnsi="Arial" w:cs="Arial"/>
                <w:sz w:val="24"/>
                <w:szCs w:val="24"/>
              </w:rPr>
            </w:pPr>
            <w:r w:rsidRPr="00E81450">
              <w:rPr>
                <w:rFonts w:ascii="Arial" w:hAnsi="Arial" w:cs="Arial"/>
                <w:sz w:val="24"/>
                <w:szCs w:val="24"/>
              </w:rPr>
              <w:t xml:space="preserve">4.Każda ze Stron zobowiązuje się przetwarzać udostępnione jej dane osobowe drugiej Strony zgodnie z obowiązującymi przepisami w zakresie ochrony danych osobowych, w szczególności zgodnie z postanowieniami Rozporządzenia. </w:t>
            </w:r>
          </w:p>
          <w:p w14:paraId="13ADA7C9" w14:textId="146702B9" w:rsidR="001756B6" w:rsidRPr="00E81450" w:rsidRDefault="001756B6" w:rsidP="001756B6">
            <w:pPr>
              <w:spacing w:after="120" w:line="360" w:lineRule="auto"/>
              <w:ind w:left="30" w:right="-72"/>
              <w:rPr>
                <w:rFonts w:ascii="Arial" w:hAnsi="Arial" w:cs="Arial"/>
                <w:sz w:val="24"/>
                <w:szCs w:val="24"/>
              </w:rPr>
            </w:pPr>
            <w:r w:rsidRPr="00E81450">
              <w:rPr>
                <w:rFonts w:ascii="Arial" w:hAnsi="Arial" w:cs="Arial"/>
                <w:sz w:val="24"/>
                <w:szCs w:val="24"/>
              </w:rPr>
              <w:t xml:space="preserve">5.Każda ze Stron zobowiązana jest zrealizować obowiązek informacyjny wobec osób wyznaczonych do kontaktu drugiej Strony, których dane przetwarza.” </w:t>
            </w:r>
          </w:p>
          <w:p w14:paraId="49CCDA22" w14:textId="1E306FAF" w:rsidR="001756B6" w:rsidRPr="00E81450" w:rsidRDefault="001756B6" w:rsidP="00AB5285">
            <w:pPr>
              <w:spacing w:after="120" w:line="360" w:lineRule="auto"/>
              <w:ind w:left="30" w:right="-72"/>
              <w:jc w:val="both"/>
              <w:rPr>
                <w:rFonts w:ascii="Arial" w:hAnsi="Arial" w:cs="Arial"/>
                <w:sz w:val="24"/>
                <w:szCs w:val="24"/>
              </w:rPr>
            </w:pPr>
            <w:r w:rsidRPr="00E81450">
              <w:rPr>
                <w:rFonts w:ascii="Arial" w:hAnsi="Arial" w:cs="Arial"/>
                <w:sz w:val="24"/>
                <w:szCs w:val="24"/>
              </w:rPr>
              <w:lastRenderedPageBreak/>
              <w:t xml:space="preserve">Projekt umowy </w:t>
            </w:r>
            <w:r w:rsidR="00AB5285" w:rsidRPr="00E81450">
              <w:rPr>
                <w:rFonts w:ascii="Arial" w:hAnsi="Arial" w:cs="Arial"/>
                <w:sz w:val="24"/>
                <w:szCs w:val="24"/>
              </w:rPr>
              <w:t xml:space="preserve"> powierzenia przetwarzania danych osobowych w załączeniu do niniejszego pisma. </w:t>
            </w:r>
          </w:p>
          <w:p w14:paraId="58491B19" w14:textId="1151C627" w:rsidR="00C559CF" w:rsidRPr="00E81450" w:rsidRDefault="00C559CF" w:rsidP="001A4C0F">
            <w:pPr>
              <w:spacing w:after="120" w:line="360" w:lineRule="auto"/>
              <w:ind w:left="30" w:right="-72"/>
              <w:rPr>
                <w:rFonts w:ascii="Arial" w:hAnsi="Arial" w:cs="Arial"/>
                <w:sz w:val="24"/>
                <w:szCs w:val="24"/>
              </w:rPr>
            </w:pPr>
          </w:p>
          <w:p w14:paraId="07A17723" w14:textId="77777777" w:rsidR="00791369" w:rsidRPr="00E81450" w:rsidRDefault="00987E7B" w:rsidP="001A4C0F">
            <w:pPr>
              <w:spacing w:after="120" w:line="360" w:lineRule="auto"/>
              <w:ind w:left="30" w:right="-72"/>
              <w:rPr>
                <w:rFonts w:ascii="Arial" w:hAnsi="Arial" w:cs="Arial"/>
                <w:b/>
                <w:sz w:val="24"/>
                <w:szCs w:val="24"/>
              </w:rPr>
            </w:pPr>
            <w:r w:rsidRPr="00E81450">
              <w:rPr>
                <w:rFonts w:ascii="Arial" w:hAnsi="Arial" w:cs="Arial"/>
                <w:b/>
                <w:sz w:val="24"/>
                <w:szCs w:val="24"/>
              </w:rPr>
              <w:t>Pytanie 58</w:t>
            </w:r>
          </w:p>
          <w:p w14:paraId="5864202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Zamawiający wyraża zgodę na dodanie do umowy obowiązku informacyjnego ?</w:t>
            </w:r>
          </w:p>
          <w:p w14:paraId="143258F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OBOWIĄZEK INFORMACYJNY</w:t>
            </w:r>
          </w:p>
          <w:p w14:paraId="6A8C3C5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Kto jest administratorem moich danych?</w:t>
            </w:r>
          </w:p>
          <w:p w14:paraId="20F4E24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Administratorem Twoich danych osobowych jest WYKONAWCA sp. z o.o. z siedzibą (dalej jako „W").</w:t>
            </w:r>
          </w:p>
          <w:p w14:paraId="6D99887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 kim mogę się skontaktować w kwestiach związanych z przetwarzaniem moich danych osobowych?</w:t>
            </w:r>
          </w:p>
          <w:p w14:paraId="36164DA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We wszelkich sprawach związanych z przetwarzaniem Twoich danych osobowych przez WYKONAWCĘ możesz skontaktować się z naszym Inspektorem Ochrony Danych:</w:t>
            </w:r>
          </w:p>
          <w:p w14:paraId="10ADA72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e-mail: l</w:t>
            </w:r>
          </w:p>
          <w:p w14:paraId="70F278C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Jakie jest źródło moich danych - skąd są pozyskiwane?</w:t>
            </w:r>
          </w:p>
          <w:p w14:paraId="2111576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Twoje dane osobowe są udostępniane bezpośrednio przez Ciebie lub przez Twojego pracodawcę lub reprezentowany przez Ciebie podmiot. </w:t>
            </w:r>
          </w:p>
          <w:p w14:paraId="315382F5"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Jaki jest zakres przetwarzanych przez WYKONAWCĘ moich danych osobowych?</w:t>
            </w:r>
          </w:p>
          <w:p w14:paraId="6BD3B7B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Przetwarzamy Twoje imię, nazwisko, numer telefonu, adres e-mail, stanowisko, nazwa reprezentowanego podmiotu oraz siedziba tego podmiotu.</w:t>
            </w:r>
          </w:p>
          <w:p w14:paraId="343C931F"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Cel przetwarzania</w:t>
            </w:r>
          </w:p>
          <w:p w14:paraId="12E4CE6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Podstawa prawna </w:t>
            </w:r>
          </w:p>
          <w:p w14:paraId="6ECFEDF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(pełne nazwy aktów prawnych znajdziesz na końcu formularza)</w:t>
            </w:r>
          </w:p>
          <w:p w14:paraId="39E9B3D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Kontaktujemy się z Tobą w bieżących sprawach lub udzielamy odpowiedzi na kierowane przez Ciebie do nas pytania lub sprawy. Zazwyczaj wykonujemy te czynności w ramach realizacji umowy pomiędzy WYKONAWCĄ a Twoim pracodawcą lub reprezentowanym przez Ciebie podmiotem. </w:t>
            </w:r>
          </w:p>
          <w:p w14:paraId="55A50A1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Art. 6 ust. 1 lit. f RODO, jako tzw. prawnie uzasadniony interes administratora, którym jest zapewnienie kontaktu w bieżących sprawach wynikających z prowadzonej przez WYKONAWCĘ działalności.</w:t>
            </w:r>
          </w:p>
          <w:p w14:paraId="3781A73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Jako administrator danych będący przedsiębiorcą mamy prawo do dochodzenia roszczeń z tytułu prowadzonej przez nas działalności gospodarczej, obrony przed tymi roszczeniami i tym samym przetwarzania Twoich danych w tym celu.</w:t>
            </w:r>
          </w:p>
          <w:p w14:paraId="03F7E689"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Art. 6 ust. 1 lit. f RODO, jako tzw. prawnie uzasadniony interes administratora, którym jest dochodzenie naszych roszczeń i obrona naszych praw.</w:t>
            </w:r>
          </w:p>
          <w:p w14:paraId="5853C02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 racji tego, że pozostajemy ze sobą w stałych stosunkach gospodarczych, możemy w ramach łączącej nas współpracy przesyłać Ci informacje o naszej działalności, oferty czy inne treści informujące Ciebie o możliwości współpracy z WYKONAWCĄ.</w:t>
            </w:r>
          </w:p>
          <w:p w14:paraId="2000773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Art. 6 ust. 1 lit. f RODO, jako tzw. prawnie uzasadniony interes administratora, którym jest budowanie i utrzymywanie relacji z naszymi kontrahentami.</w:t>
            </w:r>
          </w:p>
          <w:p w14:paraId="4CEA059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Komu przekazywane są moje dane osobowe??</w:t>
            </w:r>
          </w:p>
          <w:p w14:paraId="48E4794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Z uwagi na konieczność zapewnienia nam odpowiedniej organizacji np. w zakresie infrastruktury informatycznej czy bieżących sprawach dotyczących naszej działalności, jako przedsiębiorcy, Twoje dane osobowe mogą być przekazywane następującym kategoriom odbiorców:</w:t>
            </w:r>
          </w:p>
          <w:p w14:paraId="000E287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1. dostawcom usług zaopatrujących WYKONAWCĘ w rozwiązania techniczne oraz organizacyjne, umożliwiające udzielanie świadczeń zdrowotnych oraz zarządzanie naszą organizacją (w szczególności dostawcom usług teleinformatycznych, firmom kurierskim i pocztowym),</w:t>
            </w:r>
          </w:p>
          <w:p w14:paraId="3A33E8A6"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2. dostawcom usług prawnych i doradczych oraz wspierających WYKONAWCĄ w dochodzeniu należnych roszczeń (w szczególności kancelariom prawnym, firmom windykacyjnym).</w:t>
            </w:r>
          </w:p>
          <w:p w14:paraId="74710CB5"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moje dane są przekazywane poza Unię Europejską?</w:t>
            </w:r>
          </w:p>
          <w:p w14:paraId="30017284"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Z uwagi na to, że korzystamy z usług innych dostawców, Twoje dane osobowe mogą być przekazywane poza teren Unii Europejskiej. Zapewniamy, że w takim przypadku przekazywanie danych odbywać się będzie w oparciu o stosowną umowę pomiędzy WYKONAWCĄ a tym podmiotem, zawierającą standardowe klauzule ochrony danych przyjęte przez Komisję Europejską. </w:t>
            </w:r>
          </w:p>
          <w:p w14:paraId="4293080C"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moje dane są przekazywane poza Unię Europejską?</w:t>
            </w:r>
          </w:p>
          <w:p w14:paraId="1DA882E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 xml:space="preserve">Z uwagi na to, że korzystamy z usług innych dostawców, np. w zakresie wsparcia teleinformatycznego Twoje dane osobowe mogą być przekazywane poza teren Unii Europejskiej. Zapewniamy, że w takim przypadku przekazywanie danych odbywać się będzie w oparciu o stosowną umowę pomiędzy WYKONAWCĄ a tym podmiotem, zawierającą standardowe klauzule ochrony danych przyjęte przez Komisję Europejską. </w:t>
            </w:r>
          </w:p>
          <w:p w14:paraId="64B1FFB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Przez jaki czas przetwarzane są moje dane osobowe?</w:t>
            </w:r>
          </w:p>
          <w:p w14:paraId="1BAC646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Przetwarzamy Twoje dane osobowe przez okres współpracy pomiędzy WYKONAWCĄ a Twoim pracodawcą lub reprezentowanym przez Ciebie podmiotem oraz przez okres przedawnienia roszczeń wynikających z tej współpracy. Po upływie wyżej wymienionych okresów Twoje dane są usuwane lub poddawane </w:t>
            </w:r>
            <w:proofErr w:type="spellStart"/>
            <w:r w:rsidRPr="00E81450">
              <w:rPr>
                <w:rFonts w:ascii="Arial" w:hAnsi="Arial" w:cs="Arial"/>
                <w:sz w:val="24"/>
                <w:szCs w:val="24"/>
              </w:rPr>
              <w:t>anonimizacji</w:t>
            </w:r>
            <w:proofErr w:type="spellEnd"/>
            <w:r w:rsidRPr="00E81450">
              <w:rPr>
                <w:rFonts w:ascii="Arial" w:hAnsi="Arial" w:cs="Arial"/>
                <w:sz w:val="24"/>
                <w:szCs w:val="24"/>
              </w:rPr>
              <w:t>.</w:t>
            </w:r>
          </w:p>
          <w:p w14:paraId="3F958BFB"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Czy podanie danych jest moim obowiązkiem?</w:t>
            </w:r>
          </w:p>
          <w:p w14:paraId="6727E29D"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Jeżeli podajesz nam swoje dane, odbywa się to na zasadzie dobrowolności. Niepodanie danych może jednak skutkować niemożnością udzielenia odpowiedzi na Twoje zapytanie lub przekazania Ci innych treści, o które nas prosisz.</w:t>
            </w:r>
          </w:p>
          <w:p w14:paraId="002D975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Jakie mam prawa?</w:t>
            </w:r>
          </w:p>
          <w:p w14:paraId="701403E7"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Jako administrator Twoich danych, zapewniamy Ci prawo dostępu do Twoich danych, możesz je również sprostować, żądać ich usunięcia lub ograniczenia ich przetwarzania. Możesz także skorzystać z uprawnienia do złożenia wobec WYKONAWCY sprzeciwu wobec przetwarzania Twoich danych oraz prawa do przenoszenia danych do innego administratora danych. Jeżeli chcesz skorzystać z któregokolwiek z tych uprawnień - skontaktuj się z nami poprzez infolinię czy stronę internetową.</w:t>
            </w:r>
          </w:p>
          <w:p w14:paraId="4AE69534"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Informujemy także, że przysługuje Ci prawo wniesienia skargi do organu nadzorującego przestrzeganie przepisów ochrony danych osobowych.</w:t>
            </w:r>
          </w:p>
          <w:p w14:paraId="0AF6BD7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Definicje i skróty</w:t>
            </w:r>
          </w:p>
          <w:p w14:paraId="36D036D5"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RODO - Rozporządzenie Parlamentu Europejskiego i Rady (UE) 2016/679 z dnia 27 kwietnia 2016 r. w sprawie ochrony osób fizycznych w związku z przetwarzaniem danych osobowych i w sprawie swobodnego przepływu takich danych oraz uchylenia dyrektywy 95/46/WE;</w:t>
            </w:r>
          </w:p>
          <w:p w14:paraId="6CD45BB9" w14:textId="77777777" w:rsidR="00791369" w:rsidRPr="00E81450" w:rsidRDefault="00B14AFF" w:rsidP="001A4C0F">
            <w:pPr>
              <w:spacing w:after="120" w:line="360" w:lineRule="auto"/>
              <w:ind w:left="30" w:right="-72"/>
              <w:rPr>
                <w:rFonts w:ascii="Arial" w:hAnsi="Arial" w:cs="Arial"/>
                <w:sz w:val="24"/>
                <w:szCs w:val="24"/>
              </w:rPr>
            </w:pPr>
            <w:r w:rsidRPr="00E81450">
              <w:rPr>
                <w:rFonts w:ascii="Arial" w:hAnsi="Arial" w:cs="Arial"/>
                <w:b/>
                <w:bCs/>
                <w:sz w:val="24"/>
                <w:szCs w:val="24"/>
              </w:rPr>
              <w:t>Odpowiedź</w:t>
            </w:r>
          </w:p>
          <w:p w14:paraId="29CFB9F3" w14:textId="58E2BF33" w:rsidR="00C559CF" w:rsidRPr="00E81450" w:rsidRDefault="005B570D" w:rsidP="001A4C0F">
            <w:pPr>
              <w:spacing w:after="120" w:line="360" w:lineRule="auto"/>
              <w:ind w:left="30" w:right="-72"/>
              <w:rPr>
                <w:rFonts w:ascii="Arial" w:hAnsi="Arial" w:cs="Arial"/>
                <w:sz w:val="24"/>
                <w:szCs w:val="24"/>
              </w:rPr>
            </w:pPr>
            <w:r w:rsidRPr="00E81450">
              <w:rPr>
                <w:rFonts w:ascii="Arial" w:hAnsi="Arial" w:cs="Arial"/>
                <w:bCs/>
                <w:sz w:val="24"/>
                <w:szCs w:val="24"/>
              </w:rPr>
              <w:t xml:space="preserve">Zamawiający  </w:t>
            </w:r>
            <w:r w:rsidRPr="00E81450">
              <w:rPr>
                <w:rFonts w:ascii="Arial" w:hAnsi="Arial" w:cs="Arial"/>
                <w:sz w:val="24"/>
                <w:szCs w:val="24"/>
              </w:rPr>
              <w:t>wyraża zgodę na dodanie do umowy ww. obowiązku informacyjnego.</w:t>
            </w:r>
            <w:r w:rsidRPr="00E81450">
              <w:rPr>
                <w:rFonts w:ascii="Arial" w:hAnsi="Arial" w:cs="Arial"/>
                <w:b/>
                <w:bCs/>
                <w:sz w:val="24"/>
                <w:szCs w:val="24"/>
              </w:rPr>
              <w:t xml:space="preserve"> </w:t>
            </w:r>
          </w:p>
          <w:p w14:paraId="211D6EEE" w14:textId="77777777" w:rsidR="00791369" w:rsidRPr="00E81450" w:rsidRDefault="00987E7B" w:rsidP="001A4C0F">
            <w:pPr>
              <w:spacing w:after="120" w:line="360" w:lineRule="auto"/>
              <w:ind w:left="30" w:right="-72"/>
              <w:rPr>
                <w:rFonts w:ascii="Arial" w:hAnsi="Arial" w:cs="Arial"/>
                <w:b/>
                <w:sz w:val="24"/>
                <w:szCs w:val="24"/>
              </w:rPr>
            </w:pPr>
            <w:r w:rsidRPr="00E81450">
              <w:rPr>
                <w:rFonts w:ascii="Arial" w:hAnsi="Arial" w:cs="Arial"/>
                <w:b/>
                <w:sz w:val="24"/>
                <w:szCs w:val="24"/>
              </w:rPr>
              <w:lastRenderedPageBreak/>
              <w:t>Pytanie 59</w:t>
            </w:r>
          </w:p>
          <w:p w14:paraId="0135572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Czy Zamawiający wyraża zgodę aby zapisy dotyczące umowy przetwarzania danych osobowych zostały ustalone wspólnie z wykonawcą po wyborze najkorzystniejszej oferty, a przed podpisaniem umowy? </w:t>
            </w:r>
          </w:p>
          <w:p w14:paraId="765D8A4C"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7D8F6D9C" w14:textId="03F36C45" w:rsidR="00C559CF" w:rsidRPr="00E81450" w:rsidRDefault="005B570D" w:rsidP="001A4C0F">
            <w:pPr>
              <w:spacing w:after="120" w:line="360" w:lineRule="auto"/>
              <w:ind w:left="30" w:right="-72"/>
              <w:rPr>
                <w:rFonts w:ascii="Arial" w:hAnsi="Arial" w:cs="Arial"/>
                <w:b/>
                <w:bCs/>
                <w:sz w:val="24"/>
                <w:szCs w:val="24"/>
              </w:rPr>
            </w:pPr>
            <w:r w:rsidRPr="00E81450">
              <w:rPr>
                <w:rFonts w:ascii="Arial" w:hAnsi="Arial" w:cs="Arial"/>
                <w:sz w:val="24"/>
                <w:szCs w:val="24"/>
              </w:rPr>
              <w:t>Zamawiający wyraża zgodę aby zapisy dotyczące umowy przetwarzania danych osobowych zostały ustalone wspólnie z Wykonawcą po wyborze najkorzystniejszej oferty, a przed podpisaniem umowy.</w:t>
            </w:r>
          </w:p>
          <w:p w14:paraId="026CE38D" w14:textId="77777777" w:rsidR="00791369" w:rsidRPr="00E81450" w:rsidRDefault="00987E7B" w:rsidP="001A4C0F">
            <w:pPr>
              <w:spacing w:after="120" w:line="360" w:lineRule="auto"/>
              <w:ind w:left="30" w:right="-72"/>
              <w:rPr>
                <w:rFonts w:ascii="Arial" w:hAnsi="Arial" w:cs="Arial"/>
                <w:b/>
                <w:sz w:val="24"/>
                <w:szCs w:val="24"/>
              </w:rPr>
            </w:pPr>
            <w:r w:rsidRPr="00E81450">
              <w:rPr>
                <w:rFonts w:ascii="Arial" w:hAnsi="Arial" w:cs="Arial"/>
                <w:b/>
                <w:sz w:val="24"/>
                <w:szCs w:val="24"/>
              </w:rPr>
              <w:t>Pytanie 60</w:t>
            </w:r>
          </w:p>
          <w:p w14:paraId="26623EA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Umowa §. 7  pkt 1. </w:t>
            </w:r>
          </w:p>
          <w:p w14:paraId="220ABA35"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Zwracamy się z prośbą o obniżenie kary umownej do 10%, wskazana wartość przez Zamawiającego jest nieproporcjonalna do wartości zamówienia. </w:t>
            </w:r>
          </w:p>
          <w:p w14:paraId="10964173"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6F59831C" w14:textId="77777777" w:rsidR="00C559CF" w:rsidRPr="00E81450" w:rsidRDefault="00987E7B" w:rsidP="001A4C0F">
            <w:pPr>
              <w:spacing w:after="120" w:line="360" w:lineRule="auto"/>
              <w:ind w:left="30" w:right="-72"/>
              <w:rPr>
                <w:rFonts w:ascii="Arial" w:hAnsi="Arial" w:cs="Arial"/>
                <w:sz w:val="24"/>
                <w:szCs w:val="24"/>
              </w:rPr>
            </w:pPr>
            <w:r w:rsidRPr="00E81450">
              <w:rPr>
                <w:rFonts w:ascii="Arial" w:hAnsi="Arial" w:cs="Arial"/>
                <w:bCs/>
                <w:sz w:val="24"/>
                <w:szCs w:val="24"/>
              </w:rPr>
              <w:t>Zamawiający nie wyraża zgody na obniżenie kary umownej.</w:t>
            </w:r>
          </w:p>
          <w:p w14:paraId="5807BB10" w14:textId="77777777" w:rsidR="00791369" w:rsidRPr="00E81450" w:rsidRDefault="00987E7B" w:rsidP="001A4C0F">
            <w:pPr>
              <w:spacing w:after="120" w:line="360" w:lineRule="auto"/>
              <w:ind w:left="30" w:right="-72"/>
              <w:rPr>
                <w:rFonts w:ascii="Arial" w:hAnsi="Arial" w:cs="Arial"/>
                <w:b/>
                <w:sz w:val="24"/>
                <w:szCs w:val="24"/>
              </w:rPr>
            </w:pPr>
            <w:r w:rsidRPr="00E81450">
              <w:rPr>
                <w:rFonts w:ascii="Arial" w:hAnsi="Arial" w:cs="Arial"/>
                <w:b/>
                <w:sz w:val="24"/>
                <w:szCs w:val="24"/>
              </w:rPr>
              <w:t>Pytanie 61</w:t>
            </w:r>
          </w:p>
          <w:p w14:paraId="3BA03240"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Umowa § 7  pkt 2. </w:t>
            </w:r>
          </w:p>
          <w:p w14:paraId="0BB48823"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Proszę o doprecyzowanie co Zamawiający rozumie przez braki/wady jakościowe w odniesieniu do nienależytego wykonania umowy?</w:t>
            </w:r>
          </w:p>
          <w:p w14:paraId="27D753C0"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0AB4A699" w14:textId="77777777" w:rsidR="00C559CF" w:rsidRPr="00E81450" w:rsidRDefault="00541CEC" w:rsidP="001A4C0F">
            <w:pPr>
              <w:spacing w:after="120" w:line="360" w:lineRule="auto"/>
              <w:ind w:left="30" w:right="-72"/>
              <w:rPr>
                <w:rFonts w:ascii="Arial" w:hAnsi="Arial" w:cs="Arial"/>
                <w:sz w:val="24"/>
                <w:szCs w:val="24"/>
              </w:rPr>
            </w:pPr>
            <w:r w:rsidRPr="00E81450">
              <w:rPr>
                <w:rFonts w:ascii="Arial" w:hAnsi="Arial" w:cs="Arial"/>
                <w:bCs/>
                <w:sz w:val="24"/>
                <w:szCs w:val="24"/>
              </w:rPr>
              <w:t>Zamawiający przez braki/wady jakościowe rozumie w szczególności sytuacje</w:t>
            </w:r>
            <w:r w:rsidR="00C559CF" w:rsidRPr="00E81450">
              <w:rPr>
                <w:rFonts w:ascii="Arial" w:hAnsi="Arial" w:cs="Arial"/>
                <w:bCs/>
                <w:sz w:val="24"/>
                <w:szCs w:val="24"/>
              </w:rPr>
              <w:t xml:space="preserve"> opisane w </w:t>
            </w:r>
            <w:r w:rsidRPr="00E81450">
              <w:rPr>
                <w:rFonts w:ascii="Arial" w:hAnsi="Arial" w:cs="Arial"/>
                <w:sz w:val="24"/>
                <w:szCs w:val="24"/>
              </w:rPr>
              <w:t xml:space="preserve">§ </w:t>
            </w:r>
            <w:r w:rsidR="00C559CF" w:rsidRPr="00E81450">
              <w:rPr>
                <w:rFonts w:ascii="Arial" w:hAnsi="Arial" w:cs="Arial"/>
                <w:bCs/>
                <w:sz w:val="24"/>
                <w:szCs w:val="24"/>
              </w:rPr>
              <w:t>6 ust. 3</w:t>
            </w:r>
            <w:r w:rsidRPr="00E81450">
              <w:rPr>
                <w:rFonts w:ascii="Arial" w:hAnsi="Arial" w:cs="Arial"/>
                <w:bCs/>
                <w:sz w:val="24"/>
                <w:szCs w:val="24"/>
              </w:rPr>
              <w:t xml:space="preserve"> Projektu umowy.</w:t>
            </w:r>
          </w:p>
          <w:p w14:paraId="4F67F7C0" w14:textId="77777777" w:rsidR="00791369" w:rsidRPr="00E81450" w:rsidRDefault="00987E7B" w:rsidP="001A4C0F">
            <w:pPr>
              <w:spacing w:after="120" w:line="360" w:lineRule="auto"/>
              <w:ind w:left="30" w:right="-72"/>
              <w:rPr>
                <w:rFonts w:ascii="Arial" w:hAnsi="Arial" w:cs="Arial"/>
                <w:b/>
                <w:sz w:val="24"/>
                <w:szCs w:val="24"/>
              </w:rPr>
            </w:pPr>
            <w:r w:rsidRPr="00E81450">
              <w:rPr>
                <w:rFonts w:ascii="Arial" w:hAnsi="Arial" w:cs="Arial"/>
                <w:b/>
                <w:sz w:val="24"/>
                <w:szCs w:val="24"/>
              </w:rPr>
              <w:t>Pytanie 62</w:t>
            </w:r>
          </w:p>
          <w:p w14:paraId="6298551E"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 xml:space="preserve">Prosimy o potwierdzenie, że w sytuacji której wizyta zostanie zrefundowana Zamawiający nie naliczy kary umownej za przekroczenie terminu dostępności usług. </w:t>
            </w:r>
          </w:p>
          <w:p w14:paraId="09064DF9" w14:textId="77777777" w:rsidR="00B14AFF" w:rsidRPr="00E81450" w:rsidRDefault="00B14AFF" w:rsidP="001A4C0F">
            <w:pPr>
              <w:spacing w:after="120" w:line="360" w:lineRule="auto"/>
              <w:ind w:left="30" w:right="-72"/>
              <w:rPr>
                <w:rFonts w:ascii="Arial" w:hAnsi="Arial" w:cs="Arial"/>
                <w:b/>
                <w:bCs/>
                <w:sz w:val="24"/>
                <w:szCs w:val="24"/>
              </w:rPr>
            </w:pPr>
            <w:r w:rsidRPr="00E81450">
              <w:rPr>
                <w:rFonts w:ascii="Arial" w:hAnsi="Arial" w:cs="Arial"/>
                <w:b/>
                <w:bCs/>
                <w:sz w:val="24"/>
                <w:szCs w:val="24"/>
              </w:rPr>
              <w:t>Odpowiedź</w:t>
            </w:r>
          </w:p>
          <w:p w14:paraId="51E9F66A" w14:textId="77777777" w:rsidR="00C559CF" w:rsidRPr="00E81450" w:rsidRDefault="00541CEC" w:rsidP="001A4C0F">
            <w:pPr>
              <w:spacing w:after="120" w:line="360" w:lineRule="auto"/>
              <w:ind w:left="30" w:right="-72"/>
              <w:rPr>
                <w:rFonts w:ascii="Arial" w:hAnsi="Arial" w:cs="Arial"/>
                <w:bCs/>
                <w:sz w:val="24"/>
                <w:szCs w:val="24"/>
              </w:rPr>
            </w:pPr>
            <w:r w:rsidRPr="00E81450">
              <w:rPr>
                <w:rFonts w:ascii="Arial" w:hAnsi="Arial" w:cs="Arial"/>
                <w:bCs/>
                <w:sz w:val="24"/>
                <w:szCs w:val="24"/>
              </w:rPr>
              <w:t>Zamawiający potwierdza</w:t>
            </w:r>
            <w:r w:rsidR="00987E7B" w:rsidRPr="00E81450">
              <w:rPr>
                <w:rFonts w:ascii="Arial" w:hAnsi="Arial" w:cs="Arial"/>
                <w:bCs/>
                <w:sz w:val="24"/>
                <w:szCs w:val="24"/>
              </w:rPr>
              <w:t xml:space="preserve">, że </w:t>
            </w:r>
            <w:r w:rsidRPr="00E81450">
              <w:rPr>
                <w:rFonts w:ascii="Arial" w:hAnsi="Arial" w:cs="Arial"/>
                <w:bCs/>
                <w:sz w:val="24"/>
                <w:szCs w:val="24"/>
              </w:rPr>
              <w:t xml:space="preserve"> </w:t>
            </w:r>
            <w:r w:rsidR="00987E7B" w:rsidRPr="00E81450">
              <w:rPr>
                <w:rFonts w:ascii="Arial" w:hAnsi="Arial" w:cs="Arial"/>
                <w:sz w:val="24"/>
                <w:szCs w:val="24"/>
              </w:rPr>
              <w:t>w sytuacji której wizyta zostanie zrefundowana Zamawiający nie naliczy kary umownej za przekroczenie terminu dostępności usług</w:t>
            </w:r>
            <w:r w:rsidRPr="00E81450">
              <w:rPr>
                <w:rFonts w:ascii="Arial" w:hAnsi="Arial" w:cs="Arial"/>
                <w:bCs/>
                <w:sz w:val="24"/>
                <w:szCs w:val="24"/>
              </w:rPr>
              <w:t>.</w:t>
            </w:r>
          </w:p>
          <w:p w14:paraId="179F19C0" w14:textId="77777777" w:rsidR="00791369" w:rsidRPr="00E81450" w:rsidRDefault="00987E7B" w:rsidP="001A4C0F">
            <w:pPr>
              <w:spacing w:after="120" w:line="360" w:lineRule="auto"/>
              <w:ind w:left="30" w:right="-72"/>
              <w:rPr>
                <w:rFonts w:ascii="Arial" w:hAnsi="Arial" w:cs="Arial"/>
                <w:b/>
                <w:sz w:val="24"/>
                <w:szCs w:val="24"/>
              </w:rPr>
            </w:pPr>
            <w:r w:rsidRPr="00E81450">
              <w:rPr>
                <w:rFonts w:ascii="Arial" w:hAnsi="Arial" w:cs="Arial"/>
                <w:b/>
                <w:sz w:val="24"/>
                <w:szCs w:val="24"/>
              </w:rPr>
              <w:t>Pytanie 63</w:t>
            </w:r>
          </w:p>
          <w:p w14:paraId="4DAB9B0A"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t>Dotyczy: OPZ pkt 7.10</w:t>
            </w:r>
          </w:p>
          <w:p w14:paraId="4B67A2A1" w14:textId="77777777" w:rsidR="00791369" w:rsidRPr="00E81450" w:rsidRDefault="00791369" w:rsidP="001A4C0F">
            <w:pPr>
              <w:spacing w:after="120" w:line="360" w:lineRule="auto"/>
              <w:ind w:left="30" w:right="-72"/>
              <w:rPr>
                <w:rFonts w:ascii="Arial" w:hAnsi="Arial" w:cs="Arial"/>
                <w:sz w:val="24"/>
                <w:szCs w:val="24"/>
              </w:rPr>
            </w:pPr>
            <w:r w:rsidRPr="00E81450">
              <w:rPr>
                <w:rFonts w:ascii="Arial" w:hAnsi="Arial" w:cs="Arial"/>
                <w:sz w:val="24"/>
                <w:szCs w:val="24"/>
              </w:rPr>
              <w:lastRenderedPageBreak/>
              <w:t xml:space="preserve">Proszę o potwierdzenie, że funkcjonalność korzystania z porad formie </w:t>
            </w:r>
            <w:proofErr w:type="spellStart"/>
            <w:r w:rsidRPr="00E81450">
              <w:rPr>
                <w:rFonts w:ascii="Arial" w:hAnsi="Arial" w:cs="Arial"/>
                <w:sz w:val="24"/>
                <w:szCs w:val="24"/>
              </w:rPr>
              <w:t>teleporady</w:t>
            </w:r>
            <w:proofErr w:type="spellEnd"/>
            <w:r w:rsidRPr="00E81450">
              <w:rPr>
                <w:rFonts w:ascii="Arial" w:hAnsi="Arial" w:cs="Arial"/>
                <w:sz w:val="24"/>
                <w:szCs w:val="24"/>
              </w:rPr>
              <w:t xml:space="preserve"> lub wideokonferencji, </w:t>
            </w:r>
            <w:proofErr w:type="spellStart"/>
            <w:r w:rsidRPr="00E81450">
              <w:rPr>
                <w:rFonts w:ascii="Arial" w:hAnsi="Arial" w:cs="Arial"/>
                <w:sz w:val="24"/>
                <w:szCs w:val="24"/>
              </w:rPr>
              <w:t>sms-owe</w:t>
            </w:r>
            <w:proofErr w:type="spellEnd"/>
            <w:r w:rsidRPr="00E81450">
              <w:rPr>
                <w:rFonts w:ascii="Arial" w:hAnsi="Arial" w:cs="Arial"/>
                <w:sz w:val="24"/>
                <w:szCs w:val="24"/>
              </w:rPr>
              <w:t xml:space="preserve"> przypomnienie o terminach badań, konsultacji i wizyt lekarskich oraz dostęp do wyników badań online dotyczy placówek własnych wykonawcy? W przypadku pozostałych udostępnionych placówek działających pod inną nazwą z niezależnym systemem dostęp do funkcjonalności zależny jest od systemu poszczególnej placówki.</w:t>
            </w:r>
          </w:p>
          <w:p w14:paraId="61D6C5B7" w14:textId="77777777" w:rsidR="00B14AFF" w:rsidRPr="00E81450" w:rsidRDefault="00B14AFF" w:rsidP="001A4C0F">
            <w:pPr>
              <w:spacing w:after="120" w:line="360" w:lineRule="auto"/>
              <w:ind w:left="30" w:right="-72"/>
              <w:rPr>
                <w:rFonts w:ascii="Arial" w:hAnsi="Arial" w:cs="Arial"/>
                <w:sz w:val="24"/>
                <w:szCs w:val="24"/>
              </w:rPr>
            </w:pPr>
            <w:r w:rsidRPr="00E81450">
              <w:rPr>
                <w:rFonts w:ascii="Arial" w:hAnsi="Arial" w:cs="Arial"/>
                <w:b/>
                <w:bCs/>
                <w:sz w:val="24"/>
                <w:szCs w:val="24"/>
              </w:rPr>
              <w:t>Odpowiedź</w:t>
            </w:r>
          </w:p>
          <w:p w14:paraId="076BE569" w14:textId="77777777" w:rsidR="00482EE9" w:rsidRPr="00E81450" w:rsidRDefault="00541CEC" w:rsidP="00482EE9">
            <w:pPr>
              <w:spacing w:after="120" w:line="360" w:lineRule="auto"/>
              <w:ind w:left="30" w:right="-72"/>
              <w:rPr>
                <w:rFonts w:ascii="Arial" w:hAnsi="Arial" w:cs="Arial"/>
                <w:sz w:val="24"/>
                <w:szCs w:val="24"/>
              </w:rPr>
            </w:pPr>
            <w:r w:rsidRPr="00E81450">
              <w:rPr>
                <w:rFonts w:ascii="Arial" w:hAnsi="Arial" w:cs="Arial"/>
                <w:bCs/>
                <w:sz w:val="24"/>
                <w:szCs w:val="24"/>
              </w:rPr>
              <w:t>Zamawiający potwierdza powyższe</w:t>
            </w:r>
            <w:r w:rsidR="00C559CF" w:rsidRPr="00E81450">
              <w:rPr>
                <w:rFonts w:ascii="Arial" w:hAnsi="Arial" w:cs="Arial"/>
                <w:sz w:val="24"/>
                <w:szCs w:val="24"/>
              </w:rPr>
              <w:t>.</w:t>
            </w:r>
          </w:p>
          <w:p w14:paraId="514C9E26" w14:textId="644CB545" w:rsidR="00482EE9" w:rsidRDefault="00482EE9" w:rsidP="00482EE9">
            <w:pPr>
              <w:spacing w:after="120" w:line="360" w:lineRule="auto"/>
              <w:ind w:left="30" w:right="-72"/>
              <w:rPr>
                <w:rFonts w:ascii="Arial" w:hAnsi="Arial" w:cs="Arial"/>
                <w:sz w:val="24"/>
                <w:szCs w:val="24"/>
              </w:rPr>
            </w:pPr>
          </w:p>
          <w:p w14:paraId="6DD316FE" w14:textId="562602F0" w:rsidR="000F372C" w:rsidRDefault="000F372C" w:rsidP="00482EE9">
            <w:pPr>
              <w:spacing w:after="120" w:line="360" w:lineRule="auto"/>
              <w:ind w:left="30" w:right="-72"/>
              <w:rPr>
                <w:rFonts w:ascii="Arial" w:hAnsi="Arial" w:cs="Arial"/>
                <w:sz w:val="24"/>
                <w:szCs w:val="24"/>
              </w:rPr>
            </w:pPr>
          </w:p>
          <w:p w14:paraId="0B4B83FD" w14:textId="77777777" w:rsidR="000F372C" w:rsidRPr="00E81450" w:rsidRDefault="000F372C" w:rsidP="00482EE9">
            <w:pPr>
              <w:spacing w:after="120" w:line="360" w:lineRule="auto"/>
              <w:ind w:left="30" w:right="-72"/>
              <w:rPr>
                <w:rFonts w:ascii="Arial" w:hAnsi="Arial" w:cs="Arial"/>
                <w:sz w:val="24"/>
                <w:szCs w:val="24"/>
              </w:rPr>
            </w:pPr>
          </w:p>
          <w:p w14:paraId="035BE9B5" w14:textId="77777777" w:rsidR="00482EE9" w:rsidRPr="000F372C" w:rsidRDefault="00482EE9" w:rsidP="001A4C0F">
            <w:pPr>
              <w:spacing w:after="120" w:line="360" w:lineRule="auto"/>
              <w:ind w:left="30" w:right="-72"/>
              <w:rPr>
                <w:rFonts w:ascii="Arial" w:hAnsi="Arial" w:cs="Arial"/>
                <w:b/>
                <w:sz w:val="24"/>
                <w:szCs w:val="24"/>
              </w:rPr>
            </w:pPr>
            <w:r w:rsidRPr="000F372C">
              <w:rPr>
                <w:rFonts w:ascii="Arial" w:hAnsi="Arial" w:cs="Arial"/>
                <w:b/>
                <w:sz w:val="24"/>
                <w:szCs w:val="24"/>
              </w:rPr>
              <w:t>Ponadto Zamawiający dokonuje zmiany zapisów w Projekcie umowy poprzez dopisanie ust. 16 w § 3  o następującej treści:</w:t>
            </w:r>
          </w:p>
          <w:p w14:paraId="78216652" w14:textId="77777777" w:rsidR="00482EE9" w:rsidRPr="00E81450" w:rsidRDefault="00482EE9" w:rsidP="00482EE9">
            <w:pPr>
              <w:spacing w:after="120" w:line="360" w:lineRule="auto"/>
              <w:ind w:left="30" w:right="-72"/>
              <w:rPr>
                <w:rFonts w:ascii="Arial" w:hAnsi="Arial" w:cs="Arial"/>
                <w:sz w:val="24"/>
                <w:szCs w:val="24"/>
              </w:rPr>
            </w:pPr>
            <w:r w:rsidRPr="00E81450">
              <w:rPr>
                <w:rFonts w:ascii="Arial" w:hAnsi="Arial" w:cs="Arial"/>
                <w:sz w:val="24"/>
                <w:szCs w:val="24"/>
              </w:rPr>
              <w:t>„Zamawiający dopuszcza jednokrotną w okresie realizacji umowy waloryzację wynagrodzenia Wykonawcy z tytułu realizacji przedmiotu umowy po upływie pierwszych 12 miesięcy realizacji umowy, w przypadku zmiany:</w:t>
            </w:r>
          </w:p>
          <w:p w14:paraId="345F4004" w14:textId="77777777" w:rsidR="00482EE9" w:rsidRPr="00E81450" w:rsidRDefault="00482EE9" w:rsidP="00482EE9">
            <w:pPr>
              <w:numPr>
                <w:ilvl w:val="0"/>
                <w:numId w:val="19"/>
              </w:numPr>
              <w:spacing w:after="120" w:line="360" w:lineRule="auto"/>
              <w:ind w:right="-72"/>
              <w:rPr>
                <w:rFonts w:ascii="Arial" w:hAnsi="Arial" w:cs="Arial"/>
                <w:sz w:val="24"/>
                <w:szCs w:val="24"/>
              </w:rPr>
            </w:pPr>
            <w:r w:rsidRPr="00E81450">
              <w:rPr>
                <w:rFonts w:ascii="Arial" w:hAnsi="Arial" w:cs="Arial"/>
                <w:sz w:val="24"/>
                <w:szCs w:val="24"/>
              </w:rPr>
              <w:t>stawki podatku od towarów i usług,</w:t>
            </w:r>
          </w:p>
          <w:p w14:paraId="4527A668" w14:textId="77777777" w:rsidR="00482EE9" w:rsidRPr="00E81450" w:rsidRDefault="00482EE9" w:rsidP="00482EE9">
            <w:pPr>
              <w:numPr>
                <w:ilvl w:val="0"/>
                <w:numId w:val="19"/>
              </w:numPr>
              <w:spacing w:after="120" w:line="360" w:lineRule="auto"/>
              <w:ind w:right="-72"/>
              <w:rPr>
                <w:rFonts w:ascii="Arial" w:hAnsi="Arial" w:cs="Arial"/>
                <w:sz w:val="24"/>
                <w:szCs w:val="24"/>
              </w:rPr>
            </w:pPr>
            <w:r w:rsidRPr="00E81450">
              <w:rPr>
                <w:rFonts w:ascii="Arial" w:hAnsi="Arial" w:cs="Arial"/>
                <w:sz w:val="24"/>
                <w:szCs w:val="24"/>
              </w:rPr>
              <w:t>wysokości minimalnego wynagrodzenia za pracę albo wysokości minimalnej stawki godzinowej, ustalonych na podstawie przepisów ustawy z dnia 10 października 2002 r. o minimalnym wynagrodzeniu za pracę,</w:t>
            </w:r>
          </w:p>
          <w:p w14:paraId="1D27AC2A" w14:textId="77777777" w:rsidR="00482EE9" w:rsidRPr="00E81450" w:rsidRDefault="00482EE9" w:rsidP="00482EE9">
            <w:pPr>
              <w:numPr>
                <w:ilvl w:val="0"/>
                <w:numId w:val="19"/>
              </w:numPr>
              <w:spacing w:after="120" w:line="360" w:lineRule="auto"/>
              <w:ind w:right="-72"/>
              <w:rPr>
                <w:rFonts w:ascii="Arial" w:hAnsi="Arial" w:cs="Arial"/>
                <w:sz w:val="24"/>
                <w:szCs w:val="24"/>
              </w:rPr>
            </w:pPr>
            <w:r w:rsidRPr="00E81450">
              <w:rPr>
                <w:rFonts w:ascii="Arial" w:hAnsi="Arial" w:cs="Arial"/>
                <w:sz w:val="24"/>
                <w:szCs w:val="24"/>
              </w:rPr>
              <w:t>zasad podlegania ubezpieczeniom społecznym lub ubezpieczeniu zdrowotnemu lub wysokości stawki składki na ubezpieczenie społeczne lub zdrowotne,</w:t>
            </w:r>
          </w:p>
          <w:p w14:paraId="16048C92" w14:textId="77777777" w:rsidR="00482EE9" w:rsidRPr="00E81450" w:rsidRDefault="00482EE9" w:rsidP="00482EE9">
            <w:pPr>
              <w:numPr>
                <w:ilvl w:val="0"/>
                <w:numId w:val="19"/>
              </w:numPr>
              <w:spacing w:after="120" w:line="360" w:lineRule="auto"/>
              <w:ind w:right="-72"/>
              <w:rPr>
                <w:rFonts w:ascii="Arial" w:hAnsi="Arial" w:cs="Arial"/>
                <w:sz w:val="24"/>
                <w:szCs w:val="24"/>
              </w:rPr>
            </w:pPr>
            <w:r w:rsidRPr="00E81450">
              <w:rPr>
                <w:rFonts w:ascii="Arial" w:hAnsi="Arial" w:cs="Arial"/>
                <w:sz w:val="24"/>
                <w:szCs w:val="24"/>
              </w:rPr>
              <w:t>zasad gromadzenia i wysokości wpłat do pracowniczych planów kapitałowych, o których mowa w ustawie z dnia 4 października 2018 r. o pracowniczych planach kapitałowych,</w:t>
            </w:r>
          </w:p>
          <w:p w14:paraId="47917130" w14:textId="77777777" w:rsidR="00482EE9" w:rsidRPr="00E81450" w:rsidRDefault="00482EE9" w:rsidP="00482EE9">
            <w:pPr>
              <w:spacing w:after="120" w:line="360" w:lineRule="auto"/>
              <w:ind w:left="30" w:right="-72"/>
              <w:rPr>
                <w:rFonts w:ascii="Arial" w:hAnsi="Arial" w:cs="Arial"/>
                <w:sz w:val="24"/>
                <w:szCs w:val="24"/>
              </w:rPr>
            </w:pPr>
            <w:r w:rsidRPr="00E81450">
              <w:rPr>
                <w:rFonts w:ascii="Arial" w:hAnsi="Arial" w:cs="Arial"/>
                <w:sz w:val="24"/>
                <w:szCs w:val="24"/>
              </w:rPr>
              <w:t>- jeśli zmiany te będą miały wpływ na koszty wykonania zamówienia przez Wykonawcę. Strona, która się powołuje na konieczność waloryzacji wynagrodzenia, zobowiązana jest wykazać wpływ w/w zmian na koszty wykonania zamówienia oraz ich wysokość.”</w:t>
            </w:r>
          </w:p>
          <w:p w14:paraId="31B02876" w14:textId="77777777" w:rsidR="00FD2A48" w:rsidRPr="00E81450" w:rsidRDefault="00FD2A48" w:rsidP="001A4C0F">
            <w:pPr>
              <w:spacing w:after="120" w:line="360" w:lineRule="auto"/>
              <w:ind w:left="30" w:right="-72"/>
              <w:rPr>
                <w:rFonts w:ascii="Arial" w:hAnsi="Arial" w:cs="Arial"/>
                <w:sz w:val="24"/>
                <w:szCs w:val="24"/>
              </w:rPr>
            </w:pPr>
          </w:p>
          <w:p w14:paraId="77399977" w14:textId="77777777" w:rsidR="0058333D" w:rsidRPr="00E81450" w:rsidRDefault="0058333D" w:rsidP="0058333D">
            <w:pPr>
              <w:spacing w:before="120" w:line="360" w:lineRule="auto"/>
              <w:ind w:firstLine="426"/>
              <w:rPr>
                <w:rFonts w:ascii="Arial" w:hAnsi="Arial" w:cs="Arial"/>
                <w:sz w:val="24"/>
                <w:szCs w:val="24"/>
              </w:rPr>
            </w:pPr>
            <w:r w:rsidRPr="00E81450">
              <w:rPr>
                <w:rFonts w:ascii="Arial" w:hAnsi="Arial" w:cs="Arial"/>
                <w:sz w:val="24"/>
                <w:szCs w:val="24"/>
              </w:rPr>
              <w:lastRenderedPageBreak/>
              <w:t xml:space="preserve">Z uwagi na powyższe </w:t>
            </w:r>
            <w:r w:rsidRPr="00EA6453">
              <w:rPr>
                <w:rFonts w:ascii="Arial" w:hAnsi="Arial" w:cs="Arial"/>
                <w:sz w:val="24"/>
                <w:szCs w:val="24"/>
              </w:rPr>
              <w:t>Zamawiający</w:t>
            </w:r>
            <w:r w:rsidRPr="00E81450">
              <w:rPr>
                <w:rFonts w:ascii="Arial" w:hAnsi="Arial" w:cs="Arial"/>
                <w:b/>
                <w:sz w:val="24"/>
                <w:szCs w:val="24"/>
              </w:rPr>
              <w:t xml:space="preserve">, </w:t>
            </w:r>
            <w:r w:rsidRPr="00E81450">
              <w:rPr>
                <w:rFonts w:ascii="Arial" w:hAnsi="Arial" w:cs="Arial"/>
                <w:sz w:val="24"/>
                <w:szCs w:val="24"/>
              </w:rPr>
              <w:t>działając na podstawie art. 284 ust. 3 oraz art. 286 ust. 1,3 i 5,</w:t>
            </w:r>
            <w:r w:rsidRPr="00E81450">
              <w:rPr>
                <w:rFonts w:ascii="Arial" w:hAnsi="Arial" w:cs="Arial"/>
                <w:b/>
                <w:sz w:val="24"/>
                <w:szCs w:val="24"/>
              </w:rPr>
              <w:t xml:space="preserve">  przedłuża termin składania ofert do dnia 14.10.2021 r. do godz. 10:30.</w:t>
            </w:r>
            <w:r w:rsidRPr="00E81450">
              <w:rPr>
                <w:rFonts w:ascii="Arial" w:hAnsi="Arial" w:cs="Arial"/>
                <w:sz w:val="24"/>
                <w:szCs w:val="24"/>
              </w:rPr>
              <w:t xml:space="preserve"> Oferty należy składać za pośrednictwem Platformy   </w:t>
            </w:r>
            <w:hyperlink r:id="rId8" w:history="1">
              <w:r w:rsidRPr="00E81450">
                <w:rPr>
                  <w:rStyle w:val="Hipercze"/>
                  <w:rFonts w:ascii="Arial" w:eastAsia="Calibri" w:hAnsi="Arial" w:cs="Arial"/>
                  <w:sz w:val="24"/>
                  <w:szCs w:val="24"/>
                  <w:lang w:eastAsia="en-US"/>
                </w:rPr>
                <w:t>https://e-ProPublico.pl/</w:t>
              </w:r>
            </w:hyperlink>
            <w:r w:rsidRPr="00E81450">
              <w:rPr>
                <w:rFonts w:ascii="Arial" w:hAnsi="Arial" w:cs="Arial"/>
                <w:sz w:val="24"/>
                <w:szCs w:val="24"/>
              </w:rPr>
              <w:t>,</w:t>
            </w:r>
          </w:p>
          <w:p w14:paraId="77C150F4" w14:textId="77777777" w:rsidR="0058333D" w:rsidRPr="00E81450" w:rsidRDefault="0058333D" w:rsidP="0058333D">
            <w:pPr>
              <w:spacing w:before="120" w:line="360" w:lineRule="auto"/>
              <w:ind w:firstLine="426"/>
              <w:rPr>
                <w:rFonts w:ascii="Arial" w:hAnsi="Arial" w:cs="Arial"/>
                <w:sz w:val="24"/>
                <w:szCs w:val="24"/>
              </w:rPr>
            </w:pPr>
            <w:r w:rsidRPr="00E81450">
              <w:rPr>
                <w:rFonts w:ascii="Arial" w:hAnsi="Arial" w:cs="Arial"/>
                <w:sz w:val="24"/>
                <w:szCs w:val="24"/>
              </w:rPr>
              <w:t xml:space="preserve">Otwarcie ofert nastąpi tego samego dnia tj. </w:t>
            </w:r>
            <w:r w:rsidRPr="00E81450">
              <w:rPr>
                <w:rFonts w:ascii="Arial" w:hAnsi="Arial" w:cs="Arial"/>
                <w:b/>
                <w:sz w:val="24"/>
                <w:szCs w:val="24"/>
              </w:rPr>
              <w:t xml:space="preserve">14.10.2021 r. o godz. 11:20 </w:t>
            </w:r>
            <w:r w:rsidRPr="00E81450">
              <w:rPr>
                <w:rFonts w:ascii="Arial" w:hAnsi="Arial" w:cs="Arial"/>
                <w:sz w:val="24"/>
                <w:szCs w:val="24"/>
              </w:rPr>
              <w:t xml:space="preserve">za pośrednictwem Platformy. </w:t>
            </w:r>
          </w:p>
          <w:p w14:paraId="4E4BA20B" w14:textId="77777777" w:rsidR="0058333D" w:rsidRPr="00E81450" w:rsidRDefault="0058333D" w:rsidP="0058333D">
            <w:pPr>
              <w:spacing w:before="120" w:line="360" w:lineRule="auto"/>
              <w:ind w:firstLine="426"/>
              <w:rPr>
                <w:rFonts w:ascii="Arial" w:hAnsi="Arial" w:cs="Arial"/>
                <w:b/>
                <w:sz w:val="24"/>
                <w:szCs w:val="24"/>
              </w:rPr>
            </w:pPr>
            <w:r w:rsidRPr="00E81450">
              <w:rPr>
                <w:rFonts w:ascii="Arial" w:hAnsi="Arial" w:cs="Arial"/>
                <w:sz w:val="24"/>
                <w:szCs w:val="24"/>
              </w:rPr>
              <w:t xml:space="preserve">Wykonawca pozostaje związany ofertą do dnia </w:t>
            </w:r>
            <w:r w:rsidRPr="00E81450">
              <w:rPr>
                <w:rFonts w:ascii="Arial" w:hAnsi="Arial" w:cs="Arial"/>
                <w:b/>
                <w:sz w:val="24"/>
                <w:szCs w:val="24"/>
              </w:rPr>
              <w:t>2021-11-12.</w:t>
            </w:r>
          </w:p>
          <w:p w14:paraId="007DD8CA" w14:textId="496C3462" w:rsidR="00D82D5F" w:rsidRPr="00E81450" w:rsidRDefault="00D82D5F" w:rsidP="001A4C0F">
            <w:pPr>
              <w:spacing w:before="120" w:line="360" w:lineRule="auto"/>
              <w:ind w:firstLine="426"/>
              <w:rPr>
                <w:rFonts w:ascii="Arial" w:hAnsi="Arial" w:cs="Arial"/>
                <w:b/>
                <w:sz w:val="24"/>
                <w:szCs w:val="24"/>
              </w:rPr>
            </w:pPr>
          </w:p>
          <w:p w14:paraId="76F2695D" w14:textId="77777777" w:rsidR="00FD2A48" w:rsidRPr="00E81450" w:rsidRDefault="00FD2A48" w:rsidP="001A4C0F">
            <w:pPr>
              <w:spacing w:before="120" w:line="360" w:lineRule="auto"/>
              <w:ind w:firstLine="426"/>
              <w:rPr>
                <w:rFonts w:ascii="Arial" w:hAnsi="Arial" w:cs="Arial"/>
                <w:b/>
                <w:sz w:val="24"/>
                <w:szCs w:val="24"/>
              </w:rPr>
            </w:pPr>
          </w:p>
          <w:p w14:paraId="4CC10687" w14:textId="77777777" w:rsidR="009B4408" w:rsidRPr="00E81450" w:rsidRDefault="00FD2A48" w:rsidP="001A4C0F">
            <w:pPr>
              <w:spacing w:before="120" w:line="360" w:lineRule="auto"/>
              <w:rPr>
                <w:rFonts w:ascii="Arial" w:hAnsi="Arial" w:cs="Arial"/>
                <w:sz w:val="24"/>
                <w:szCs w:val="24"/>
                <w:u w:val="single"/>
              </w:rPr>
            </w:pPr>
            <w:r w:rsidRPr="00E81450">
              <w:rPr>
                <w:rFonts w:ascii="Arial" w:hAnsi="Arial" w:cs="Arial"/>
                <w:sz w:val="24"/>
                <w:szCs w:val="24"/>
                <w:u w:val="single"/>
              </w:rPr>
              <w:t>W załączeniu</w:t>
            </w:r>
            <w:r w:rsidR="009B4408" w:rsidRPr="00E81450">
              <w:rPr>
                <w:rFonts w:ascii="Arial" w:hAnsi="Arial" w:cs="Arial"/>
                <w:sz w:val="24"/>
                <w:szCs w:val="24"/>
                <w:u w:val="single"/>
              </w:rPr>
              <w:t>:</w:t>
            </w:r>
          </w:p>
          <w:p w14:paraId="24244415" w14:textId="49D5E67C" w:rsidR="00FD2A48" w:rsidRPr="00E81450" w:rsidRDefault="009B4408" w:rsidP="001A4C0F">
            <w:pPr>
              <w:spacing w:before="120" w:line="360" w:lineRule="auto"/>
              <w:rPr>
                <w:rFonts w:ascii="Arial" w:hAnsi="Arial" w:cs="Arial"/>
                <w:sz w:val="24"/>
                <w:szCs w:val="24"/>
              </w:rPr>
            </w:pPr>
            <w:r w:rsidRPr="00E81450">
              <w:rPr>
                <w:rFonts w:ascii="Arial" w:hAnsi="Arial" w:cs="Arial"/>
                <w:sz w:val="24"/>
                <w:szCs w:val="24"/>
              </w:rPr>
              <w:t>-</w:t>
            </w:r>
            <w:r w:rsidR="00FD2A48" w:rsidRPr="00E81450">
              <w:rPr>
                <w:rFonts w:ascii="Arial" w:hAnsi="Arial" w:cs="Arial"/>
                <w:sz w:val="24"/>
                <w:szCs w:val="24"/>
              </w:rPr>
              <w:t xml:space="preserve"> zmieniony Projekt umowy</w:t>
            </w:r>
          </w:p>
          <w:p w14:paraId="2DF7F8D8" w14:textId="62CE2E64" w:rsidR="00AB5285" w:rsidRPr="00E81450" w:rsidRDefault="00AB5285" w:rsidP="001A4C0F">
            <w:pPr>
              <w:spacing w:before="120" w:line="360" w:lineRule="auto"/>
              <w:rPr>
                <w:rFonts w:ascii="Arial" w:hAnsi="Arial" w:cs="Arial"/>
                <w:sz w:val="24"/>
                <w:szCs w:val="24"/>
              </w:rPr>
            </w:pPr>
            <w:r w:rsidRPr="00E81450">
              <w:rPr>
                <w:rFonts w:ascii="Arial" w:hAnsi="Arial" w:cs="Arial"/>
                <w:sz w:val="24"/>
                <w:szCs w:val="24"/>
              </w:rPr>
              <w:t>- Projekt umowy powierzenia przetwarzania danych osobowych</w:t>
            </w:r>
          </w:p>
          <w:p w14:paraId="1E54A7B5" w14:textId="77777777" w:rsidR="009B4408" w:rsidRPr="00E81450" w:rsidRDefault="009B4408" w:rsidP="001A4C0F">
            <w:pPr>
              <w:spacing w:before="120" w:line="360" w:lineRule="auto"/>
              <w:rPr>
                <w:rFonts w:ascii="Arial" w:hAnsi="Arial" w:cs="Arial"/>
                <w:sz w:val="24"/>
                <w:szCs w:val="24"/>
              </w:rPr>
            </w:pPr>
            <w:r w:rsidRPr="00E81450">
              <w:rPr>
                <w:rFonts w:ascii="Arial" w:hAnsi="Arial" w:cs="Arial"/>
                <w:sz w:val="24"/>
                <w:szCs w:val="24"/>
              </w:rPr>
              <w:t xml:space="preserve">- Oświadczenie </w:t>
            </w:r>
            <w:r w:rsidR="00683A20" w:rsidRPr="00E81450">
              <w:rPr>
                <w:rFonts w:ascii="Arial" w:hAnsi="Arial" w:cs="Arial"/>
                <w:sz w:val="24"/>
                <w:szCs w:val="24"/>
              </w:rPr>
              <w:t>Beneficjenta Rzeczywistego/Reprezentanta/Pełnomocnika</w:t>
            </w:r>
          </w:p>
          <w:p w14:paraId="30B28892" w14:textId="77777777" w:rsidR="00D82D5F" w:rsidRPr="00E81450" w:rsidRDefault="00D82D5F" w:rsidP="001A4C0F">
            <w:pPr>
              <w:keepNext/>
              <w:spacing w:line="360" w:lineRule="auto"/>
              <w:ind w:left="5495" w:firstLine="169"/>
              <w:outlineLvl w:val="1"/>
              <w:rPr>
                <w:rFonts w:ascii="Arial" w:hAnsi="Arial" w:cs="Arial"/>
                <w:sz w:val="24"/>
                <w:szCs w:val="24"/>
              </w:rPr>
            </w:pPr>
          </w:p>
          <w:p w14:paraId="4C2E1D42" w14:textId="77777777" w:rsidR="00D82D5F" w:rsidRPr="00E81450" w:rsidRDefault="00D82D5F" w:rsidP="001A4C0F">
            <w:pPr>
              <w:keepNext/>
              <w:spacing w:line="360" w:lineRule="auto"/>
              <w:ind w:left="5495" w:firstLine="169"/>
              <w:outlineLvl w:val="1"/>
              <w:rPr>
                <w:rFonts w:ascii="Arial" w:hAnsi="Arial" w:cs="Arial"/>
                <w:sz w:val="24"/>
                <w:szCs w:val="24"/>
              </w:rPr>
            </w:pPr>
          </w:p>
          <w:p w14:paraId="20254D1D" w14:textId="77777777" w:rsidR="00D82D5F" w:rsidRPr="00E81450" w:rsidRDefault="00D82D5F" w:rsidP="001A4C0F">
            <w:pPr>
              <w:keepNext/>
              <w:spacing w:line="360" w:lineRule="auto"/>
              <w:ind w:left="5495" w:firstLine="169"/>
              <w:outlineLvl w:val="1"/>
              <w:rPr>
                <w:rFonts w:ascii="Arial" w:hAnsi="Arial" w:cs="Arial"/>
                <w:sz w:val="24"/>
                <w:szCs w:val="24"/>
              </w:rPr>
            </w:pPr>
          </w:p>
          <w:p w14:paraId="520C06BC" w14:textId="77777777" w:rsidR="00D82D5F" w:rsidRPr="00E81450" w:rsidRDefault="00D82D5F" w:rsidP="001A4C0F">
            <w:pPr>
              <w:keepNext/>
              <w:spacing w:line="360" w:lineRule="auto"/>
              <w:ind w:left="5495" w:firstLine="169"/>
              <w:outlineLvl w:val="1"/>
              <w:rPr>
                <w:rFonts w:ascii="Arial" w:hAnsi="Arial" w:cs="Arial"/>
                <w:sz w:val="24"/>
                <w:szCs w:val="24"/>
              </w:rPr>
            </w:pPr>
            <w:r w:rsidRPr="00E81450">
              <w:rPr>
                <w:rFonts w:ascii="Arial" w:hAnsi="Arial" w:cs="Arial"/>
                <w:sz w:val="24"/>
                <w:szCs w:val="24"/>
              </w:rPr>
              <w:t>Kanclerz Politechniki</w:t>
            </w:r>
          </w:p>
          <w:p w14:paraId="326B32CA" w14:textId="77777777" w:rsidR="00D82D5F" w:rsidRPr="00E81450" w:rsidRDefault="00D82D5F" w:rsidP="001A4C0F">
            <w:pPr>
              <w:keepNext/>
              <w:spacing w:line="360" w:lineRule="auto"/>
              <w:ind w:left="5495" w:firstLine="169"/>
              <w:outlineLvl w:val="1"/>
              <w:rPr>
                <w:rFonts w:ascii="Arial" w:hAnsi="Arial" w:cs="Arial"/>
                <w:sz w:val="24"/>
                <w:szCs w:val="24"/>
              </w:rPr>
            </w:pPr>
            <w:r w:rsidRPr="00E81450">
              <w:rPr>
                <w:rFonts w:ascii="Arial" w:hAnsi="Arial" w:cs="Arial"/>
                <w:sz w:val="24"/>
                <w:szCs w:val="24"/>
              </w:rPr>
              <w:t>Częstochowskiej</w:t>
            </w:r>
          </w:p>
          <w:p w14:paraId="558836B7" w14:textId="77777777" w:rsidR="00D82D5F" w:rsidRPr="00AB5285" w:rsidRDefault="00D82D5F" w:rsidP="001A4C0F">
            <w:pPr>
              <w:spacing w:line="360" w:lineRule="auto"/>
              <w:ind w:left="4956" w:firstLine="708"/>
              <w:rPr>
                <w:rFonts w:ascii="Arial" w:hAnsi="Arial" w:cs="Arial"/>
                <w:sz w:val="24"/>
                <w:szCs w:val="24"/>
              </w:rPr>
            </w:pPr>
            <w:r w:rsidRPr="00E81450">
              <w:rPr>
                <w:rFonts w:ascii="Arial" w:hAnsi="Arial" w:cs="Arial"/>
                <w:sz w:val="24"/>
                <w:szCs w:val="24"/>
              </w:rPr>
              <w:t>dr inż. Arkadiusz Kociszewski</w:t>
            </w:r>
          </w:p>
          <w:p w14:paraId="65A7E152" w14:textId="77777777" w:rsidR="00791369" w:rsidRPr="00AB5285" w:rsidRDefault="00791369" w:rsidP="001A4C0F">
            <w:pPr>
              <w:spacing w:after="60" w:line="360" w:lineRule="auto"/>
              <w:ind w:left="30" w:right="-72"/>
              <w:rPr>
                <w:rFonts w:ascii="Arial" w:hAnsi="Arial" w:cs="Arial"/>
                <w:sz w:val="24"/>
                <w:szCs w:val="24"/>
              </w:rPr>
            </w:pPr>
          </w:p>
        </w:tc>
      </w:tr>
    </w:tbl>
    <w:p w14:paraId="5264CFA1" w14:textId="77777777" w:rsidR="00BE7BFD" w:rsidRPr="00AB5285" w:rsidRDefault="00BE7BFD" w:rsidP="001A4C0F">
      <w:pPr>
        <w:spacing w:line="360" w:lineRule="auto"/>
        <w:rPr>
          <w:rFonts w:ascii="Arial" w:hAnsi="Arial" w:cs="Arial"/>
          <w:sz w:val="24"/>
          <w:szCs w:val="24"/>
        </w:rPr>
      </w:pPr>
    </w:p>
    <w:p w14:paraId="007E392C" w14:textId="77777777" w:rsidR="001A4C0F" w:rsidRPr="00AB5285" w:rsidRDefault="001A4C0F">
      <w:pPr>
        <w:spacing w:line="360" w:lineRule="auto"/>
        <w:rPr>
          <w:rFonts w:ascii="Arial" w:hAnsi="Arial" w:cs="Arial"/>
          <w:sz w:val="24"/>
          <w:szCs w:val="24"/>
        </w:rPr>
      </w:pPr>
    </w:p>
    <w:sectPr w:rsidR="001A4C0F" w:rsidRPr="00AB5285" w:rsidSect="00ED5BA4">
      <w:headerReference w:type="even" r:id="rId9"/>
      <w:headerReference w:type="default" r:id="rId10"/>
      <w:footerReference w:type="even" r:id="rId11"/>
      <w:footerReference w:type="default" r:id="rId12"/>
      <w:headerReference w:type="first" r:id="rId13"/>
      <w:footerReference w:type="first" r:id="rId14"/>
      <w:pgSz w:w="11906" w:h="16838" w:code="9"/>
      <w:pgMar w:top="567" w:right="851" w:bottom="567"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1F8B6" w14:textId="77777777" w:rsidR="0081639F" w:rsidRDefault="0081639F">
      <w:r>
        <w:separator/>
      </w:r>
    </w:p>
  </w:endnote>
  <w:endnote w:type="continuationSeparator" w:id="0">
    <w:p w14:paraId="2E9AD6AC" w14:textId="77777777" w:rsidR="0081639F" w:rsidRDefault="00816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w:altName w:val="Cambria Math"/>
    <w:charset w:val="EE"/>
    <w:family w:val="swiss"/>
    <w:pitch w:val="variable"/>
    <w:sig w:usb0="00000001" w:usb1="02000001"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E00E5" w14:textId="77777777" w:rsidR="00C15EAC" w:rsidRDefault="00C15EA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8953841" w14:textId="77777777" w:rsidR="00C15EAC" w:rsidRDefault="00C15EA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DAFDD" w14:textId="77777777" w:rsidR="00C15EAC" w:rsidRDefault="00C15EAC">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ED0C91A" wp14:editId="2ABFEDF2">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CE05C9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14:paraId="4F90B35C" w14:textId="77777777" w:rsidR="00C15EAC" w:rsidRDefault="00C15EAC">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948B8" w14:textId="77777777" w:rsidR="00C15EAC" w:rsidRDefault="00C15EAC">
    <w:pPr>
      <w:pStyle w:val="Stopka"/>
      <w:pBdr>
        <w:bottom w:val="single" w:sz="6" w:space="0" w:color="auto"/>
      </w:pBdr>
      <w:tabs>
        <w:tab w:val="clear" w:pos="4536"/>
        <w:tab w:val="left" w:pos="6237"/>
      </w:tabs>
    </w:pPr>
  </w:p>
  <w:p w14:paraId="17276E2C" w14:textId="77777777" w:rsidR="00C15EAC" w:rsidRDefault="00C15EAC">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1</w:t>
    </w:r>
    <w:r>
      <w:rPr>
        <w:rStyle w:val="Numerstrony"/>
      </w:rPr>
      <w:fldChar w:fldCharType="end"/>
    </w:r>
  </w:p>
  <w:p w14:paraId="5EBA51B8" w14:textId="77777777" w:rsidR="00C15EAC" w:rsidRDefault="00C15EAC">
    <w:pPr>
      <w:pStyle w:val="Stopka"/>
      <w:tabs>
        <w:tab w:val="clear" w:pos="4536"/>
        <w:tab w:val="left" w:pos="6237"/>
      </w:tabs>
    </w:pPr>
  </w:p>
  <w:p w14:paraId="2CDDE17A" w14:textId="77777777" w:rsidR="00C15EAC" w:rsidRDefault="00C15EAC">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CF7199" w14:textId="77777777" w:rsidR="0081639F" w:rsidRDefault="0081639F">
      <w:r>
        <w:separator/>
      </w:r>
    </w:p>
  </w:footnote>
  <w:footnote w:type="continuationSeparator" w:id="0">
    <w:p w14:paraId="68E83376" w14:textId="77777777" w:rsidR="0081639F" w:rsidRDefault="00816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2559E" w14:textId="77777777" w:rsidR="00C15EAC" w:rsidRDefault="00C15EA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6CE94" w14:textId="77777777" w:rsidR="00C15EAC" w:rsidRDefault="00C15EA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C8849" w14:textId="77777777" w:rsidR="00C15EAC" w:rsidRDefault="00C15EA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1EF"/>
    <w:multiLevelType w:val="hybridMultilevel"/>
    <w:tmpl w:val="A8D0AF9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4E73457"/>
    <w:multiLevelType w:val="hybridMultilevel"/>
    <w:tmpl w:val="A8D0AF9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67A1DD2"/>
    <w:multiLevelType w:val="hybridMultilevel"/>
    <w:tmpl w:val="09B4A1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A41617"/>
    <w:multiLevelType w:val="hybridMultilevel"/>
    <w:tmpl w:val="26D89DAC"/>
    <w:lvl w:ilvl="0" w:tplc="2D5A1F8E">
      <w:start w:val="1"/>
      <w:numFmt w:val="decimal"/>
      <w:lvlText w:val="%1."/>
      <w:lvlJc w:val="left"/>
      <w:pPr>
        <w:ind w:left="502" w:hanging="360"/>
      </w:pPr>
      <w:rPr>
        <w:rFonts w:ascii="Source Sans Pro" w:eastAsia="Tahoma" w:hAnsi="Source Sans Pro" w:cs="Times New Roman"/>
        <w:b/>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B502EF7"/>
    <w:multiLevelType w:val="hybridMultilevel"/>
    <w:tmpl w:val="09B4A1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976371"/>
    <w:multiLevelType w:val="hybridMultilevel"/>
    <w:tmpl w:val="3DBE0610"/>
    <w:lvl w:ilvl="0" w:tplc="0415000F">
      <w:start w:val="1"/>
      <w:numFmt w:val="decimal"/>
      <w:lvlText w:val="%1."/>
      <w:lvlJc w:val="left"/>
      <w:pPr>
        <w:ind w:left="1512" w:hanging="360"/>
      </w:p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2705156"/>
    <w:multiLevelType w:val="hybridMultilevel"/>
    <w:tmpl w:val="44723AF6"/>
    <w:lvl w:ilvl="0" w:tplc="0415000F">
      <w:start w:val="1"/>
      <w:numFmt w:val="decimal"/>
      <w:lvlText w:val="%1."/>
      <w:lvlJc w:val="left"/>
      <w:pPr>
        <w:ind w:left="1512" w:hanging="360"/>
      </w:p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3AAB789A"/>
    <w:multiLevelType w:val="hybridMultilevel"/>
    <w:tmpl w:val="09B4A1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6A7432"/>
    <w:multiLevelType w:val="hybridMultilevel"/>
    <w:tmpl w:val="A8D0AF9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6E64533B"/>
    <w:multiLevelType w:val="hybridMultilevel"/>
    <w:tmpl w:val="D63A0620"/>
    <w:lvl w:ilvl="0" w:tplc="0F16029E">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7" w15:restartNumberingAfterBreak="0">
    <w:nsid w:val="716E6AB7"/>
    <w:multiLevelType w:val="multilevel"/>
    <w:tmpl w:val="7AA69FD8"/>
    <w:lvl w:ilvl="0">
      <w:start w:val="1"/>
      <w:numFmt w:val="decimal"/>
      <w:lvlText w:val="%1."/>
      <w:lvlJc w:val="left"/>
      <w:pPr>
        <w:ind w:left="360" w:hanging="360"/>
      </w:pPr>
      <w:rPr>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15"/>
  </w:num>
  <w:num w:numId="3">
    <w:abstractNumId w:val="11"/>
  </w:num>
  <w:num w:numId="4">
    <w:abstractNumId w:val="14"/>
  </w:num>
  <w:num w:numId="5">
    <w:abstractNumId w:val="6"/>
  </w:num>
  <w:num w:numId="6">
    <w:abstractNumId w:val="8"/>
  </w:num>
  <w:num w:numId="7">
    <w:abstractNumId w:val="13"/>
  </w:num>
  <w:num w:numId="8">
    <w:abstractNumId w:val="3"/>
  </w:num>
  <w:num w:numId="9">
    <w:abstractNumId w:val="17"/>
  </w:num>
  <w:num w:numId="10">
    <w:abstractNumId w:val="1"/>
  </w:num>
  <w:num w:numId="11">
    <w:abstractNumId w:val="10"/>
  </w:num>
  <w:num w:numId="12">
    <w:abstractNumId w:val="0"/>
  </w:num>
  <w:num w:numId="13">
    <w:abstractNumId w:val="5"/>
  </w:num>
  <w:num w:numId="14">
    <w:abstractNumId w:val="7"/>
  </w:num>
  <w:num w:numId="15">
    <w:abstractNumId w:val="3"/>
  </w:num>
  <w:num w:numId="16">
    <w:abstractNumId w:val="9"/>
  </w:num>
  <w:num w:numId="17">
    <w:abstractNumId w:val="4"/>
  </w:num>
  <w:num w:numId="18">
    <w:abstractNumId w:val="2"/>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A89"/>
    <w:rsid w:val="00012ABD"/>
    <w:rsid w:val="00012C60"/>
    <w:rsid w:val="00021269"/>
    <w:rsid w:val="00024B24"/>
    <w:rsid w:val="00025190"/>
    <w:rsid w:val="00031374"/>
    <w:rsid w:val="00054726"/>
    <w:rsid w:val="00054ADA"/>
    <w:rsid w:val="00057A78"/>
    <w:rsid w:val="00060F50"/>
    <w:rsid w:val="000643F2"/>
    <w:rsid w:val="00074B36"/>
    <w:rsid w:val="00076EE6"/>
    <w:rsid w:val="00081E7D"/>
    <w:rsid w:val="000A1097"/>
    <w:rsid w:val="000A7063"/>
    <w:rsid w:val="000B08D3"/>
    <w:rsid w:val="000C26B0"/>
    <w:rsid w:val="000C39F5"/>
    <w:rsid w:val="000D1389"/>
    <w:rsid w:val="000E2A8F"/>
    <w:rsid w:val="000E7864"/>
    <w:rsid w:val="000F372C"/>
    <w:rsid w:val="000F4B90"/>
    <w:rsid w:val="000F6926"/>
    <w:rsid w:val="001146FD"/>
    <w:rsid w:val="00116376"/>
    <w:rsid w:val="001165AD"/>
    <w:rsid w:val="00124EDE"/>
    <w:rsid w:val="00125407"/>
    <w:rsid w:val="0012730D"/>
    <w:rsid w:val="0012774F"/>
    <w:rsid w:val="00136CF3"/>
    <w:rsid w:val="00144B7A"/>
    <w:rsid w:val="00150460"/>
    <w:rsid w:val="0015246B"/>
    <w:rsid w:val="00154C3E"/>
    <w:rsid w:val="001756B6"/>
    <w:rsid w:val="00176108"/>
    <w:rsid w:val="00180C6E"/>
    <w:rsid w:val="001814CB"/>
    <w:rsid w:val="00192575"/>
    <w:rsid w:val="001A1567"/>
    <w:rsid w:val="001A4C0F"/>
    <w:rsid w:val="001B3A9B"/>
    <w:rsid w:val="001B4C36"/>
    <w:rsid w:val="001D2E20"/>
    <w:rsid w:val="001F104E"/>
    <w:rsid w:val="001F1864"/>
    <w:rsid w:val="00203001"/>
    <w:rsid w:val="002041C6"/>
    <w:rsid w:val="00207AA8"/>
    <w:rsid w:val="002165ED"/>
    <w:rsid w:val="00233C75"/>
    <w:rsid w:val="00233DA2"/>
    <w:rsid w:val="00234AAD"/>
    <w:rsid w:val="0025290D"/>
    <w:rsid w:val="002558F2"/>
    <w:rsid w:val="002748D7"/>
    <w:rsid w:val="0029606A"/>
    <w:rsid w:val="002977CC"/>
    <w:rsid w:val="002B5C6B"/>
    <w:rsid w:val="002C6202"/>
    <w:rsid w:val="002D03BD"/>
    <w:rsid w:val="002D2CA4"/>
    <w:rsid w:val="002E0385"/>
    <w:rsid w:val="002E5A82"/>
    <w:rsid w:val="002F4117"/>
    <w:rsid w:val="00315B81"/>
    <w:rsid w:val="003241EA"/>
    <w:rsid w:val="00331279"/>
    <w:rsid w:val="00336C8E"/>
    <w:rsid w:val="0034286B"/>
    <w:rsid w:val="00343AC5"/>
    <w:rsid w:val="00343C7A"/>
    <w:rsid w:val="00353306"/>
    <w:rsid w:val="00353AE8"/>
    <w:rsid w:val="003A786D"/>
    <w:rsid w:val="003B0CD6"/>
    <w:rsid w:val="003E535E"/>
    <w:rsid w:val="004047AA"/>
    <w:rsid w:val="00417008"/>
    <w:rsid w:val="00421036"/>
    <w:rsid w:val="004220ED"/>
    <w:rsid w:val="00443903"/>
    <w:rsid w:val="00455CEA"/>
    <w:rsid w:val="0045752D"/>
    <w:rsid w:val="00467CC9"/>
    <w:rsid w:val="00472C83"/>
    <w:rsid w:val="00482EE9"/>
    <w:rsid w:val="004848F3"/>
    <w:rsid w:val="00485969"/>
    <w:rsid w:val="00497FCF"/>
    <w:rsid w:val="004A75F2"/>
    <w:rsid w:val="004A7E65"/>
    <w:rsid w:val="004B7F30"/>
    <w:rsid w:val="004C33AA"/>
    <w:rsid w:val="004E68B3"/>
    <w:rsid w:val="004F606A"/>
    <w:rsid w:val="004F7457"/>
    <w:rsid w:val="005144A9"/>
    <w:rsid w:val="00516B38"/>
    <w:rsid w:val="00520165"/>
    <w:rsid w:val="00522A89"/>
    <w:rsid w:val="0053057C"/>
    <w:rsid w:val="00530C69"/>
    <w:rsid w:val="00541CEC"/>
    <w:rsid w:val="0054665E"/>
    <w:rsid w:val="00551745"/>
    <w:rsid w:val="0058333D"/>
    <w:rsid w:val="005B1B08"/>
    <w:rsid w:val="005B441D"/>
    <w:rsid w:val="005B570D"/>
    <w:rsid w:val="005D3ABF"/>
    <w:rsid w:val="005D3FDA"/>
    <w:rsid w:val="005E3BCB"/>
    <w:rsid w:val="005F1A56"/>
    <w:rsid w:val="005F1B3E"/>
    <w:rsid w:val="00604617"/>
    <w:rsid w:val="00605E56"/>
    <w:rsid w:val="00632C3C"/>
    <w:rsid w:val="00650D1A"/>
    <w:rsid w:val="00657976"/>
    <w:rsid w:val="00662BDB"/>
    <w:rsid w:val="00663844"/>
    <w:rsid w:val="0068019A"/>
    <w:rsid w:val="00683A20"/>
    <w:rsid w:val="00691769"/>
    <w:rsid w:val="00695969"/>
    <w:rsid w:val="006A07C4"/>
    <w:rsid w:val="006A330A"/>
    <w:rsid w:val="006A5DF1"/>
    <w:rsid w:val="006A6909"/>
    <w:rsid w:val="006B1C13"/>
    <w:rsid w:val="006B25F7"/>
    <w:rsid w:val="006B5F03"/>
    <w:rsid w:val="006B7198"/>
    <w:rsid w:val="006D00CB"/>
    <w:rsid w:val="006D4AB3"/>
    <w:rsid w:val="006D7A3D"/>
    <w:rsid w:val="006E2491"/>
    <w:rsid w:val="006E3BCE"/>
    <w:rsid w:val="006E3F0E"/>
    <w:rsid w:val="006E5495"/>
    <w:rsid w:val="006F0174"/>
    <w:rsid w:val="006F3B81"/>
    <w:rsid w:val="007161F8"/>
    <w:rsid w:val="007354CE"/>
    <w:rsid w:val="00736417"/>
    <w:rsid w:val="00737F4F"/>
    <w:rsid w:val="00752403"/>
    <w:rsid w:val="00772D4C"/>
    <w:rsid w:val="00791369"/>
    <w:rsid w:val="00792B00"/>
    <w:rsid w:val="0079611A"/>
    <w:rsid w:val="007A3AFB"/>
    <w:rsid w:val="007A6A08"/>
    <w:rsid w:val="007B03D2"/>
    <w:rsid w:val="007D7198"/>
    <w:rsid w:val="007F4A16"/>
    <w:rsid w:val="007F6478"/>
    <w:rsid w:val="008010F2"/>
    <w:rsid w:val="0080142F"/>
    <w:rsid w:val="00813DC3"/>
    <w:rsid w:val="0081639F"/>
    <w:rsid w:val="00817EB3"/>
    <w:rsid w:val="00820D5E"/>
    <w:rsid w:val="008360E7"/>
    <w:rsid w:val="008366F7"/>
    <w:rsid w:val="00842C08"/>
    <w:rsid w:val="008473DD"/>
    <w:rsid w:val="0085557C"/>
    <w:rsid w:val="00856229"/>
    <w:rsid w:val="0086517F"/>
    <w:rsid w:val="00870F9F"/>
    <w:rsid w:val="00872141"/>
    <w:rsid w:val="008804B6"/>
    <w:rsid w:val="00897AB0"/>
    <w:rsid w:val="008A2B68"/>
    <w:rsid w:val="008A3553"/>
    <w:rsid w:val="008A7A29"/>
    <w:rsid w:val="008A7EF8"/>
    <w:rsid w:val="008B09C0"/>
    <w:rsid w:val="008B135C"/>
    <w:rsid w:val="008B5D98"/>
    <w:rsid w:val="008B7652"/>
    <w:rsid w:val="008D0089"/>
    <w:rsid w:val="008E708C"/>
    <w:rsid w:val="008F4704"/>
    <w:rsid w:val="008F750E"/>
    <w:rsid w:val="00913395"/>
    <w:rsid w:val="00917CC6"/>
    <w:rsid w:val="00964A93"/>
    <w:rsid w:val="0096544F"/>
    <w:rsid w:val="0098588F"/>
    <w:rsid w:val="00987E7B"/>
    <w:rsid w:val="009A05C2"/>
    <w:rsid w:val="009B07B9"/>
    <w:rsid w:val="009B35B0"/>
    <w:rsid w:val="009B4408"/>
    <w:rsid w:val="009D1E73"/>
    <w:rsid w:val="009E2C09"/>
    <w:rsid w:val="009E561C"/>
    <w:rsid w:val="009E6CDB"/>
    <w:rsid w:val="009F1165"/>
    <w:rsid w:val="00A02DD7"/>
    <w:rsid w:val="00A205E8"/>
    <w:rsid w:val="00A3384A"/>
    <w:rsid w:val="00A33BC5"/>
    <w:rsid w:val="00A457F3"/>
    <w:rsid w:val="00A6356A"/>
    <w:rsid w:val="00A67769"/>
    <w:rsid w:val="00A8364C"/>
    <w:rsid w:val="00A86F34"/>
    <w:rsid w:val="00A905AC"/>
    <w:rsid w:val="00AA1501"/>
    <w:rsid w:val="00AA422B"/>
    <w:rsid w:val="00AA573A"/>
    <w:rsid w:val="00AB5285"/>
    <w:rsid w:val="00AB754D"/>
    <w:rsid w:val="00AC7C95"/>
    <w:rsid w:val="00AD2E3E"/>
    <w:rsid w:val="00AD551B"/>
    <w:rsid w:val="00AD6BA7"/>
    <w:rsid w:val="00AE2FA5"/>
    <w:rsid w:val="00AF7ECF"/>
    <w:rsid w:val="00B03135"/>
    <w:rsid w:val="00B10187"/>
    <w:rsid w:val="00B14AFF"/>
    <w:rsid w:val="00B2132D"/>
    <w:rsid w:val="00B24609"/>
    <w:rsid w:val="00B307DB"/>
    <w:rsid w:val="00B41667"/>
    <w:rsid w:val="00B75BF8"/>
    <w:rsid w:val="00B868BA"/>
    <w:rsid w:val="00B950DC"/>
    <w:rsid w:val="00BA066D"/>
    <w:rsid w:val="00BA6584"/>
    <w:rsid w:val="00BA6D22"/>
    <w:rsid w:val="00BB5229"/>
    <w:rsid w:val="00BC0250"/>
    <w:rsid w:val="00BC27F4"/>
    <w:rsid w:val="00BE60EC"/>
    <w:rsid w:val="00BE7BFD"/>
    <w:rsid w:val="00BF5DCD"/>
    <w:rsid w:val="00BF5E7E"/>
    <w:rsid w:val="00C15476"/>
    <w:rsid w:val="00C15EAC"/>
    <w:rsid w:val="00C370F2"/>
    <w:rsid w:val="00C42A8C"/>
    <w:rsid w:val="00C44EEC"/>
    <w:rsid w:val="00C44F04"/>
    <w:rsid w:val="00C52144"/>
    <w:rsid w:val="00C559CF"/>
    <w:rsid w:val="00C819DE"/>
    <w:rsid w:val="00C909BE"/>
    <w:rsid w:val="00C94827"/>
    <w:rsid w:val="00CA3A07"/>
    <w:rsid w:val="00CB4A10"/>
    <w:rsid w:val="00CB7CE5"/>
    <w:rsid w:val="00CC1C74"/>
    <w:rsid w:val="00CD53F9"/>
    <w:rsid w:val="00CE331E"/>
    <w:rsid w:val="00CE595D"/>
    <w:rsid w:val="00D004E5"/>
    <w:rsid w:val="00D16132"/>
    <w:rsid w:val="00D200E1"/>
    <w:rsid w:val="00D22FFA"/>
    <w:rsid w:val="00D300C2"/>
    <w:rsid w:val="00D73D3C"/>
    <w:rsid w:val="00D74650"/>
    <w:rsid w:val="00D74CD5"/>
    <w:rsid w:val="00D81415"/>
    <w:rsid w:val="00D82D5F"/>
    <w:rsid w:val="00D8461B"/>
    <w:rsid w:val="00D86380"/>
    <w:rsid w:val="00D915F2"/>
    <w:rsid w:val="00DB0941"/>
    <w:rsid w:val="00DC449F"/>
    <w:rsid w:val="00DD677B"/>
    <w:rsid w:val="00DF224D"/>
    <w:rsid w:val="00DF32B2"/>
    <w:rsid w:val="00DF32E8"/>
    <w:rsid w:val="00DF53CA"/>
    <w:rsid w:val="00DF5A3A"/>
    <w:rsid w:val="00E12E55"/>
    <w:rsid w:val="00E17E8C"/>
    <w:rsid w:val="00E21B49"/>
    <w:rsid w:val="00E2789F"/>
    <w:rsid w:val="00E42C42"/>
    <w:rsid w:val="00E509E1"/>
    <w:rsid w:val="00E51E54"/>
    <w:rsid w:val="00E55A1F"/>
    <w:rsid w:val="00E5624C"/>
    <w:rsid w:val="00E57B42"/>
    <w:rsid w:val="00E64573"/>
    <w:rsid w:val="00E72428"/>
    <w:rsid w:val="00E7373D"/>
    <w:rsid w:val="00E74BC3"/>
    <w:rsid w:val="00E772CE"/>
    <w:rsid w:val="00E81450"/>
    <w:rsid w:val="00E82586"/>
    <w:rsid w:val="00EA14B3"/>
    <w:rsid w:val="00EA416E"/>
    <w:rsid w:val="00EA6453"/>
    <w:rsid w:val="00EB2CA8"/>
    <w:rsid w:val="00EC539B"/>
    <w:rsid w:val="00ED1E9A"/>
    <w:rsid w:val="00ED5BA4"/>
    <w:rsid w:val="00EE4DB5"/>
    <w:rsid w:val="00EF18F6"/>
    <w:rsid w:val="00EF213F"/>
    <w:rsid w:val="00F17DFD"/>
    <w:rsid w:val="00F209EA"/>
    <w:rsid w:val="00F274FF"/>
    <w:rsid w:val="00F275E7"/>
    <w:rsid w:val="00F359B1"/>
    <w:rsid w:val="00F44F94"/>
    <w:rsid w:val="00F466A7"/>
    <w:rsid w:val="00F672B9"/>
    <w:rsid w:val="00F82C04"/>
    <w:rsid w:val="00F84DCF"/>
    <w:rsid w:val="00F94545"/>
    <w:rsid w:val="00F958B0"/>
    <w:rsid w:val="00F97B41"/>
    <w:rsid w:val="00FA1547"/>
    <w:rsid w:val="00FA557C"/>
    <w:rsid w:val="00FA7F6A"/>
    <w:rsid w:val="00FC0BF9"/>
    <w:rsid w:val="00FC3E1B"/>
    <w:rsid w:val="00FC5957"/>
    <w:rsid w:val="00FD265E"/>
    <w:rsid w:val="00FD2A48"/>
    <w:rsid w:val="00FD5A1F"/>
    <w:rsid w:val="00FF2F35"/>
    <w:rsid w:val="00FF63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B76A45"/>
  <w15:chartTrackingRefBased/>
  <w15:docId w15:val="{8CFFA3E2-B417-4C91-BE98-68162F505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819D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D74650"/>
    <w:pPr>
      <w:ind w:left="708"/>
    </w:pPr>
  </w:style>
  <w:style w:type="character" w:styleId="Hipercze">
    <w:name w:val="Hyperlink"/>
    <w:basedOn w:val="Domylnaczcionkaakapitu"/>
    <w:uiPriority w:val="99"/>
    <w:unhideWhenUsed/>
    <w:rsid w:val="00D82D5F"/>
    <w:rPr>
      <w:color w:val="0563C1" w:themeColor="hyperlink"/>
      <w:u w:val="single"/>
    </w:rPr>
  </w:style>
  <w:style w:type="character" w:styleId="Odwoaniedokomentarza">
    <w:name w:val="annotation reference"/>
    <w:basedOn w:val="Domylnaczcionkaakapitu"/>
    <w:rsid w:val="00CB4A10"/>
    <w:rPr>
      <w:sz w:val="16"/>
      <w:szCs w:val="16"/>
    </w:rPr>
  </w:style>
  <w:style w:type="paragraph" w:styleId="Tekstkomentarza">
    <w:name w:val="annotation text"/>
    <w:basedOn w:val="Normalny"/>
    <w:link w:val="TekstkomentarzaZnak"/>
    <w:rsid w:val="00CB4A10"/>
  </w:style>
  <w:style w:type="character" w:customStyle="1" w:styleId="TekstkomentarzaZnak">
    <w:name w:val="Tekst komentarza Znak"/>
    <w:basedOn w:val="Domylnaczcionkaakapitu"/>
    <w:link w:val="Tekstkomentarza"/>
    <w:rsid w:val="00CB4A10"/>
  </w:style>
  <w:style w:type="paragraph" w:styleId="Tematkomentarza">
    <w:name w:val="annotation subject"/>
    <w:basedOn w:val="Tekstkomentarza"/>
    <w:next w:val="Tekstkomentarza"/>
    <w:link w:val="TematkomentarzaZnak"/>
    <w:rsid w:val="00CB4A10"/>
    <w:rPr>
      <w:b/>
      <w:bCs/>
    </w:rPr>
  </w:style>
  <w:style w:type="character" w:customStyle="1" w:styleId="TematkomentarzaZnak">
    <w:name w:val="Temat komentarza Znak"/>
    <w:basedOn w:val="TekstkomentarzaZnak"/>
    <w:link w:val="Tematkomentarza"/>
    <w:rsid w:val="00CB4A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47136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07561869">
      <w:bodyDiv w:val="1"/>
      <w:marLeft w:val="0"/>
      <w:marRight w:val="0"/>
      <w:marTop w:val="0"/>
      <w:marBottom w:val="0"/>
      <w:divBdr>
        <w:top w:val="none" w:sz="0" w:space="0" w:color="auto"/>
        <w:left w:val="none" w:sz="0" w:space="0" w:color="auto"/>
        <w:bottom w:val="none" w:sz="0" w:space="0" w:color="auto"/>
        <w:right w:val="none" w:sz="0" w:space="0" w:color="auto"/>
      </w:divBdr>
    </w:div>
    <w:div w:id="310644884">
      <w:bodyDiv w:val="1"/>
      <w:marLeft w:val="0"/>
      <w:marRight w:val="0"/>
      <w:marTop w:val="0"/>
      <w:marBottom w:val="0"/>
      <w:divBdr>
        <w:top w:val="none" w:sz="0" w:space="0" w:color="auto"/>
        <w:left w:val="none" w:sz="0" w:space="0" w:color="auto"/>
        <w:bottom w:val="none" w:sz="0" w:space="0" w:color="auto"/>
        <w:right w:val="none" w:sz="0" w:space="0" w:color="auto"/>
      </w:divBdr>
    </w:div>
    <w:div w:id="440340980">
      <w:bodyDiv w:val="1"/>
      <w:marLeft w:val="0"/>
      <w:marRight w:val="0"/>
      <w:marTop w:val="0"/>
      <w:marBottom w:val="0"/>
      <w:divBdr>
        <w:top w:val="none" w:sz="0" w:space="0" w:color="auto"/>
        <w:left w:val="none" w:sz="0" w:space="0" w:color="auto"/>
        <w:bottom w:val="none" w:sz="0" w:space="0" w:color="auto"/>
        <w:right w:val="none" w:sz="0" w:space="0" w:color="auto"/>
      </w:divBdr>
    </w:div>
    <w:div w:id="460004306">
      <w:bodyDiv w:val="1"/>
      <w:marLeft w:val="0"/>
      <w:marRight w:val="0"/>
      <w:marTop w:val="0"/>
      <w:marBottom w:val="0"/>
      <w:divBdr>
        <w:top w:val="none" w:sz="0" w:space="0" w:color="auto"/>
        <w:left w:val="none" w:sz="0" w:space="0" w:color="auto"/>
        <w:bottom w:val="none" w:sz="0" w:space="0" w:color="auto"/>
        <w:right w:val="none" w:sz="0" w:space="0" w:color="auto"/>
      </w:divBdr>
    </w:div>
    <w:div w:id="468859479">
      <w:bodyDiv w:val="1"/>
      <w:marLeft w:val="0"/>
      <w:marRight w:val="0"/>
      <w:marTop w:val="0"/>
      <w:marBottom w:val="0"/>
      <w:divBdr>
        <w:top w:val="none" w:sz="0" w:space="0" w:color="auto"/>
        <w:left w:val="none" w:sz="0" w:space="0" w:color="auto"/>
        <w:bottom w:val="none" w:sz="0" w:space="0" w:color="auto"/>
        <w:right w:val="none" w:sz="0" w:space="0" w:color="auto"/>
      </w:divBdr>
    </w:div>
    <w:div w:id="673799675">
      <w:bodyDiv w:val="1"/>
      <w:marLeft w:val="0"/>
      <w:marRight w:val="0"/>
      <w:marTop w:val="0"/>
      <w:marBottom w:val="0"/>
      <w:divBdr>
        <w:top w:val="none" w:sz="0" w:space="0" w:color="auto"/>
        <w:left w:val="none" w:sz="0" w:space="0" w:color="auto"/>
        <w:bottom w:val="none" w:sz="0" w:space="0" w:color="auto"/>
        <w:right w:val="none" w:sz="0" w:space="0" w:color="auto"/>
      </w:divBdr>
    </w:div>
    <w:div w:id="1403092759">
      <w:bodyDiv w:val="1"/>
      <w:marLeft w:val="0"/>
      <w:marRight w:val="0"/>
      <w:marTop w:val="0"/>
      <w:marBottom w:val="0"/>
      <w:divBdr>
        <w:top w:val="none" w:sz="0" w:space="0" w:color="auto"/>
        <w:left w:val="none" w:sz="0" w:space="0" w:color="auto"/>
        <w:bottom w:val="none" w:sz="0" w:space="0" w:color="auto"/>
        <w:right w:val="none" w:sz="0" w:space="0" w:color="auto"/>
      </w:divBdr>
    </w:div>
    <w:div w:id="187121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6B8FD-E4DA-41AD-8FA6-D462CA93D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73</TotalTime>
  <Pages>40</Pages>
  <Words>9255</Words>
  <Characters>55534</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17</cp:revision>
  <cp:lastPrinted>2001-02-10T14:28:00Z</cp:lastPrinted>
  <dcterms:created xsi:type="dcterms:W3CDTF">2021-10-08T08:07:00Z</dcterms:created>
  <dcterms:modified xsi:type="dcterms:W3CDTF">2021-10-08T12:23:00Z</dcterms:modified>
</cp:coreProperties>
</file>