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A1F7A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9E3FA6">
        <w:rPr>
          <w:rFonts w:ascii="Times New Roman" w:eastAsia="Times New Roman" w:hAnsi="Times New Roman"/>
          <w:b/>
          <w:lang w:eastAsia="pl-PL"/>
        </w:rPr>
        <w:t>1</w:t>
      </w:r>
      <w:r w:rsidR="006C0685">
        <w:rPr>
          <w:rFonts w:ascii="Times New Roman" w:eastAsia="Times New Roman" w:hAnsi="Times New Roman"/>
          <w:b/>
          <w:lang w:eastAsia="pl-PL"/>
        </w:rPr>
        <w:t>8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147AE80" w14:textId="436FE519" w:rsidR="00BE3BCE" w:rsidRPr="00A87380" w:rsidRDefault="000C60D6" w:rsidP="000C60D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b/>
        </w:rPr>
        <w:t>Zimowe utrzymanie dróg powiatowych na terenie powiatu rawickiego w sezonie 2021/2022</w:t>
      </w:r>
    </w:p>
    <w:p w14:paraId="3673983A" w14:textId="54E6235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0CA57" w14:textId="77777777" w:rsidR="00327637" w:rsidRDefault="00327637" w:rsidP="00025386">
      <w:pPr>
        <w:spacing w:after="0" w:line="240" w:lineRule="auto"/>
      </w:pPr>
      <w:r>
        <w:separator/>
      </w:r>
    </w:p>
  </w:endnote>
  <w:endnote w:type="continuationSeparator" w:id="0">
    <w:p w14:paraId="691D4199" w14:textId="77777777" w:rsidR="00327637" w:rsidRDefault="003276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FBBE3" w14:textId="77777777" w:rsidR="00327637" w:rsidRDefault="00327637" w:rsidP="00025386">
      <w:pPr>
        <w:spacing w:after="0" w:line="240" w:lineRule="auto"/>
      </w:pPr>
      <w:r>
        <w:separator/>
      </w:r>
    </w:p>
  </w:footnote>
  <w:footnote w:type="continuationSeparator" w:id="0">
    <w:p w14:paraId="4FDB0693" w14:textId="77777777" w:rsidR="00327637" w:rsidRDefault="003276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2021-09-30T12:08:00Z</dcterms:created>
  <dcterms:modified xsi:type="dcterms:W3CDTF">2021-10-07T11:22:00Z</dcterms:modified>
</cp:coreProperties>
</file>