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60AD8E4C" w:rsidR="002B4C17" w:rsidRPr="00894B65" w:rsidRDefault="00A01521" w:rsidP="00624DA4">
      <w:pPr>
        <w:jc w:val="both"/>
      </w:pPr>
      <w:r w:rsidRPr="00894B65">
        <w:t>Przystępując do postępowania o udzielenie zamówienia publicznego, którego przedmiotem</w:t>
      </w:r>
      <w:r w:rsidR="00321CD2" w:rsidRPr="00894B65">
        <w:t xml:space="preserve"> </w:t>
      </w:r>
      <w:r w:rsidRPr="00894B65">
        <w:t xml:space="preserve">jest </w:t>
      </w:r>
      <w:r w:rsidR="00894B65" w:rsidRPr="00894B65">
        <w:rPr>
          <w:b/>
          <w:bCs/>
        </w:rPr>
        <w:t xml:space="preserve">dostawa </w:t>
      </w:r>
      <w:r w:rsidR="00C337D3" w:rsidRPr="00C337D3">
        <w:rPr>
          <w:b/>
          <w:bCs/>
        </w:rPr>
        <w:t>mebli biurowych dla WMN - KC-</w:t>
      </w:r>
      <w:proofErr w:type="spellStart"/>
      <w:r w:rsidR="00C337D3" w:rsidRPr="00C337D3">
        <w:rPr>
          <w:b/>
          <w:bCs/>
        </w:rPr>
        <w:t>zp</w:t>
      </w:r>
      <w:proofErr w:type="spellEnd"/>
      <w:r w:rsidR="00C337D3" w:rsidRPr="00C337D3">
        <w:rPr>
          <w:b/>
          <w:bCs/>
        </w:rPr>
        <w:t>. 272-518/21</w:t>
      </w:r>
      <w:r w:rsidRPr="00894B65">
        <w:rPr>
          <w:b/>
        </w:rPr>
        <w:t xml:space="preserve">,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F72799" w:rsidRPr="002A16E2" w14:paraId="1B62223A" w14:textId="77777777" w:rsidTr="00DF437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F72799" w:rsidRPr="002A16E2" w:rsidRDefault="00F72799" w:rsidP="00DF437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F72799" w:rsidRDefault="00F72799" w:rsidP="00F7279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02A4409" w14:textId="14A252EA" w:rsidR="00F72799" w:rsidRPr="002A16E2" w:rsidRDefault="00F72799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080BB80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51612D" w14:textId="77777777" w:rsidR="00F72799" w:rsidRDefault="00F72799" w:rsidP="00F7279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25A5FA1D" w14:textId="3809E8F8" w:rsidR="00F72799" w:rsidRPr="002A16E2" w:rsidRDefault="00F72799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19D54924" w14:textId="4DFD9525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211C53DF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28E6FD70" w14:textId="77777777" w:rsidR="00F72799" w:rsidRPr="00DE7746" w:rsidRDefault="00F72799" w:rsidP="00DF4371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0957679" w14:textId="77777777" w:rsidR="00F72799" w:rsidRPr="00DE7746" w:rsidRDefault="00F72799" w:rsidP="00DF4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4B08998" w14:textId="77777777" w:rsidR="00F72799" w:rsidRPr="00DE7746" w:rsidRDefault="00F72799" w:rsidP="00DF4371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239B6443" w14:textId="77777777" w:rsidR="00F72799" w:rsidRPr="00DE7746" w:rsidRDefault="00F72799" w:rsidP="00DF4371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F72799" w:rsidRPr="002A16E2" w14:paraId="66BE4ED2" w14:textId="77777777" w:rsidTr="00DF437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77777777" w:rsidR="00F72799" w:rsidRPr="002A16E2" w:rsidRDefault="00F72799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72799" w:rsidRPr="002A16E2" w14:paraId="7A087842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F72799" w:rsidRPr="00273159" w:rsidRDefault="00F72799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5F989612" w:rsidR="00F72799" w:rsidRPr="00273159" w:rsidRDefault="00C337D3" w:rsidP="00F72799">
            <w:pPr>
              <w:rPr>
                <w:sz w:val="16"/>
                <w:szCs w:val="16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Biurko gabinetowe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77777777" w:rsidR="00F72799" w:rsidRPr="00273159" w:rsidRDefault="00F72799" w:rsidP="00DF4371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5ED2B460" w:rsidR="00F72799" w:rsidRPr="00273159" w:rsidRDefault="00C337D3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DE0AEA" w:rsidRPr="002A16E2" w14:paraId="439AE9D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0630AA" w14:textId="10203A44" w:rsidR="00DE0AEA" w:rsidRPr="00273159" w:rsidRDefault="00EB6111" w:rsidP="00DE0AEA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A879" w14:textId="1210DE1A" w:rsidR="00DE0AEA" w:rsidRPr="00273159" w:rsidRDefault="00C337D3" w:rsidP="00DE0AEA">
            <w:pPr>
              <w:rPr>
                <w:sz w:val="16"/>
                <w:szCs w:val="16"/>
                <w:highlight w:val="yellow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Kontener mobilny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0512" w14:textId="77777777" w:rsidR="00DE0AEA" w:rsidRPr="00273159" w:rsidRDefault="00DE0AEA" w:rsidP="00DE0AEA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5895" w14:textId="33DC2485" w:rsidR="00DE0AEA" w:rsidRPr="00273159" w:rsidRDefault="00C337D3" w:rsidP="00DE0AEA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C30" w14:textId="77777777" w:rsidR="00DE0AEA" w:rsidRPr="00273159" w:rsidRDefault="00DE0AEA" w:rsidP="00DE0AEA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0208" w14:textId="77777777" w:rsidR="00DE0AEA" w:rsidRPr="00273159" w:rsidRDefault="00DE0AEA" w:rsidP="00DE0AE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9C984" w14:textId="77777777" w:rsidR="00DE0AEA" w:rsidRPr="00273159" w:rsidRDefault="00DE0AEA" w:rsidP="00DE0AEA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4BA46" w14:textId="77777777" w:rsidR="00DE0AEA" w:rsidRPr="00273159" w:rsidRDefault="00DE0AEA" w:rsidP="00DE0AEA">
            <w:pPr>
              <w:ind w:right="425"/>
              <w:rPr>
                <w:sz w:val="16"/>
                <w:szCs w:val="16"/>
              </w:rPr>
            </w:pPr>
          </w:p>
        </w:tc>
      </w:tr>
      <w:tr w:rsidR="00F72799" w:rsidRPr="002A16E2" w14:paraId="763E0E57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88A99F" w14:textId="1242358D" w:rsidR="00F72799" w:rsidRPr="00273159" w:rsidRDefault="00EB6111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0B7C" w14:textId="1AA84D0A" w:rsidR="00F72799" w:rsidRPr="00273159" w:rsidRDefault="00C337D3" w:rsidP="00F72799">
            <w:pPr>
              <w:rPr>
                <w:sz w:val="16"/>
                <w:szCs w:val="16"/>
                <w:highlight w:val="yellow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Kontener stacjonarny pod drukarkę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5BE7" w14:textId="77777777" w:rsidR="00F72799" w:rsidRPr="00273159" w:rsidRDefault="00F72799" w:rsidP="00DF4371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E2D" w14:textId="78BA3CD7" w:rsidR="00F72799" w:rsidRPr="00273159" w:rsidRDefault="00C337D3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2559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885F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2F7177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20AA9C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F72799" w:rsidRPr="002A16E2" w14:paraId="641306C9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3400A8" w14:textId="791F646E" w:rsidR="00F72799" w:rsidRPr="00273159" w:rsidRDefault="00EB6111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097E" w14:textId="1E2E8134" w:rsidR="00F72799" w:rsidRPr="00273159" w:rsidRDefault="00C337D3" w:rsidP="00F72799">
            <w:pPr>
              <w:rPr>
                <w:sz w:val="16"/>
                <w:szCs w:val="16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Biurko gabinetowe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0627" w14:textId="77777777" w:rsidR="00F72799" w:rsidRPr="00273159" w:rsidRDefault="00F72799" w:rsidP="00DF4371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0F23" w14:textId="3A0282FC" w:rsidR="00F72799" w:rsidRPr="00273159" w:rsidRDefault="00C337D3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8D0D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15AC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3D3B54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19E92C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F72799" w:rsidRPr="002A16E2" w14:paraId="64DFC3DE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C41EF0" w14:textId="3F0F903B" w:rsidR="00F72799" w:rsidRPr="00273159" w:rsidRDefault="00C337D3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B707" w14:textId="5AF04F47" w:rsidR="00F72799" w:rsidRPr="00273159" w:rsidRDefault="00EB6111" w:rsidP="00F72799">
            <w:pPr>
              <w:rPr>
                <w:sz w:val="16"/>
                <w:szCs w:val="16"/>
                <w:highlight w:val="yellow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 xml:space="preserve">Szafka </w:t>
            </w:r>
            <w:r w:rsidR="00C337D3"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aktowa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5937" w14:textId="77777777" w:rsidR="00F72799" w:rsidRPr="00273159" w:rsidRDefault="00F72799" w:rsidP="00DF4371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6C5F" w14:textId="1856E82B" w:rsidR="00F72799" w:rsidRPr="00273159" w:rsidRDefault="00C337D3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1</w:t>
            </w:r>
            <w:r w:rsidR="00DE0AEA" w:rsidRPr="0027315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46BC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8C6A" w14:textId="77777777" w:rsidR="00F72799" w:rsidRPr="00273159" w:rsidRDefault="00F72799" w:rsidP="00DF437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578A90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6B77CC" w14:textId="77777777" w:rsidR="00F72799" w:rsidRPr="00273159" w:rsidRDefault="00F72799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EB6111" w:rsidRPr="002A16E2" w14:paraId="11C2F8E4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DF7F7" w14:textId="40AD5FA2" w:rsidR="00EB6111" w:rsidRPr="00273159" w:rsidRDefault="00C337D3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98DE" w14:textId="02D0FA05" w:rsidR="00EB6111" w:rsidRPr="00273159" w:rsidRDefault="00EB6111" w:rsidP="00F72799">
            <w:pPr>
              <w:rPr>
                <w:rFonts w:eastAsia="NSimSun"/>
                <w:kern w:val="2"/>
                <w:sz w:val="16"/>
                <w:szCs w:val="16"/>
                <w:lang w:eastAsia="zh-CN" w:bidi="hi-IN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 xml:space="preserve">Szafka </w:t>
            </w:r>
            <w:r w:rsidR="00C337D3"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aktowa</w:t>
            </w: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6A32" w14:textId="77777777" w:rsidR="00EB6111" w:rsidRPr="00273159" w:rsidRDefault="00EB6111" w:rsidP="00DF4371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C938" w14:textId="45BB819F" w:rsidR="00EB6111" w:rsidRPr="00273159" w:rsidRDefault="00EB6111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4701" w14:textId="77777777" w:rsidR="00EB6111" w:rsidRPr="00273159" w:rsidRDefault="00EB6111" w:rsidP="00DF437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CD27" w14:textId="77777777" w:rsidR="00EB6111" w:rsidRPr="00273159" w:rsidRDefault="00EB6111" w:rsidP="00DF437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D81834" w14:textId="77777777" w:rsidR="00EB6111" w:rsidRPr="00273159" w:rsidRDefault="00EB6111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253DDC" w14:textId="77777777" w:rsidR="00EB6111" w:rsidRPr="00273159" w:rsidRDefault="00EB6111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EB6111" w:rsidRPr="002A16E2" w14:paraId="3BF8C33D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24EE0B" w14:textId="3150C0F7" w:rsidR="00EB6111" w:rsidRPr="00273159" w:rsidRDefault="00C337D3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F863" w14:textId="739BE0D6" w:rsidR="00EB6111" w:rsidRPr="00273159" w:rsidRDefault="00C337D3" w:rsidP="00F72799">
            <w:pPr>
              <w:rPr>
                <w:rFonts w:eastAsia="NSimSun"/>
                <w:kern w:val="2"/>
                <w:sz w:val="16"/>
                <w:szCs w:val="16"/>
                <w:lang w:eastAsia="zh-CN" w:bidi="hi-IN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Półka wisząca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A004" w14:textId="77777777" w:rsidR="00EB6111" w:rsidRPr="00273159" w:rsidRDefault="00EB6111" w:rsidP="00DF4371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A02E" w14:textId="2BAB5F94" w:rsidR="00EB6111" w:rsidRPr="00273159" w:rsidRDefault="00EB6111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DFAC" w14:textId="77777777" w:rsidR="00EB6111" w:rsidRPr="00273159" w:rsidRDefault="00EB6111" w:rsidP="00DF437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B6F5" w14:textId="77777777" w:rsidR="00EB6111" w:rsidRPr="00273159" w:rsidRDefault="00EB6111" w:rsidP="00DF437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AD9704" w14:textId="77777777" w:rsidR="00EB6111" w:rsidRPr="00273159" w:rsidRDefault="00EB6111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74F45" w14:textId="77777777" w:rsidR="00EB6111" w:rsidRPr="00273159" w:rsidRDefault="00EB6111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4D025D" w:rsidRPr="002A16E2" w14:paraId="222C265A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7B8C8D" w14:textId="527D089F" w:rsidR="004D025D" w:rsidRPr="00273159" w:rsidRDefault="00C337D3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00A6" w14:textId="2902EF53" w:rsidR="004D025D" w:rsidRPr="00273159" w:rsidRDefault="00C337D3" w:rsidP="00F72799">
            <w:pPr>
              <w:rPr>
                <w:rFonts w:eastAsia="NSimSun"/>
                <w:kern w:val="2"/>
                <w:sz w:val="16"/>
                <w:szCs w:val="16"/>
                <w:lang w:eastAsia="zh-CN" w:bidi="hi-IN"/>
              </w:rPr>
            </w:pPr>
            <w:r w:rsidRPr="00273159">
              <w:rPr>
                <w:rFonts w:eastAsia="NSimSun"/>
                <w:kern w:val="2"/>
                <w:sz w:val="16"/>
                <w:szCs w:val="16"/>
                <w:lang w:eastAsia="zh-CN" w:bidi="hi-IN"/>
              </w:rPr>
              <w:t>Wieszak stalowy pod jednostkę centralną, do montażu pod blatem biurka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AADC" w14:textId="77777777" w:rsidR="004D025D" w:rsidRPr="00273159" w:rsidRDefault="004D025D" w:rsidP="00DF4371">
            <w:pPr>
              <w:suppressAutoHyphens/>
              <w:spacing w:after="120"/>
              <w:rPr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8980" w14:textId="21C0A530" w:rsidR="004D025D" w:rsidRPr="00273159" w:rsidRDefault="00C337D3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A33A" w14:textId="77777777" w:rsidR="004D025D" w:rsidRPr="00273159" w:rsidRDefault="004D025D" w:rsidP="00DF437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DCF6" w14:textId="77777777" w:rsidR="004D025D" w:rsidRPr="00273159" w:rsidRDefault="004D025D" w:rsidP="00DF437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68AA1" w14:textId="77777777" w:rsidR="004D025D" w:rsidRPr="00273159" w:rsidRDefault="004D025D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12458" w14:textId="77777777" w:rsidR="004D025D" w:rsidRPr="00273159" w:rsidRDefault="004D025D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4D025D" w:rsidRPr="002A16E2" w14:paraId="2314D590" w14:textId="77777777" w:rsidTr="00DF43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28218A" w14:textId="6FEC59DC" w:rsidR="004D025D" w:rsidRPr="00273159" w:rsidRDefault="00C337D3" w:rsidP="00DF437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A963" w14:textId="75D8E113" w:rsidR="004D025D" w:rsidRPr="00273159" w:rsidRDefault="00C337D3" w:rsidP="00F72799">
            <w:pPr>
              <w:rPr>
                <w:rFonts w:eastAsia="NSimSun"/>
                <w:bCs/>
                <w:kern w:val="2"/>
                <w:sz w:val="16"/>
                <w:szCs w:val="16"/>
                <w:lang w:eastAsia="zh-CN" w:bidi="hi-IN"/>
              </w:rPr>
            </w:pPr>
            <w:r w:rsidRPr="00273159">
              <w:rPr>
                <w:rFonts w:eastAsia="NSimSun"/>
                <w:bCs/>
                <w:kern w:val="2"/>
                <w:sz w:val="16"/>
                <w:szCs w:val="16"/>
                <w:lang w:eastAsia="zh-CN" w:bidi="hi-IN"/>
              </w:rPr>
              <w:t>Fotel biurkowy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175A" w14:textId="77777777" w:rsidR="004D025D" w:rsidRPr="00273159" w:rsidRDefault="004D025D" w:rsidP="00DF4371">
            <w:pPr>
              <w:suppressAutoHyphens/>
              <w:spacing w:after="120"/>
              <w:rPr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B01C" w14:textId="2DDE9925" w:rsidR="004D025D" w:rsidRPr="00273159" w:rsidRDefault="004D025D" w:rsidP="00DF4371">
            <w:pPr>
              <w:rPr>
                <w:bCs/>
                <w:sz w:val="16"/>
                <w:szCs w:val="16"/>
              </w:rPr>
            </w:pPr>
            <w:r w:rsidRPr="00273159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08E6" w14:textId="77777777" w:rsidR="004D025D" w:rsidRPr="00273159" w:rsidRDefault="004D025D" w:rsidP="00DF4371">
            <w:pPr>
              <w:rPr>
                <w:bCs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3A84" w14:textId="77777777" w:rsidR="004D025D" w:rsidRPr="00273159" w:rsidRDefault="004D025D" w:rsidP="00DF4371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FEC76C" w14:textId="77777777" w:rsidR="004D025D" w:rsidRPr="00273159" w:rsidRDefault="004D025D" w:rsidP="00DF4371">
            <w:pPr>
              <w:ind w:right="425"/>
              <w:rPr>
                <w:bCs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35629C" w14:textId="77777777" w:rsidR="004D025D" w:rsidRPr="00273159" w:rsidRDefault="004D025D" w:rsidP="00DF4371">
            <w:pPr>
              <w:ind w:right="425"/>
              <w:rPr>
                <w:bCs/>
                <w:sz w:val="16"/>
                <w:szCs w:val="16"/>
              </w:rPr>
            </w:pPr>
          </w:p>
        </w:tc>
      </w:tr>
      <w:tr w:rsidR="00DE7746" w:rsidRPr="002A16E2" w14:paraId="661FAB5C" w14:textId="77777777" w:rsidTr="00DF43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77777777" w:rsidR="00DE7746" w:rsidRPr="00273159" w:rsidRDefault="00DE7746" w:rsidP="00DF4371">
            <w:pPr>
              <w:ind w:right="425"/>
              <w:rPr>
                <w:sz w:val="16"/>
                <w:szCs w:val="16"/>
              </w:rPr>
            </w:pPr>
          </w:p>
          <w:p w14:paraId="6C30BBC7" w14:textId="77777777" w:rsidR="00DE7746" w:rsidRPr="00273159" w:rsidRDefault="00DE7746" w:rsidP="00DF437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273159">
              <w:rPr>
                <w:b/>
                <w:bCs/>
                <w:sz w:val="16"/>
                <w:szCs w:val="16"/>
              </w:rPr>
              <w:t>RAZEM:</w:t>
            </w:r>
          </w:p>
          <w:p w14:paraId="24A0AB52" w14:textId="77777777" w:rsidR="00DE7746" w:rsidRPr="00273159" w:rsidRDefault="00DE7746" w:rsidP="00DF437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DE7746" w:rsidRPr="00273159" w:rsidRDefault="00DE7746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DE7746" w:rsidRPr="00273159" w:rsidRDefault="00DE7746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DE7746" w:rsidRPr="00273159" w:rsidRDefault="00DE7746" w:rsidP="00DF4371">
            <w:pPr>
              <w:ind w:right="425"/>
              <w:rPr>
                <w:sz w:val="16"/>
                <w:szCs w:val="16"/>
              </w:rPr>
            </w:pPr>
          </w:p>
        </w:tc>
      </w:tr>
      <w:tr w:rsidR="00DE7746" w:rsidRPr="002A16E2" w14:paraId="77231795" w14:textId="77777777" w:rsidTr="00DF43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77777777" w:rsidR="00DE7746" w:rsidRPr="00273159" w:rsidRDefault="00DE7746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102032D7" w14:textId="77777777" w:rsidR="00DE7746" w:rsidRPr="00273159" w:rsidRDefault="00DE7746" w:rsidP="00DF4371">
            <w:pPr>
              <w:rPr>
                <w:sz w:val="16"/>
                <w:szCs w:val="16"/>
              </w:rPr>
            </w:pPr>
            <w:r w:rsidRPr="00273159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DE7746" w:rsidRPr="00273159" w:rsidRDefault="00DE7746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DE7746" w:rsidRPr="00273159" w:rsidRDefault="00DE7746" w:rsidP="00DF437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DE7746" w:rsidRPr="00273159" w:rsidRDefault="00DE7746" w:rsidP="00DF437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EDF3FEC" w14:textId="6E7D25A2" w:rsidR="003D22A3" w:rsidRDefault="003D22A3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Producent płyty meblowej </w:t>
      </w:r>
      <w:r w:rsidRPr="003D22A3">
        <w:rPr>
          <w:bCs/>
        </w:rPr>
        <w:t>…………………………………………</w:t>
      </w:r>
    </w:p>
    <w:p w14:paraId="5219BC2D" w14:textId="7FC63607" w:rsidR="003D22A3" w:rsidRDefault="003D22A3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 kleju </w:t>
      </w:r>
      <w:r w:rsidRPr="003D22A3">
        <w:rPr>
          <w:bCs/>
        </w:rPr>
        <w:t>…………………………………………………….</w:t>
      </w:r>
    </w:p>
    <w:p w14:paraId="3C7E3173" w14:textId="25A3EB25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503BD641" w14:textId="77777777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0742006" w14:textId="77777777" w:rsidR="00DE7746" w:rsidRDefault="00DE7746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9BE33" w14:textId="77777777" w:rsidR="00146D48" w:rsidRDefault="00146D48">
      <w:r>
        <w:separator/>
      </w:r>
    </w:p>
  </w:endnote>
  <w:endnote w:type="continuationSeparator" w:id="0">
    <w:p w14:paraId="66E09DD1" w14:textId="77777777" w:rsidR="00146D48" w:rsidRDefault="0014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2A674" w14:textId="77777777" w:rsidR="00146D48" w:rsidRDefault="00146D48">
      <w:r>
        <w:separator/>
      </w:r>
    </w:p>
  </w:footnote>
  <w:footnote w:type="continuationSeparator" w:id="0">
    <w:p w14:paraId="2C4AB883" w14:textId="77777777" w:rsidR="00146D48" w:rsidRDefault="0014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D025D"/>
    <w:rsid w:val="004E4C7F"/>
    <w:rsid w:val="00526126"/>
    <w:rsid w:val="005305D2"/>
    <w:rsid w:val="005540BD"/>
    <w:rsid w:val="005664E4"/>
    <w:rsid w:val="00581B5E"/>
    <w:rsid w:val="00582FD5"/>
    <w:rsid w:val="006108F3"/>
    <w:rsid w:val="00624DA4"/>
    <w:rsid w:val="0064044B"/>
    <w:rsid w:val="006503A9"/>
    <w:rsid w:val="00655CFB"/>
    <w:rsid w:val="006778B5"/>
    <w:rsid w:val="00684368"/>
    <w:rsid w:val="006907AE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6547D-B488-4B5D-BB48-536F7DF73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2021-10-04T09:02:00Z</cp:lastPrinted>
  <dcterms:created xsi:type="dcterms:W3CDTF">2021-10-04T09:02:00Z</dcterms:created>
  <dcterms:modified xsi:type="dcterms:W3CDTF">2021-10-04T09:02:00Z</dcterms:modified>
</cp:coreProperties>
</file>