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5B4EC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B4ECF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1B4588">
        <w:rPr>
          <w:sz w:val="22"/>
          <w:szCs w:val="22"/>
        </w:rPr>
        <w:t>2021-10-07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5B4ECF" w:rsidP="00FB7F50">
      <w:pPr>
        <w:spacing w:after="40"/>
        <w:rPr>
          <w:b/>
          <w:bCs/>
          <w:sz w:val="22"/>
          <w:szCs w:val="22"/>
        </w:rPr>
      </w:pPr>
      <w:r w:rsidRPr="005B4ECF">
        <w:rPr>
          <w:b/>
          <w:bCs/>
          <w:sz w:val="22"/>
          <w:szCs w:val="22"/>
        </w:rPr>
        <w:t>Politechnika Częstochowska</w:t>
      </w:r>
    </w:p>
    <w:p w:rsidR="00FB7F50" w:rsidRPr="002245BE" w:rsidRDefault="005B4ECF" w:rsidP="00FB7F50">
      <w:pPr>
        <w:rPr>
          <w:sz w:val="22"/>
          <w:szCs w:val="22"/>
        </w:rPr>
      </w:pPr>
      <w:r w:rsidRPr="005B4ECF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5B4ECF">
        <w:rPr>
          <w:sz w:val="22"/>
          <w:szCs w:val="22"/>
        </w:rPr>
        <w:t>69</w:t>
      </w:r>
    </w:p>
    <w:p w:rsidR="00FB7F50" w:rsidRPr="002245BE" w:rsidRDefault="005B4ECF" w:rsidP="00FB7F50">
      <w:pPr>
        <w:rPr>
          <w:sz w:val="22"/>
          <w:szCs w:val="22"/>
        </w:rPr>
      </w:pPr>
      <w:r w:rsidRPr="005B4ECF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5B4ECF">
        <w:rPr>
          <w:sz w:val="22"/>
          <w:szCs w:val="22"/>
        </w:rPr>
        <w:t>Częstochowa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B4ECF" w:rsidRPr="00607F9B" w:rsidTr="000A1706">
        <w:trPr>
          <w:trHeight w:val="638"/>
        </w:trPr>
        <w:tc>
          <w:tcPr>
            <w:tcW w:w="959" w:type="dxa"/>
            <w:shd w:val="clear" w:color="auto" w:fill="auto"/>
          </w:tcPr>
          <w:p w:rsidR="005B4ECF" w:rsidRPr="00607F9B" w:rsidRDefault="005B4ECF" w:rsidP="000A17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B4ECF" w:rsidRPr="00607F9B" w:rsidRDefault="005B4ECF" w:rsidP="000A17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B4EC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B4EC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B4ECF">
              <w:rPr>
                <w:b/>
                <w:bCs/>
                <w:sz w:val="22"/>
                <w:szCs w:val="22"/>
              </w:rPr>
              <w:t xml:space="preserve">Dostawa serwerów dla Miejskiej Sieci Komputerowej </w:t>
            </w:r>
            <w:proofErr w:type="spellStart"/>
            <w:r w:rsidRPr="005B4ECF">
              <w:rPr>
                <w:b/>
                <w:bCs/>
                <w:sz w:val="22"/>
                <w:szCs w:val="22"/>
              </w:rPr>
              <w:t>CzestMAN</w:t>
            </w:r>
            <w:proofErr w:type="spellEnd"/>
            <w:r w:rsidRPr="005B4ECF">
              <w:rPr>
                <w:b/>
                <w:bCs/>
                <w:sz w:val="22"/>
                <w:szCs w:val="22"/>
              </w:rPr>
              <w:t xml:space="preserve">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B4ECF">
              <w:rPr>
                <w:b/>
                <w:sz w:val="22"/>
                <w:szCs w:val="22"/>
              </w:rPr>
              <w:t>ZP/DK-21/21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B4ECF" w:rsidRPr="005B4ECF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B4ECF" w:rsidRPr="005B4ECF">
        <w:rPr>
          <w:sz w:val="22"/>
          <w:szCs w:val="22"/>
        </w:rPr>
        <w:t>(</w:t>
      </w:r>
      <w:proofErr w:type="spellStart"/>
      <w:r w:rsidR="005B4ECF" w:rsidRPr="005B4ECF">
        <w:rPr>
          <w:sz w:val="22"/>
          <w:szCs w:val="22"/>
        </w:rPr>
        <w:t>t.j</w:t>
      </w:r>
      <w:proofErr w:type="spellEnd"/>
      <w:r w:rsidR="005B4ECF" w:rsidRPr="005B4EC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B4ECF" w:rsidTr="000A17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B4ECF" w:rsidRPr="00D26ED6" w:rsidRDefault="005B4ECF" w:rsidP="000A170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B4ECF">
              <w:rPr>
                <w:b/>
                <w:sz w:val="22"/>
                <w:szCs w:val="22"/>
              </w:rPr>
              <w:t xml:space="preserve">Koma </w:t>
            </w:r>
            <w:proofErr w:type="spellStart"/>
            <w:r w:rsidRPr="005B4ECF">
              <w:rPr>
                <w:b/>
                <w:sz w:val="22"/>
                <w:szCs w:val="22"/>
              </w:rPr>
              <w:t>Nord</w:t>
            </w:r>
            <w:proofErr w:type="spellEnd"/>
            <w:r w:rsidRPr="005B4ECF">
              <w:rPr>
                <w:b/>
                <w:sz w:val="22"/>
                <w:szCs w:val="22"/>
              </w:rPr>
              <w:t xml:space="preserve"> Sp. z o.o.</w:t>
            </w:r>
          </w:p>
          <w:p w:rsidR="005B4ECF" w:rsidRPr="009F0E5C" w:rsidRDefault="005B4ECF" w:rsidP="000A1706">
            <w:pPr>
              <w:jc w:val="both"/>
              <w:rPr>
                <w:bCs/>
                <w:sz w:val="22"/>
                <w:szCs w:val="22"/>
              </w:rPr>
            </w:pPr>
            <w:r w:rsidRPr="005B4ECF">
              <w:rPr>
                <w:bCs/>
                <w:sz w:val="22"/>
                <w:szCs w:val="22"/>
              </w:rPr>
              <w:t>Łużycka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B4ECF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B4ECF" w:rsidRPr="009F0E5C" w:rsidRDefault="005B4ECF" w:rsidP="000A1706">
            <w:pPr>
              <w:jc w:val="both"/>
              <w:rPr>
                <w:bCs/>
                <w:sz w:val="22"/>
                <w:szCs w:val="22"/>
              </w:rPr>
            </w:pPr>
            <w:r w:rsidRPr="005B4ECF">
              <w:rPr>
                <w:bCs/>
                <w:sz w:val="22"/>
                <w:szCs w:val="22"/>
              </w:rPr>
              <w:t>81-537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B4ECF">
              <w:rPr>
                <w:bCs/>
                <w:sz w:val="22"/>
                <w:szCs w:val="22"/>
              </w:rPr>
              <w:t>Gdynia</w:t>
            </w:r>
          </w:p>
          <w:p w:rsidR="005B4ECF" w:rsidRDefault="005B4ECF" w:rsidP="000A17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B4ECF" w:rsidRPr="00211A34" w:rsidRDefault="005B4ECF" w:rsidP="000A17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B4EC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B4ECF">
              <w:rPr>
                <w:sz w:val="22"/>
                <w:szCs w:val="22"/>
              </w:rPr>
              <w:t xml:space="preserve">Dostawa  serwera biblioteki taśmowej dla Miejskiej Sieci Komputerowej </w:t>
            </w:r>
            <w:proofErr w:type="spellStart"/>
            <w:r w:rsidRPr="005B4ECF">
              <w:rPr>
                <w:sz w:val="22"/>
                <w:szCs w:val="22"/>
              </w:rPr>
              <w:t>CzestMAN</w:t>
            </w:r>
            <w:proofErr w:type="spellEnd"/>
            <w:r w:rsidRPr="005B4ECF">
              <w:rPr>
                <w:sz w:val="22"/>
                <w:szCs w:val="22"/>
              </w:rPr>
              <w:t xml:space="preserve"> Politechniki Częstochowskiej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B4ECF">
              <w:rPr>
                <w:b/>
                <w:sz w:val="22"/>
                <w:szCs w:val="22"/>
              </w:rPr>
              <w:t>95 792.90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B4ECF" w:rsidRPr="00D26ED6" w:rsidRDefault="005B4ECF" w:rsidP="000A170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B4ECF" w:rsidRDefault="005B4ECF" w:rsidP="000A17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B4ECF">
              <w:t>Oferta ta spełnia wymagania określone w SWZ i nie podlega odrzuceniu, a w wyniku przeprowadzonej oceny oferta przedmiotowego wykonawcy otrzymała 100 punktów</w:t>
            </w:r>
          </w:p>
        </w:tc>
      </w:tr>
      <w:tr w:rsidR="005B4ECF" w:rsidTr="000A17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B4ECF" w:rsidRPr="00D26ED6" w:rsidRDefault="005B4ECF" w:rsidP="000A170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B4ECF">
              <w:rPr>
                <w:b/>
                <w:sz w:val="22"/>
                <w:szCs w:val="22"/>
              </w:rPr>
              <w:t xml:space="preserve">Koma </w:t>
            </w:r>
            <w:proofErr w:type="spellStart"/>
            <w:r w:rsidRPr="005B4ECF">
              <w:rPr>
                <w:b/>
                <w:sz w:val="22"/>
                <w:szCs w:val="22"/>
              </w:rPr>
              <w:t>Nord</w:t>
            </w:r>
            <w:proofErr w:type="spellEnd"/>
            <w:r w:rsidRPr="005B4ECF">
              <w:rPr>
                <w:b/>
                <w:sz w:val="22"/>
                <w:szCs w:val="22"/>
              </w:rPr>
              <w:t xml:space="preserve"> Sp. z o.o.</w:t>
            </w:r>
          </w:p>
          <w:p w:rsidR="005B4ECF" w:rsidRPr="009F0E5C" w:rsidRDefault="005B4ECF" w:rsidP="000A1706">
            <w:pPr>
              <w:jc w:val="both"/>
              <w:rPr>
                <w:bCs/>
                <w:sz w:val="22"/>
                <w:szCs w:val="22"/>
              </w:rPr>
            </w:pPr>
            <w:r w:rsidRPr="005B4ECF">
              <w:rPr>
                <w:bCs/>
                <w:sz w:val="22"/>
                <w:szCs w:val="22"/>
              </w:rPr>
              <w:t>Łużycka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B4ECF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B4ECF" w:rsidRPr="009F0E5C" w:rsidRDefault="005B4ECF" w:rsidP="000A1706">
            <w:pPr>
              <w:jc w:val="both"/>
              <w:rPr>
                <w:bCs/>
                <w:sz w:val="22"/>
                <w:szCs w:val="22"/>
              </w:rPr>
            </w:pPr>
            <w:r w:rsidRPr="005B4ECF">
              <w:rPr>
                <w:bCs/>
                <w:sz w:val="22"/>
                <w:szCs w:val="22"/>
              </w:rPr>
              <w:t>81-537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B4ECF">
              <w:rPr>
                <w:bCs/>
                <w:sz w:val="22"/>
                <w:szCs w:val="22"/>
              </w:rPr>
              <w:t>Gdynia</w:t>
            </w:r>
          </w:p>
          <w:p w:rsidR="005B4ECF" w:rsidRDefault="005B4ECF" w:rsidP="000A17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B4ECF" w:rsidRPr="00211A34" w:rsidRDefault="005B4ECF" w:rsidP="000A17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B4EC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B4ECF">
              <w:rPr>
                <w:sz w:val="22"/>
                <w:szCs w:val="22"/>
              </w:rPr>
              <w:t xml:space="preserve">Dostawa serwerów obliczeniowych wyposażonych w akceleratory GPU dla Miejskiej Sieci Komputerowej </w:t>
            </w:r>
            <w:proofErr w:type="spellStart"/>
            <w:r w:rsidRPr="005B4ECF">
              <w:rPr>
                <w:sz w:val="22"/>
                <w:szCs w:val="22"/>
              </w:rPr>
              <w:t>CzestMAN</w:t>
            </w:r>
            <w:proofErr w:type="spellEnd"/>
            <w:r w:rsidRPr="005B4ECF">
              <w:rPr>
                <w:sz w:val="22"/>
                <w:szCs w:val="22"/>
              </w:rPr>
              <w:t xml:space="preserve"> Politechniki Częstochowskiej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B4ECF">
              <w:rPr>
                <w:b/>
                <w:sz w:val="22"/>
                <w:szCs w:val="22"/>
              </w:rPr>
              <w:t>319 243.06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B4ECF" w:rsidRPr="00D26ED6" w:rsidRDefault="005B4ECF" w:rsidP="000A170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B4ECF" w:rsidRDefault="005B4ECF" w:rsidP="000A17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B4ECF"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B4ECF" w:rsidRPr="00834EF4" w:rsidTr="000A1706">
        <w:tc>
          <w:tcPr>
            <w:tcW w:w="2169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4ECF">
              <w:rPr>
                <w:sz w:val="20"/>
                <w:szCs w:val="20"/>
              </w:rPr>
              <w:t xml:space="preserve">Dostawa  serwera biblioteki taśmowej dla Miejskiej Sieci Komputerowej </w:t>
            </w:r>
            <w:proofErr w:type="spellStart"/>
            <w:r w:rsidRPr="005B4ECF">
              <w:rPr>
                <w:sz w:val="20"/>
                <w:szCs w:val="20"/>
              </w:rPr>
              <w:t>CzestMAN</w:t>
            </w:r>
            <w:proofErr w:type="spellEnd"/>
            <w:r w:rsidRPr="005B4ECF">
              <w:rPr>
                <w:sz w:val="20"/>
                <w:szCs w:val="20"/>
              </w:rPr>
              <w:t xml:space="preserve"> Politechniki </w:t>
            </w:r>
            <w:r w:rsidRPr="005B4ECF">
              <w:rPr>
                <w:sz w:val="20"/>
                <w:szCs w:val="20"/>
              </w:rPr>
              <w:lastRenderedPageBreak/>
              <w:t>Częstochowskiej</w:t>
            </w:r>
          </w:p>
        </w:tc>
        <w:tc>
          <w:tcPr>
            <w:tcW w:w="2793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4ECF">
              <w:rPr>
                <w:b/>
                <w:bCs/>
                <w:sz w:val="20"/>
                <w:szCs w:val="20"/>
              </w:rPr>
              <w:lastRenderedPageBreak/>
              <w:t xml:space="preserve">Koma </w:t>
            </w:r>
            <w:proofErr w:type="spellStart"/>
            <w:r w:rsidRPr="005B4ECF">
              <w:rPr>
                <w:b/>
                <w:bCs/>
                <w:sz w:val="20"/>
                <w:szCs w:val="20"/>
              </w:rPr>
              <w:t>Nord</w:t>
            </w:r>
            <w:proofErr w:type="spellEnd"/>
            <w:r w:rsidRPr="005B4ECF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5B4ECF" w:rsidRPr="00211A34" w:rsidRDefault="005B4ECF" w:rsidP="000A1706">
            <w:pPr>
              <w:rPr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Łużycka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2</w:t>
            </w:r>
          </w:p>
          <w:p w:rsidR="005B4ECF" w:rsidRPr="00211A34" w:rsidRDefault="005B4ECF" w:rsidP="000A1706">
            <w:pPr>
              <w:spacing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81-537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Gdynia</w:t>
            </w:r>
          </w:p>
        </w:tc>
        <w:tc>
          <w:tcPr>
            <w:tcW w:w="2976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4ECF" w:rsidRPr="00211A34" w:rsidRDefault="005B4ECF" w:rsidP="000A1706">
            <w:pPr>
              <w:jc w:val="center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 xml:space="preserve">  100,00</w:t>
            </w:r>
          </w:p>
        </w:tc>
      </w:tr>
      <w:tr w:rsidR="005B4ECF" w:rsidRPr="00834EF4" w:rsidTr="000A1706">
        <w:tc>
          <w:tcPr>
            <w:tcW w:w="2169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4ECF">
              <w:rPr>
                <w:sz w:val="20"/>
                <w:szCs w:val="20"/>
              </w:rPr>
              <w:t xml:space="preserve">Dostawa  serwera biblioteki taśmowej dla Miejskiej Sieci Komputerowej </w:t>
            </w:r>
            <w:proofErr w:type="spellStart"/>
            <w:r w:rsidRPr="005B4ECF">
              <w:rPr>
                <w:sz w:val="20"/>
                <w:szCs w:val="20"/>
              </w:rPr>
              <w:t>CzestMAN</w:t>
            </w:r>
            <w:proofErr w:type="spellEnd"/>
            <w:r w:rsidRPr="005B4ECF">
              <w:rPr>
                <w:sz w:val="20"/>
                <w:szCs w:val="20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4ECF">
              <w:rPr>
                <w:b/>
                <w:bCs/>
                <w:sz w:val="20"/>
                <w:szCs w:val="20"/>
              </w:rPr>
              <w:t>SI4IT sp. z o.o.</w:t>
            </w:r>
          </w:p>
          <w:p w:rsidR="005B4ECF" w:rsidRPr="00211A34" w:rsidRDefault="005B4ECF" w:rsidP="000A1706">
            <w:pPr>
              <w:rPr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Ślężna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116A</w:t>
            </w:r>
          </w:p>
          <w:p w:rsidR="005B4ECF" w:rsidRPr="00211A34" w:rsidRDefault="005B4ECF" w:rsidP="000A1706">
            <w:pPr>
              <w:spacing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53-111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1 - Cena - 93.40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4ECF" w:rsidRPr="00211A34" w:rsidRDefault="005B4ECF" w:rsidP="000A1706">
            <w:pPr>
              <w:jc w:val="center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 xml:space="preserve">  93,40</w:t>
            </w:r>
          </w:p>
        </w:tc>
      </w:tr>
      <w:tr w:rsidR="005B4ECF" w:rsidRPr="00834EF4" w:rsidTr="000A1706">
        <w:tc>
          <w:tcPr>
            <w:tcW w:w="2169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4ECF">
              <w:rPr>
                <w:sz w:val="20"/>
                <w:szCs w:val="20"/>
              </w:rPr>
              <w:t xml:space="preserve">Dostawa  serwera biblioteki taśmowej dla Miejskiej Sieci Komputerowej </w:t>
            </w:r>
            <w:proofErr w:type="spellStart"/>
            <w:r w:rsidRPr="005B4ECF">
              <w:rPr>
                <w:sz w:val="20"/>
                <w:szCs w:val="20"/>
              </w:rPr>
              <w:t>CzestMAN</w:t>
            </w:r>
            <w:proofErr w:type="spellEnd"/>
            <w:r w:rsidRPr="005B4ECF">
              <w:rPr>
                <w:sz w:val="20"/>
                <w:szCs w:val="20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4ECF">
              <w:rPr>
                <w:b/>
                <w:bCs/>
                <w:sz w:val="20"/>
                <w:szCs w:val="20"/>
              </w:rPr>
              <w:t>System Data Spółka z ograniczoną odpowiedzialnością</w:t>
            </w:r>
          </w:p>
          <w:p w:rsidR="005B4ECF" w:rsidRPr="00211A34" w:rsidRDefault="005B4ECF" w:rsidP="000A1706">
            <w:pPr>
              <w:rPr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Sienkiewicza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42</w:t>
            </w:r>
          </w:p>
          <w:p w:rsidR="005B4ECF" w:rsidRPr="00211A34" w:rsidRDefault="005B4ECF" w:rsidP="000A1706">
            <w:pPr>
              <w:spacing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Mielec</w:t>
            </w:r>
          </w:p>
        </w:tc>
        <w:tc>
          <w:tcPr>
            <w:tcW w:w="2976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1 - Cena - 90.95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4ECF" w:rsidRPr="00211A34" w:rsidRDefault="005B4ECF" w:rsidP="000A1706">
            <w:pPr>
              <w:jc w:val="center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 xml:space="preserve">  90,95</w:t>
            </w:r>
          </w:p>
        </w:tc>
      </w:tr>
      <w:tr w:rsidR="005B4ECF" w:rsidRPr="00834EF4" w:rsidTr="000A1706">
        <w:tc>
          <w:tcPr>
            <w:tcW w:w="2169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4ECF">
              <w:rPr>
                <w:sz w:val="20"/>
                <w:szCs w:val="20"/>
              </w:rPr>
              <w:t xml:space="preserve">Dostawa  serwera biblioteki taśmowej dla Miejskiej Sieci Komputerowej </w:t>
            </w:r>
            <w:proofErr w:type="spellStart"/>
            <w:r w:rsidRPr="005B4ECF">
              <w:rPr>
                <w:sz w:val="20"/>
                <w:szCs w:val="20"/>
              </w:rPr>
              <w:t>CzestMAN</w:t>
            </w:r>
            <w:proofErr w:type="spellEnd"/>
            <w:r w:rsidRPr="005B4ECF">
              <w:rPr>
                <w:sz w:val="20"/>
                <w:szCs w:val="20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B4ECF">
              <w:rPr>
                <w:b/>
                <w:bCs/>
                <w:sz w:val="20"/>
                <w:szCs w:val="20"/>
              </w:rPr>
              <w:t>Tritech</w:t>
            </w:r>
            <w:proofErr w:type="spellEnd"/>
            <w:r w:rsidRPr="005B4ECF">
              <w:rPr>
                <w:b/>
                <w:bCs/>
                <w:sz w:val="20"/>
                <w:szCs w:val="20"/>
              </w:rPr>
              <w:t xml:space="preserve"> System Technology Sp. z o.o.</w:t>
            </w:r>
          </w:p>
          <w:p w:rsidR="005B4ECF" w:rsidRPr="00211A34" w:rsidRDefault="005B4ECF" w:rsidP="000A1706">
            <w:pPr>
              <w:rPr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Komitetu Obrony Robotników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56</w:t>
            </w:r>
          </w:p>
          <w:p w:rsidR="005B4ECF" w:rsidRPr="00211A34" w:rsidRDefault="005B4ECF" w:rsidP="000A1706">
            <w:pPr>
              <w:spacing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1 - Cena - 87.62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4ECF" w:rsidRPr="00211A34" w:rsidRDefault="005B4ECF" w:rsidP="000A1706">
            <w:pPr>
              <w:jc w:val="center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 xml:space="preserve">  87,62</w:t>
            </w:r>
          </w:p>
        </w:tc>
      </w:tr>
      <w:tr w:rsidR="005B4ECF" w:rsidRPr="00834EF4" w:rsidTr="000A1706">
        <w:tc>
          <w:tcPr>
            <w:tcW w:w="2169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4ECF">
              <w:rPr>
                <w:sz w:val="20"/>
                <w:szCs w:val="20"/>
              </w:rPr>
              <w:t xml:space="preserve">Dostawa  serwera biblioteki taśmowej dla Miejskiej Sieci Komputerowej </w:t>
            </w:r>
            <w:proofErr w:type="spellStart"/>
            <w:r w:rsidRPr="005B4ECF">
              <w:rPr>
                <w:sz w:val="20"/>
                <w:szCs w:val="20"/>
              </w:rPr>
              <w:t>CzestMAN</w:t>
            </w:r>
            <w:proofErr w:type="spellEnd"/>
            <w:r w:rsidRPr="005B4ECF">
              <w:rPr>
                <w:sz w:val="20"/>
                <w:szCs w:val="20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4ECF">
              <w:rPr>
                <w:b/>
                <w:bCs/>
                <w:sz w:val="20"/>
                <w:szCs w:val="20"/>
              </w:rPr>
              <w:t xml:space="preserve">Enigma Systemy Ochrony Informacji </w:t>
            </w:r>
            <w:proofErr w:type="spellStart"/>
            <w:r w:rsidRPr="005B4ECF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5B4ECF">
              <w:rPr>
                <w:b/>
                <w:bCs/>
                <w:sz w:val="20"/>
                <w:szCs w:val="20"/>
              </w:rPr>
              <w:t xml:space="preserve"> z o.o.</w:t>
            </w:r>
          </w:p>
          <w:p w:rsidR="005B4ECF" w:rsidRPr="00211A34" w:rsidRDefault="005B4ECF" w:rsidP="000A1706">
            <w:pPr>
              <w:rPr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Jutrzenki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116</w:t>
            </w:r>
          </w:p>
          <w:p w:rsidR="005B4ECF" w:rsidRPr="00211A34" w:rsidRDefault="005B4ECF" w:rsidP="000A1706">
            <w:pPr>
              <w:spacing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02-230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1 - Cena - 77.11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4ECF" w:rsidRPr="00211A34" w:rsidRDefault="005B4ECF" w:rsidP="000A1706">
            <w:pPr>
              <w:jc w:val="center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 xml:space="preserve">  77,11</w:t>
            </w:r>
          </w:p>
        </w:tc>
      </w:tr>
      <w:tr w:rsidR="005B4ECF" w:rsidRPr="00834EF4" w:rsidTr="000A1706">
        <w:tc>
          <w:tcPr>
            <w:tcW w:w="2169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4ECF">
              <w:rPr>
                <w:sz w:val="20"/>
                <w:szCs w:val="20"/>
              </w:rPr>
              <w:t xml:space="preserve">Dostawa  serwera biblioteki taśmowej dla Miejskiej Sieci Komputerowej </w:t>
            </w:r>
            <w:proofErr w:type="spellStart"/>
            <w:r w:rsidRPr="005B4ECF">
              <w:rPr>
                <w:sz w:val="20"/>
                <w:szCs w:val="20"/>
              </w:rPr>
              <w:t>CzestMAN</w:t>
            </w:r>
            <w:proofErr w:type="spellEnd"/>
            <w:r w:rsidRPr="005B4ECF">
              <w:rPr>
                <w:sz w:val="20"/>
                <w:szCs w:val="20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4ECF">
              <w:rPr>
                <w:b/>
                <w:bCs/>
                <w:sz w:val="20"/>
                <w:szCs w:val="20"/>
              </w:rPr>
              <w:t>Media-Pol</w:t>
            </w:r>
          </w:p>
          <w:p w:rsidR="005B4ECF" w:rsidRPr="00211A34" w:rsidRDefault="005B4ECF" w:rsidP="000A1706">
            <w:pPr>
              <w:rPr>
                <w:sz w:val="20"/>
                <w:szCs w:val="20"/>
              </w:rPr>
            </w:pPr>
            <w:proofErr w:type="spellStart"/>
            <w:r w:rsidRPr="005B4ECF">
              <w:rPr>
                <w:sz w:val="20"/>
                <w:szCs w:val="20"/>
              </w:rPr>
              <w:t>Motycka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11</w:t>
            </w:r>
          </w:p>
          <w:p w:rsidR="005B4ECF" w:rsidRPr="00211A34" w:rsidRDefault="005B4ECF" w:rsidP="000A1706">
            <w:pPr>
              <w:spacing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03-566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1 - Cena - 74.25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4ECF" w:rsidRPr="00211A34" w:rsidRDefault="005B4ECF" w:rsidP="000A1706">
            <w:pPr>
              <w:jc w:val="center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 xml:space="preserve">  74,25</w:t>
            </w:r>
          </w:p>
        </w:tc>
      </w:tr>
      <w:tr w:rsidR="005B4ECF" w:rsidRPr="00834EF4" w:rsidTr="000A1706">
        <w:tc>
          <w:tcPr>
            <w:tcW w:w="2169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4ECF">
              <w:rPr>
                <w:sz w:val="20"/>
                <w:szCs w:val="20"/>
              </w:rPr>
              <w:t xml:space="preserve">Dostawa serwerów obliczeniowych wyposażonych w akceleratory GPU dla Miejskiej Sieci Komputerowej </w:t>
            </w:r>
            <w:proofErr w:type="spellStart"/>
            <w:r w:rsidRPr="005B4ECF">
              <w:rPr>
                <w:sz w:val="20"/>
                <w:szCs w:val="20"/>
              </w:rPr>
              <w:t>CzestMAN</w:t>
            </w:r>
            <w:proofErr w:type="spellEnd"/>
            <w:r w:rsidRPr="005B4ECF">
              <w:rPr>
                <w:sz w:val="20"/>
                <w:szCs w:val="20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4ECF">
              <w:rPr>
                <w:b/>
                <w:bCs/>
                <w:sz w:val="20"/>
                <w:szCs w:val="20"/>
              </w:rPr>
              <w:t xml:space="preserve">Koma </w:t>
            </w:r>
            <w:proofErr w:type="spellStart"/>
            <w:r w:rsidRPr="005B4ECF">
              <w:rPr>
                <w:b/>
                <w:bCs/>
                <w:sz w:val="20"/>
                <w:szCs w:val="20"/>
              </w:rPr>
              <w:t>Nord</w:t>
            </w:r>
            <w:proofErr w:type="spellEnd"/>
            <w:r w:rsidRPr="005B4ECF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5B4ECF" w:rsidRPr="00211A34" w:rsidRDefault="005B4ECF" w:rsidP="000A1706">
            <w:pPr>
              <w:rPr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Łużycka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2</w:t>
            </w:r>
          </w:p>
          <w:p w:rsidR="005B4ECF" w:rsidRPr="00211A34" w:rsidRDefault="005B4ECF" w:rsidP="000A1706">
            <w:pPr>
              <w:spacing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81-537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Gdynia</w:t>
            </w:r>
          </w:p>
        </w:tc>
        <w:tc>
          <w:tcPr>
            <w:tcW w:w="2976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4ECF" w:rsidRPr="00211A34" w:rsidRDefault="005B4ECF" w:rsidP="000A1706">
            <w:pPr>
              <w:jc w:val="center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 xml:space="preserve">  100,00</w:t>
            </w:r>
          </w:p>
        </w:tc>
      </w:tr>
      <w:tr w:rsidR="005B4ECF" w:rsidRPr="00834EF4" w:rsidTr="000A1706">
        <w:tc>
          <w:tcPr>
            <w:tcW w:w="2169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4ECF">
              <w:rPr>
                <w:sz w:val="20"/>
                <w:szCs w:val="20"/>
              </w:rPr>
              <w:t xml:space="preserve">Dostawa serwerów obliczeniowych wyposażonych w akceleratory GPU dla Miejskiej Sieci Komputerowej </w:t>
            </w:r>
            <w:proofErr w:type="spellStart"/>
            <w:r w:rsidRPr="005B4ECF">
              <w:rPr>
                <w:sz w:val="20"/>
                <w:szCs w:val="20"/>
              </w:rPr>
              <w:t>CzestMAN</w:t>
            </w:r>
            <w:proofErr w:type="spellEnd"/>
            <w:r w:rsidRPr="005B4ECF">
              <w:rPr>
                <w:sz w:val="20"/>
                <w:szCs w:val="20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B4ECF">
              <w:rPr>
                <w:b/>
                <w:bCs/>
                <w:sz w:val="20"/>
                <w:szCs w:val="20"/>
              </w:rPr>
              <w:t>Tritech</w:t>
            </w:r>
            <w:proofErr w:type="spellEnd"/>
            <w:r w:rsidRPr="005B4ECF">
              <w:rPr>
                <w:b/>
                <w:bCs/>
                <w:sz w:val="20"/>
                <w:szCs w:val="20"/>
              </w:rPr>
              <w:t xml:space="preserve"> System Technology Sp. z o.o.</w:t>
            </w:r>
          </w:p>
          <w:p w:rsidR="005B4ECF" w:rsidRPr="00211A34" w:rsidRDefault="005B4ECF" w:rsidP="000A1706">
            <w:pPr>
              <w:rPr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Komitetu Obrony Robotników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56</w:t>
            </w:r>
          </w:p>
          <w:p w:rsidR="005B4ECF" w:rsidRPr="00211A34" w:rsidRDefault="005B4ECF" w:rsidP="000A1706">
            <w:pPr>
              <w:spacing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1 - Cena - 74.39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4ECF" w:rsidRPr="00211A34" w:rsidRDefault="005B4ECF" w:rsidP="000A1706">
            <w:pPr>
              <w:jc w:val="center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 xml:space="preserve">  74,39</w:t>
            </w:r>
          </w:p>
        </w:tc>
      </w:tr>
      <w:tr w:rsidR="005B4ECF" w:rsidRPr="00834EF4" w:rsidTr="000A1706">
        <w:tc>
          <w:tcPr>
            <w:tcW w:w="2169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4ECF">
              <w:rPr>
                <w:sz w:val="20"/>
                <w:szCs w:val="20"/>
              </w:rPr>
              <w:t xml:space="preserve">Dostawa serwerów obliczeniowych wyposażonych w akceleratory GPU dla Miejskiej Sieci Komputerowej </w:t>
            </w:r>
            <w:proofErr w:type="spellStart"/>
            <w:r w:rsidRPr="005B4ECF">
              <w:rPr>
                <w:sz w:val="20"/>
                <w:szCs w:val="20"/>
              </w:rPr>
              <w:t>CzestMAN</w:t>
            </w:r>
            <w:proofErr w:type="spellEnd"/>
            <w:r w:rsidRPr="005B4ECF">
              <w:rPr>
                <w:sz w:val="20"/>
                <w:szCs w:val="20"/>
              </w:rPr>
              <w:t xml:space="preserve"> Politechniki Częstochowskiej</w:t>
            </w:r>
          </w:p>
        </w:tc>
        <w:tc>
          <w:tcPr>
            <w:tcW w:w="2793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4ECF">
              <w:rPr>
                <w:b/>
                <w:bCs/>
                <w:sz w:val="20"/>
                <w:szCs w:val="20"/>
              </w:rPr>
              <w:t>System Data Spółka z ograniczoną odpowiedzialnością</w:t>
            </w:r>
          </w:p>
          <w:p w:rsidR="005B4ECF" w:rsidRPr="00211A34" w:rsidRDefault="005B4ECF" w:rsidP="000A1706">
            <w:pPr>
              <w:rPr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Sienkiewicza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42</w:t>
            </w:r>
          </w:p>
          <w:p w:rsidR="005B4ECF" w:rsidRPr="00211A34" w:rsidRDefault="005B4ECF" w:rsidP="000A1706">
            <w:pPr>
              <w:spacing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4ECF">
              <w:rPr>
                <w:sz w:val="20"/>
                <w:szCs w:val="20"/>
              </w:rPr>
              <w:t>Mielec</w:t>
            </w:r>
          </w:p>
        </w:tc>
        <w:tc>
          <w:tcPr>
            <w:tcW w:w="2976" w:type="dxa"/>
            <w:shd w:val="clear" w:color="auto" w:fill="auto"/>
          </w:tcPr>
          <w:p w:rsidR="005B4ECF" w:rsidRPr="00211A34" w:rsidRDefault="005B4ECF" w:rsidP="000A17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>1 - Cena - 71.40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B4ECF" w:rsidRPr="00211A34" w:rsidRDefault="005B4ECF" w:rsidP="000A1706">
            <w:pPr>
              <w:jc w:val="center"/>
              <w:rPr>
                <w:color w:val="000000"/>
                <w:sz w:val="20"/>
                <w:szCs w:val="20"/>
              </w:rPr>
            </w:pPr>
            <w:r w:rsidRPr="005B4ECF">
              <w:rPr>
                <w:sz w:val="20"/>
                <w:szCs w:val="20"/>
              </w:rPr>
              <w:t xml:space="preserve">  71,40</w:t>
            </w:r>
          </w:p>
        </w:tc>
      </w:tr>
    </w:tbl>
    <w:p w:rsidR="00B464D3" w:rsidRPr="004229DE" w:rsidRDefault="00B464D3" w:rsidP="001B4588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B90" w:rsidRDefault="009A6B90">
      <w:r>
        <w:separator/>
      </w:r>
    </w:p>
  </w:endnote>
  <w:endnote w:type="continuationSeparator" w:id="0">
    <w:p w:rsidR="009A6B90" w:rsidRDefault="009A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B90" w:rsidRDefault="009A6B90">
      <w:r>
        <w:separator/>
      </w:r>
    </w:p>
  </w:footnote>
  <w:footnote w:type="continuationSeparator" w:id="0">
    <w:p w:rsidR="009A6B90" w:rsidRDefault="009A6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B90"/>
    <w:rsid w:val="00022322"/>
    <w:rsid w:val="00042497"/>
    <w:rsid w:val="000C1E6F"/>
    <w:rsid w:val="000E4E56"/>
    <w:rsid w:val="001A1468"/>
    <w:rsid w:val="001B458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4ECF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6B90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4A1873"/>
  <w15:chartTrackingRefBased/>
  <w15:docId w15:val="{C28C8E97-2764-4238-83FF-FD368EAF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498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3</cp:revision>
  <cp:lastPrinted>1601-01-01T00:00:00Z</cp:lastPrinted>
  <dcterms:created xsi:type="dcterms:W3CDTF">2021-10-08T06:48:00Z</dcterms:created>
  <dcterms:modified xsi:type="dcterms:W3CDTF">2021-10-08T06:49:00Z</dcterms:modified>
</cp:coreProperties>
</file>