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100D2" w14:textId="77777777" w:rsidR="005F4BC0" w:rsidRDefault="00DF1387" w:rsidP="004F079B">
      <w:pPr>
        <w:spacing w:after="240"/>
        <w:jc w:val="right"/>
        <w:rPr>
          <w:sz w:val="22"/>
          <w:szCs w:val="22"/>
        </w:rPr>
      </w:pPr>
      <w:r w:rsidRPr="00DF138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F1387">
        <w:rPr>
          <w:sz w:val="22"/>
          <w:szCs w:val="22"/>
        </w:rPr>
        <w:t>2021-10-07</w:t>
      </w:r>
    </w:p>
    <w:p w14:paraId="29294E1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0A554A5" w14:textId="77777777" w:rsidR="00DF1387" w:rsidRPr="00DF1387" w:rsidRDefault="00DF1387">
      <w:pPr>
        <w:rPr>
          <w:b/>
          <w:bCs/>
          <w:sz w:val="22"/>
          <w:szCs w:val="22"/>
        </w:rPr>
      </w:pPr>
      <w:r w:rsidRPr="00DF1387">
        <w:rPr>
          <w:b/>
          <w:bCs/>
          <w:sz w:val="22"/>
          <w:szCs w:val="22"/>
        </w:rPr>
        <w:t>Szpital Wojewódzki w Poznaniu</w:t>
      </w:r>
    </w:p>
    <w:p w14:paraId="51AD0FB0" w14:textId="77777777" w:rsidR="00F16C50" w:rsidRPr="00D91931" w:rsidRDefault="00DF1387">
      <w:pPr>
        <w:rPr>
          <w:b/>
          <w:bCs/>
          <w:sz w:val="22"/>
          <w:szCs w:val="22"/>
        </w:rPr>
      </w:pPr>
      <w:r w:rsidRPr="00DF1387">
        <w:rPr>
          <w:b/>
          <w:bCs/>
          <w:sz w:val="22"/>
          <w:szCs w:val="22"/>
        </w:rPr>
        <w:t>Dział Zamówień Publicznych</w:t>
      </w:r>
    </w:p>
    <w:p w14:paraId="773FB34B" w14:textId="509286C3" w:rsidR="00F16C50" w:rsidRPr="00BD5546" w:rsidRDefault="00684A3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F1387" w:rsidRPr="00DF138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F1387" w:rsidRPr="00DF1387">
        <w:rPr>
          <w:sz w:val="22"/>
          <w:szCs w:val="22"/>
        </w:rPr>
        <w:t>7/19</w:t>
      </w:r>
    </w:p>
    <w:p w14:paraId="61CE34B6" w14:textId="77777777" w:rsidR="00F16C50" w:rsidRPr="00BD5546" w:rsidRDefault="00DF1387">
      <w:pPr>
        <w:rPr>
          <w:sz w:val="22"/>
          <w:szCs w:val="22"/>
        </w:rPr>
      </w:pPr>
      <w:r w:rsidRPr="00DF138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F1387">
        <w:rPr>
          <w:sz w:val="22"/>
          <w:szCs w:val="22"/>
        </w:rPr>
        <w:t>Poznań</w:t>
      </w:r>
    </w:p>
    <w:p w14:paraId="6D24092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801A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7DBCA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F1387" w:rsidRPr="00DF1387">
        <w:rPr>
          <w:bCs/>
          <w:sz w:val="22"/>
          <w:szCs w:val="22"/>
        </w:rPr>
        <w:t>SZW/DZP/56/2021/16</w:t>
      </w:r>
      <w:r w:rsidRPr="00D91931">
        <w:rPr>
          <w:sz w:val="22"/>
          <w:szCs w:val="22"/>
        </w:rPr>
        <w:tab/>
        <w:t xml:space="preserve"> </w:t>
      </w:r>
    </w:p>
    <w:p w14:paraId="55BA89B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101E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F3A48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FBE1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07D6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A9B5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AF14F" w14:textId="4556F2EE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684A3E">
        <w:rPr>
          <w:rFonts w:ascii="Times New Roman" w:hAnsi="Times New Roman"/>
          <w:sz w:val="28"/>
          <w:szCs w:val="28"/>
        </w:rPr>
        <w:t xml:space="preserve"> 3</w:t>
      </w:r>
    </w:p>
    <w:p w14:paraId="13F8202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F1387" w:rsidRPr="00607F9B" w14:paraId="4DFD6FCF" w14:textId="77777777" w:rsidTr="00C01C30">
        <w:trPr>
          <w:trHeight w:val="638"/>
        </w:trPr>
        <w:tc>
          <w:tcPr>
            <w:tcW w:w="959" w:type="dxa"/>
            <w:shd w:val="clear" w:color="auto" w:fill="auto"/>
          </w:tcPr>
          <w:p w14:paraId="30F6DB80" w14:textId="77777777" w:rsidR="00DF1387" w:rsidRPr="00607F9B" w:rsidRDefault="00DF1387" w:rsidP="00C01C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4F9B17" w14:textId="2048D849" w:rsidR="00DF1387" w:rsidRPr="00607F9B" w:rsidRDefault="00DF1387" w:rsidP="00C01C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138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1387">
              <w:rPr>
                <w:b/>
                <w:bCs/>
                <w:sz w:val="22"/>
                <w:szCs w:val="22"/>
              </w:rPr>
              <w:t>Przeglądy i naprawy sprzętu medycznego - Aparaty RTG i skanery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1387">
              <w:rPr>
                <w:b/>
                <w:sz w:val="22"/>
                <w:szCs w:val="22"/>
              </w:rPr>
              <w:t>SZW/DZP/56/2021</w:t>
            </w:r>
          </w:p>
        </w:tc>
      </w:tr>
    </w:tbl>
    <w:p w14:paraId="0EB749B8" w14:textId="77777777" w:rsidR="00DF1387" w:rsidRPr="00DF138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F1387" w:rsidRPr="00DF1387">
        <w:rPr>
          <w:rFonts w:ascii="Times New Roman" w:hAnsi="Times New Roman"/>
          <w:b/>
          <w:szCs w:val="22"/>
        </w:rPr>
        <w:t>Szpital Wojewódzki w Poznaniu</w:t>
      </w:r>
    </w:p>
    <w:p w14:paraId="2893D270" w14:textId="5FA16C8A" w:rsidR="004F079B" w:rsidRDefault="00DF138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F138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F1387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684A3E">
        <w:rPr>
          <w:rFonts w:ascii="Times New Roman" w:hAnsi="Times New Roman"/>
          <w:szCs w:val="22"/>
        </w:rPr>
        <w:t xml:space="preserve"> czasem niezbędnym </w:t>
      </w:r>
      <w:r w:rsidR="0091385B">
        <w:rPr>
          <w:rFonts w:ascii="Times New Roman" w:hAnsi="Times New Roman"/>
          <w:szCs w:val="22"/>
        </w:rPr>
        <w:br/>
      </w:r>
      <w:r w:rsidR="00684A3E">
        <w:rPr>
          <w:rFonts w:ascii="Times New Roman" w:hAnsi="Times New Roman"/>
          <w:szCs w:val="22"/>
        </w:rPr>
        <w:t xml:space="preserve">na opracowanie odpowiedzi do zadanych w niniejszym postępowaniu pytań,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9FCEE2D" w14:textId="5D019F9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F1387" w:rsidRPr="00DF1387">
        <w:rPr>
          <w:rFonts w:ascii="Times New Roman" w:hAnsi="Times New Roman"/>
          <w:b/>
          <w:szCs w:val="22"/>
        </w:rPr>
        <w:t>2021-</w:t>
      </w:r>
      <w:r w:rsidR="00684A3E">
        <w:rPr>
          <w:rFonts w:ascii="Times New Roman" w:hAnsi="Times New Roman"/>
          <w:b/>
          <w:szCs w:val="22"/>
        </w:rPr>
        <w:t>10</w:t>
      </w:r>
      <w:r w:rsidR="00DF1387" w:rsidRPr="00DF1387">
        <w:rPr>
          <w:rFonts w:ascii="Times New Roman" w:hAnsi="Times New Roman"/>
          <w:b/>
          <w:szCs w:val="22"/>
        </w:rPr>
        <w:t>-</w:t>
      </w:r>
      <w:r w:rsidR="00684A3E">
        <w:rPr>
          <w:rFonts w:ascii="Times New Roman" w:hAnsi="Times New Roman"/>
          <w:b/>
          <w:szCs w:val="22"/>
        </w:rPr>
        <w:t>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F1387" w:rsidRPr="00DF138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F1387" w:rsidRPr="00DF1387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DF1387" w:rsidRPr="00DF138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74A05E0" w14:textId="05CA31C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F1387" w:rsidRPr="00DF1387">
        <w:rPr>
          <w:rFonts w:ascii="Times New Roman" w:hAnsi="Times New Roman"/>
          <w:b/>
          <w:szCs w:val="22"/>
        </w:rPr>
        <w:t>2021-</w:t>
      </w:r>
      <w:r w:rsidR="00684A3E">
        <w:rPr>
          <w:rFonts w:ascii="Times New Roman" w:hAnsi="Times New Roman"/>
          <w:b/>
          <w:szCs w:val="22"/>
        </w:rPr>
        <w:t>10</w:t>
      </w:r>
      <w:r w:rsidR="00DF1387" w:rsidRPr="00DF1387">
        <w:rPr>
          <w:rFonts w:ascii="Times New Roman" w:hAnsi="Times New Roman"/>
          <w:b/>
          <w:szCs w:val="22"/>
        </w:rPr>
        <w:t>-</w:t>
      </w:r>
      <w:r w:rsidR="00684A3E">
        <w:rPr>
          <w:rFonts w:ascii="Times New Roman" w:hAnsi="Times New Roman"/>
          <w:b/>
          <w:szCs w:val="22"/>
        </w:rPr>
        <w:t>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F1387" w:rsidRPr="00DF138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F1387" w:rsidRPr="00DF1387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DF1387" w:rsidRPr="00DF138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DD007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0BB36B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92E3C0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BF55AEA" w14:textId="34F0DB3D" w:rsidR="00684A3E" w:rsidRPr="00684A3E" w:rsidRDefault="00684A3E" w:rsidP="00684A3E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684A3E">
        <w:rPr>
          <w:i/>
          <w:sz w:val="22"/>
          <w:szCs w:val="22"/>
        </w:rPr>
        <w:t>Zamawiający</w:t>
      </w:r>
    </w:p>
    <w:p w14:paraId="0D2A6EE2" w14:textId="0C3658B2" w:rsidR="00684A3E" w:rsidRPr="00BA4FFE" w:rsidRDefault="00684A3E" w:rsidP="00684A3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-/ Dyrektor Szpitala Wojewódzkiego</w:t>
      </w:r>
    </w:p>
    <w:p w14:paraId="2FEC7AFE" w14:textId="77777777" w:rsidR="00684A3E" w:rsidRPr="00BA4FFE" w:rsidRDefault="00684A3E" w:rsidP="00684A3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w Poznaniu</w:t>
      </w:r>
    </w:p>
    <w:p w14:paraId="1E37202B" w14:textId="77777777" w:rsidR="00684A3E" w:rsidRPr="0046562F" w:rsidRDefault="00684A3E" w:rsidP="00684A3E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BA4FFE">
        <w:rPr>
          <w:iCs/>
          <w:sz w:val="22"/>
          <w:szCs w:val="22"/>
        </w:rPr>
        <w:t>Piotr Nowicki</w:t>
      </w:r>
    </w:p>
    <w:p w14:paraId="6118BD7E" w14:textId="77777777" w:rsidR="00684A3E" w:rsidRPr="0046562F" w:rsidRDefault="00684A3E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6FA234B2" w14:textId="38E52CD0" w:rsidR="00F16C50" w:rsidRPr="00D91931" w:rsidRDefault="00DF138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F1387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00946" w14:textId="77777777" w:rsidR="00761314" w:rsidRDefault="00761314">
      <w:r>
        <w:separator/>
      </w:r>
    </w:p>
  </w:endnote>
  <w:endnote w:type="continuationSeparator" w:id="0">
    <w:p w14:paraId="141E4286" w14:textId="77777777" w:rsidR="00761314" w:rsidRDefault="0076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3A4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1D74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4C92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AF4A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FEB3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AA0D7" w14:textId="77777777" w:rsidR="00761314" w:rsidRDefault="00761314">
      <w:r>
        <w:separator/>
      </w:r>
    </w:p>
  </w:footnote>
  <w:footnote w:type="continuationSeparator" w:id="0">
    <w:p w14:paraId="0A24DD4E" w14:textId="77777777" w:rsidR="00761314" w:rsidRDefault="00761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E7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B76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546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A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15CD"/>
    <w:rsid w:val="00684A3E"/>
    <w:rsid w:val="006A0D80"/>
    <w:rsid w:val="00727D1F"/>
    <w:rsid w:val="00761314"/>
    <w:rsid w:val="00787406"/>
    <w:rsid w:val="00797C4E"/>
    <w:rsid w:val="00816FE0"/>
    <w:rsid w:val="00820E2C"/>
    <w:rsid w:val="008365E9"/>
    <w:rsid w:val="00901D47"/>
    <w:rsid w:val="0091385B"/>
    <w:rsid w:val="00940C54"/>
    <w:rsid w:val="00945187"/>
    <w:rsid w:val="00955CEB"/>
    <w:rsid w:val="00972F59"/>
    <w:rsid w:val="00A717A1"/>
    <w:rsid w:val="00AC3482"/>
    <w:rsid w:val="00B121A5"/>
    <w:rsid w:val="00BD5546"/>
    <w:rsid w:val="00C25577"/>
    <w:rsid w:val="00C34578"/>
    <w:rsid w:val="00CC1A78"/>
    <w:rsid w:val="00CF0F4C"/>
    <w:rsid w:val="00D63C6E"/>
    <w:rsid w:val="00D91931"/>
    <w:rsid w:val="00DE0599"/>
    <w:rsid w:val="00DF138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6B0C8"/>
  <w15:chartTrackingRefBased/>
  <w15:docId w15:val="{EB3BF79D-2F61-4D48-A79D-566E99D9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84A3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2021-10-07T07:34:00Z</cp:lastPrinted>
  <dcterms:created xsi:type="dcterms:W3CDTF">2021-10-07T07:35:00Z</dcterms:created>
  <dcterms:modified xsi:type="dcterms:W3CDTF">2021-10-07T07:36:00Z</dcterms:modified>
</cp:coreProperties>
</file>