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A735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735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A7357">
        <w:rPr>
          <w:sz w:val="22"/>
          <w:szCs w:val="22"/>
        </w:rPr>
        <w:t>2021-10-0</w:t>
      </w:r>
      <w:r w:rsidR="00077F35">
        <w:rPr>
          <w:sz w:val="22"/>
          <w:szCs w:val="22"/>
        </w:rPr>
        <w:t>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B5BAA" w:rsidRDefault="00CA7357" w:rsidP="00FB7F50">
      <w:pPr>
        <w:spacing w:after="40"/>
        <w:rPr>
          <w:b/>
          <w:bCs/>
          <w:sz w:val="22"/>
          <w:szCs w:val="22"/>
        </w:rPr>
      </w:pPr>
      <w:r w:rsidRPr="00CA7357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CA7357" w:rsidP="00FB7F50">
      <w:pPr>
        <w:spacing w:after="40"/>
        <w:rPr>
          <w:b/>
          <w:bCs/>
          <w:sz w:val="22"/>
          <w:szCs w:val="22"/>
        </w:rPr>
      </w:pPr>
      <w:r w:rsidRPr="00CA7357">
        <w:rPr>
          <w:b/>
          <w:bCs/>
          <w:sz w:val="22"/>
          <w:szCs w:val="22"/>
        </w:rPr>
        <w:t>Sekcja Zamówień Publicznych</w:t>
      </w:r>
    </w:p>
    <w:p w:rsidR="00FB7F50" w:rsidRPr="002245BE" w:rsidRDefault="00CA7357" w:rsidP="00FB7F50">
      <w:pPr>
        <w:rPr>
          <w:sz w:val="22"/>
          <w:szCs w:val="22"/>
        </w:rPr>
      </w:pPr>
      <w:r w:rsidRPr="00CA735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A7357">
        <w:rPr>
          <w:sz w:val="22"/>
          <w:szCs w:val="22"/>
        </w:rPr>
        <w:t>66</w:t>
      </w:r>
    </w:p>
    <w:p w:rsidR="00FB7F50" w:rsidRPr="002245BE" w:rsidRDefault="00CA7357" w:rsidP="00FB7F50">
      <w:pPr>
        <w:rPr>
          <w:sz w:val="22"/>
          <w:szCs w:val="22"/>
        </w:rPr>
      </w:pPr>
      <w:r w:rsidRPr="00CA735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A7357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3F36C0" w:rsidRPr="003F36C0" w:rsidRDefault="003F36C0" w:rsidP="003F36C0">
      <w:pPr>
        <w:spacing w:before="480"/>
        <w:rPr>
          <w:szCs w:val="22"/>
        </w:rPr>
      </w:pPr>
      <w:r w:rsidRPr="00A070D3">
        <w:rPr>
          <w:szCs w:val="22"/>
        </w:rPr>
        <w:t>Pismo:</w:t>
      </w:r>
      <w:r w:rsidRPr="00A070D3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 xml:space="preserve">SZP.271. </w:t>
      </w:r>
      <w:r w:rsidR="00077F35">
        <w:rPr>
          <w:b/>
          <w:bCs/>
          <w:szCs w:val="22"/>
        </w:rPr>
        <w:t>690/</w:t>
      </w:r>
      <w:r>
        <w:rPr>
          <w:b/>
          <w:bCs/>
          <w:szCs w:val="22"/>
        </w:rPr>
        <w:t>22/2021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77F35">
        <w:rPr>
          <w:b/>
          <w:sz w:val="28"/>
        </w:rPr>
        <w:t xml:space="preserve"> dot. grupy 1, 3, 4,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A7357" w:rsidRPr="00607F9B" w:rsidTr="00997CD7">
        <w:trPr>
          <w:trHeight w:val="638"/>
        </w:trPr>
        <w:tc>
          <w:tcPr>
            <w:tcW w:w="959" w:type="dxa"/>
            <w:shd w:val="clear" w:color="auto" w:fill="auto"/>
          </w:tcPr>
          <w:p w:rsidR="00CA7357" w:rsidRPr="00607F9B" w:rsidRDefault="00CA7357" w:rsidP="00997C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7357" w:rsidRPr="00607F9B" w:rsidRDefault="00CA7357" w:rsidP="00997C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735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7357">
              <w:rPr>
                <w:b/>
                <w:bCs/>
                <w:sz w:val="22"/>
                <w:szCs w:val="22"/>
              </w:rPr>
              <w:t>Dostawa kompleksowego wyposażenia informatycznego w ramach programu MSIM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7357">
              <w:rPr>
                <w:b/>
                <w:sz w:val="22"/>
                <w:szCs w:val="22"/>
              </w:rPr>
              <w:t>ZP/22/2021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A7357" w:rsidRPr="00CA735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A7357" w:rsidRPr="00CA7357">
        <w:rPr>
          <w:sz w:val="22"/>
          <w:szCs w:val="22"/>
        </w:rPr>
        <w:t>(</w:t>
      </w:r>
      <w:proofErr w:type="spellStart"/>
      <w:r w:rsidR="00CA7357" w:rsidRPr="00CA7357">
        <w:rPr>
          <w:sz w:val="22"/>
          <w:szCs w:val="22"/>
        </w:rPr>
        <w:t>t.j</w:t>
      </w:r>
      <w:proofErr w:type="spellEnd"/>
      <w:r w:rsidR="00CA7357" w:rsidRPr="00CA735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A7357" w:rsidTr="00997CD7">
        <w:trPr>
          <w:cantSplit/>
        </w:trPr>
        <w:tc>
          <w:tcPr>
            <w:tcW w:w="9498" w:type="dxa"/>
          </w:tcPr>
          <w:p w:rsidR="00CA7357" w:rsidRPr="001D1EEC" w:rsidRDefault="00CA7357" w:rsidP="00997CD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A7357">
              <w:rPr>
                <w:b/>
                <w:sz w:val="22"/>
                <w:szCs w:val="22"/>
              </w:rPr>
              <w:t xml:space="preserve">Web-Profit Maciej </w:t>
            </w:r>
            <w:proofErr w:type="spellStart"/>
            <w:r w:rsidRPr="00CA7357">
              <w:rPr>
                <w:b/>
                <w:sz w:val="22"/>
                <w:szCs w:val="22"/>
              </w:rPr>
              <w:t>Kuźlik</w:t>
            </w:r>
            <w:proofErr w:type="spellEnd"/>
          </w:p>
          <w:p w:rsidR="00CA7357" w:rsidRPr="001D1EEC" w:rsidRDefault="00CA7357" w:rsidP="00997CD7">
            <w:pPr>
              <w:spacing w:line="276" w:lineRule="auto"/>
              <w:rPr>
                <w:bCs/>
                <w:sz w:val="22"/>
                <w:szCs w:val="22"/>
              </w:rPr>
            </w:pPr>
            <w:r w:rsidRPr="00CA7357">
              <w:rPr>
                <w:bCs/>
                <w:sz w:val="22"/>
                <w:szCs w:val="22"/>
              </w:rPr>
              <w:t>Spokojna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A7357">
              <w:rPr>
                <w:bCs/>
                <w:sz w:val="22"/>
                <w:szCs w:val="22"/>
              </w:rPr>
              <w:t>41-940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Piekary Śląskie</w:t>
            </w:r>
          </w:p>
          <w:p w:rsidR="00CA7357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56234" w:rsidRDefault="00CA7357" w:rsidP="00997CD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A7357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A7357">
              <w:rPr>
                <w:color w:val="000000"/>
                <w:sz w:val="22"/>
                <w:szCs w:val="22"/>
              </w:rPr>
              <w:t>Dostawa wyposażenia informatycznego obejmującego zestawy komputerowe, przełączniki sieciowe, dostawę licencji oraz zasilania awaryjnego w ramach programu MSIM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CA7357" w:rsidRPr="00211A34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7357">
              <w:rPr>
                <w:b/>
                <w:sz w:val="22"/>
                <w:szCs w:val="22"/>
              </w:rPr>
              <w:t>546 390.60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A7357" w:rsidRPr="00D168A0" w:rsidRDefault="00CA7357" w:rsidP="00997CD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CA7357" w:rsidRDefault="00CA7357" w:rsidP="00997CD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A7357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CA7357" w:rsidTr="00997CD7">
        <w:trPr>
          <w:cantSplit/>
        </w:trPr>
        <w:tc>
          <w:tcPr>
            <w:tcW w:w="9498" w:type="dxa"/>
          </w:tcPr>
          <w:p w:rsidR="00CA7357" w:rsidRPr="001D1EEC" w:rsidRDefault="00CA7357" w:rsidP="00997CD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A7357">
              <w:rPr>
                <w:b/>
                <w:sz w:val="22"/>
                <w:szCs w:val="22"/>
              </w:rPr>
              <w:lastRenderedPageBreak/>
              <w:t>Innergo</w:t>
            </w:r>
            <w:proofErr w:type="spellEnd"/>
            <w:r w:rsidRPr="00CA7357">
              <w:rPr>
                <w:b/>
                <w:sz w:val="22"/>
                <w:szCs w:val="22"/>
              </w:rPr>
              <w:t xml:space="preserve"> Systems sp. z o.o.</w:t>
            </w:r>
          </w:p>
          <w:p w:rsidR="00CA7357" w:rsidRPr="001D1EEC" w:rsidRDefault="00CA7357" w:rsidP="00997CD7">
            <w:pPr>
              <w:spacing w:line="276" w:lineRule="auto"/>
              <w:rPr>
                <w:bCs/>
                <w:sz w:val="22"/>
                <w:szCs w:val="22"/>
              </w:rPr>
            </w:pPr>
            <w:r w:rsidRPr="00CA7357">
              <w:rPr>
                <w:bCs/>
                <w:sz w:val="22"/>
                <w:szCs w:val="22"/>
              </w:rPr>
              <w:t>ul. św. Jacka Odrowąża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A7357">
              <w:rPr>
                <w:bCs/>
                <w:sz w:val="22"/>
                <w:szCs w:val="22"/>
              </w:rPr>
              <w:t>03-310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Warszawa</w:t>
            </w:r>
          </w:p>
          <w:p w:rsidR="00CA7357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56234" w:rsidRDefault="00CA7357" w:rsidP="00997CD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A7357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A7357">
              <w:rPr>
                <w:color w:val="000000"/>
                <w:sz w:val="22"/>
                <w:szCs w:val="22"/>
              </w:rPr>
              <w:t>Dostawa wyposażenia informatycznego obejmującego zestawy komputerowe, przełączniki sieciowe, dostawę licencji oraz zasilania awaryjnego w ramach programu MSIM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CA7357" w:rsidRPr="00211A34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7357">
              <w:rPr>
                <w:b/>
                <w:sz w:val="22"/>
                <w:szCs w:val="22"/>
              </w:rPr>
              <w:t>83 578.50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A7357" w:rsidRPr="00D168A0" w:rsidRDefault="00CA7357" w:rsidP="00997CD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CA7357" w:rsidRDefault="00CA7357" w:rsidP="00997CD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A7357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CA7357" w:rsidTr="00997CD7">
        <w:trPr>
          <w:cantSplit/>
        </w:trPr>
        <w:tc>
          <w:tcPr>
            <w:tcW w:w="9498" w:type="dxa"/>
          </w:tcPr>
          <w:p w:rsidR="00CA7357" w:rsidRPr="001D1EEC" w:rsidRDefault="00CA7357" w:rsidP="00997CD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A7357">
              <w:rPr>
                <w:b/>
                <w:sz w:val="22"/>
                <w:szCs w:val="22"/>
              </w:rPr>
              <w:t>SYSTEM DATA SP. Z O.O.</w:t>
            </w:r>
          </w:p>
          <w:p w:rsidR="00CA7357" w:rsidRPr="001D1EEC" w:rsidRDefault="00CA7357" w:rsidP="00997CD7">
            <w:pPr>
              <w:spacing w:line="276" w:lineRule="auto"/>
              <w:rPr>
                <w:bCs/>
                <w:sz w:val="22"/>
                <w:szCs w:val="22"/>
              </w:rPr>
            </w:pPr>
            <w:r w:rsidRPr="00CA7357">
              <w:rPr>
                <w:bCs/>
                <w:sz w:val="22"/>
                <w:szCs w:val="22"/>
              </w:rPr>
              <w:t>SIENKIEWICZA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42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A7357">
              <w:rPr>
                <w:bCs/>
                <w:sz w:val="22"/>
                <w:szCs w:val="22"/>
              </w:rPr>
              <w:t>39-300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MIELEC</w:t>
            </w:r>
          </w:p>
          <w:p w:rsidR="00CA7357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56234" w:rsidRDefault="00CA7357" w:rsidP="00997CD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A7357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A7357">
              <w:rPr>
                <w:color w:val="000000"/>
                <w:sz w:val="22"/>
                <w:szCs w:val="22"/>
              </w:rPr>
              <w:t>Dostawa wyposażenia informatycznego obejmującego zestawy komputerowe, przełączniki sieciowe, dostawę licencji oraz zasilania awaryjnego w ramach programu MSIM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CA7357" w:rsidRPr="00211A34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7357">
              <w:rPr>
                <w:b/>
                <w:sz w:val="22"/>
                <w:szCs w:val="22"/>
              </w:rPr>
              <w:t>115 210.41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A7357" w:rsidRPr="00D168A0" w:rsidRDefault="00CA7357" w:rsidP="00997CD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CA7357" w:rsidRDefault="00CA7357" w:rsidP="00997CD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A7357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CA7357" w:rsidTr="00997CD7">
        <w:trPr>
          <w:cantSplit/>
        </w:trPr>
        <w:tc>
          <w:tcPr>
            <w:tcW w:w="9498" w:type="dxa"/>
          </w:tcPr>
          <w:p w:rsidR="00CA7357" w:rsidRPr="001D1EEC" w:rsidRDefault="00CA7357" w:rsidP="00997CD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A7357">
              <w:rPr>
                <w:b/>
                <w:sz w:val="22"/>
                <w:szCs w:val="22"/>
              </w:rPr>
              <w:t>ITPunkt</w:t>
            </w:r>
            <w:proofErr w:type="spellEnd"/>
            <w:r w:rsidRPr="00CA7357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CA7357" w:rsidRPr="001D1EEC" w:rsidRDefault="00CA7357" w:rsidP="00997CD7">
            <w:pPr>
              <w:spacing w:line="276" w:lineRule="auto"/>
              <w:rPr>
                <w:bCs/>
                <w:sz w:val="22"/>
                <w:szCs w:val="22"/>
              </w:rPr>
            </w:pPr>
            <w:r w:rsidRPr="00CA7357">
              <w:rPr>
                <w:bCs/>
                <w:sz w:val="22"/>
                <w:szCs w:val="22"/>
              </w:rPr>
              <w:t>Szyb Walenty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26A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A7357">
              <w:rPr>
                <w:bCs/>
                <w:sz w:val="22"/>
                <w:szCs w:val="22"/>
              </w:rPr>
              <w:t>41-700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A7357">
              <w:rPr>
                <w:bCs/>
                <w:sz w:val="22"/>
                <w:szCs w:val="22"/>
              </w:rPr>
              <w:t>Ruda Śląska</w:t>
            </w:r>
          </w:p>
          <w:p w:rsidR="00CA7357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56234" w:rsidRDefault="00CA7357" w:rsidP="00997CD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A7357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A7357">
              <w:rPr>
                <w:color w:val="000000"/>
                <w:sz w:val="22"/>
                <w:szCs w:val="22"/>
              </w:rPr>
              <w:t>Dostawa wyposażenia informatycznego obejmującego zestawy komputerowe, przełączniki sieciowe, dostawę licencji oraz zasilania awaryjnego w ramach programu MSIM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CA7357" w:rsidRPr="00211A34" w:rsidRDefault="00CA7357" w:rsidP="00997C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7357">
              <w:rPr>
                <w:b/>
                <w:sz w:val="22"/>
                <w:szCs w:val="22"/>
              </w:rPr>
              <w:t>70 931.03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A7357" w:rsidRPr="00D168A0" w:rsidRDefault="00CA7357" w:rsidP="00997CD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CA7357" w:rsidRDefault="00CA7357" w:rsidP="00997CD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A7357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:rsidR="004B5BAA" w:rsidRDefault="004B5BA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4B5BAA" w:rsidRDefault="004B5BA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357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CA7357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Spokojna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18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41-940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Piekary Śląskie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- 60.00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2 - termin gwarancji na zestawy komputerowe - </w:t>
            </w:r>
            <w:r w:rsidR="003F36C0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3 - jakość - </w:t>
            </w:r>
            <w:r w:rsidR="003F36C0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</w:t>
            </w:r>
            <w:r w:rsidR="003F36C0">
              <w:rPr>
                <w:sz w:val="20"/>
                <w:szCs w:val="20"/>
              </w:rPr>
              <w:t>10</w:t>
            </w:r>
            <w:r w:rsidRPr="00CA7357">
              <w:rPr>
                <w:sz w:val="20"/>
                <w:szCs w:val="20"/>
              </w:rPr>
              <w:t>0,00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t>ITPunkt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Szyb Walenty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26A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41-700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Ruda Śląska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- 54.30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2 - termin gwarancji na zestawy komputerowe - 0.00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3 - jakość - </w:t>
            </w:r>
            <w:r w:rsidR="003F36C0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</w:t>
            </w:r>
            <w:r w:rsidR="003F36C0">
              <w:rPr>
                <w:sz w:val="20"/>
                <w:szCs w:val="20"/>
              </w:rPr>
              <w:t>7</w:t>
            </w:r>
            <w:r w:rsidRPr="00CA7357">
              <w:rPr>
                <w:sz w:val="20"/>
                <w:szCs w:val="20"/>
              </w:rPr>
              <w:t>4,30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357">
              <w:rPr>
                <w:b/>
                <w:bCs/>
                <w:sz w:val="20"/>
                <w:szCs w:val="20"/>
              </w:rPr>
              <w:t>FHU Horyzont Krzysztof Lech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11 Listopada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21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38-300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Gorlice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- 0.00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2 - termin gwarancji na zestawy komputerowe - 0.00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3 -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0,00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t>Innergo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Systems sp. z o.o.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ul. św. Jacka Odrowąża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15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03-310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100,00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t>ITPunkt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Szyb Walenty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26A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41-700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Ruda Śląska</w:t>
            </w:r>
          </w:p>
        </w:tc>
        <w:tc>
          <w:tcPr>
            <w:tcW w:w="2976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- 93.59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93,59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357">
              <w:rPr>
                <w:b/>
                <w:bCs/>
                <w:sz w:val="20"/>
                <w:szCs w:val="20"/>
              </w:rPr>
              <w:t>SYSTEM DATA SP. Z O.O.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42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- 60.00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2 - jakość - </w:t>
            </w:r>
            <w:r w:rsidR="004B5BAA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3 - termin gwarancji - </w:t>
            </w:r>
            <w:r w:rsidR="004B5BAA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</w:t>
            </w:r>
            <w:r w:rsidR="004B5BAA">
              <w:rPr>
                <w:sz w:val="20"/>
                <w:szCs w:val="20"/>
              </w:rPr>
              <w:t>10</w:t>
            </w:r>
            <w:r w:rsidRPr="00CA7357">
              <w:rPr>
                <w:sz w:val="20"/>
                <w:szCs w:val="20"/>
              </w:rPr>
              <w:t>0,00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 xml:space="preserve">Dostawa wyposażenia informatycznego obejmującego zestawy komputerowe, przełączniki sieciowe, dostawę licencji oraz zasilania awaryjnego w ramach programu </w:t>
            </w:r>
            <w:r w:rsidRPr="00CA7357">
              <w:rPr>
                <w:sz w:val="20"/>
                <w:szCs w:val="20"/>
              </w:rPr>
              <w:lastRenderedPageBreak/>
              <w:t>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lastRenderedPageBreak/>
              <w:t>ITPunkt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Szyb Walenty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26A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41-700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Ruda Śląska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- 53.62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2 - jakość - </w:t>
            </w:r>
            <w:r w:rsidR="004B5BAA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3 - termin gwarancji - </w:t>
            </w:r>
            <w:r w:rsidR="004B5BAA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</w:t>
            </w:r>
            <w:r w:rsidR="004B5BAA">
              <w:rPr>
                <w:sz w:val="20"/>
                <w:szCs w:val="20"/>
              </w:rPr>
              <w:t>9</w:t>
            </w:r>
            <w:r w:rsidRPr="00CA7357">
              <w:rPr>
                <w:sz w:val="20"/>
                <w:szCs w:val="20"/>
              </w:rPr>
              <w:t>3,62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t>Innergo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Systems sp. z o.o.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ul. św. Jacka Odrowąża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15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03-310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- 38.23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2 - jakość - </w:t>
            </w:r>
            <w:r w:rsidR="004B5BAA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3 - termin gwarancji - </w:t>
            </w:r>
            <w:r w:rsidR="004B5BAA">
              <w:rPr>
                <w:sz w:val="20"/>
                <w:szCs w:val="20"/>
              </w:rPr>
              <w:t>2</w:t>
            </w:r>
            <w:r w:rsidRPr="00CA73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</w:t>
            </w:r>
            <w:r w:rsidR="004B5BAA">
              <w:rPr>
                <w:sz w:val="20"/>
                <w:szCs w:val="20"/>
              </w:rPr>
              <w:t>7</w:t>
            </w:r>
            <w:r w:rsidRPr="00CA7357">
              <w:rPr>
                <w:sz w:val="20"/>
                <w:szCs w:val="20"/>
              </w:rPr>
              <w:t>8,23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357">
              <w:rPr>
                <w:b/>
                <w:bCs/>
                <w:sz w:val="20"/>
                <w:szCs w:val="20"/>
              </w:rPr>
              <w:t>K3 System Sp. z o.o.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Kosmatki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70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03-982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- 0.00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2 - jakość - 0.00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3 - termin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0,00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t>Dabacom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Bartosz Raczyński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Ojcowska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17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80-146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- 0.00</w:t>
            </w:r>
          </w:p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2 - jakość - 0.00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3 - termin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0,00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t>ITPunkt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Szyb Walenty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26A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41-700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Ruda Śląska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- 60.00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2 - termin gwarancji - </w:t>
            </w:r>
            <w:r w:rsidR="004B5BAA">
              <w:rPr>
                <w:sz w:val="20"/>
                <w:szCs w:val="20"/>
              </w:rPr>
              <w:t>4</w:t>
            </w:r>
            <w:r w:rsidRPr="00CA73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</w:t>
            </w:r>
            <w:r w:rsidR="004B5BAA">
              <w:rPr>
                <w:sz w:val="20"/>
                <w:szCs w:val="20"/>
              </w:rPr>
              <w:t>10</w:t>
            </w:r>
            <w:r w:rsidRPr="00CA7357">
              <w:rPr>
                <w:sz w:val="20"/>
                <w:szCs w:val="20"/>
              </w:rPr>
              <w:t>0,00</w:t>
            </w:r>
          </w:p>
        </w:tc>
      </w:tr>
      <w:tr w:rsidR="00CA7357" w:rsidRPr="00834EF4" w:rsidTr="00997CD7">
        <w:tc>
          <w:tcPr>
            <w:tcW w:w="2169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357">
              <w:rPr>
                <w:sz w:val="20"/>
                <w:szCs w:val="20"/>
              </w:rPr>
              <w:t>Dostawa wyposażenia informatycznego obejmującego zestawy komputerowe, przełączniki sieciowe, dostawę licencji oraz zasilania awaryjnego w ramach programu MSIM</w:t>
            </w:r>
          </w:p>
        </w:tc>
        <w:tc>
          <w:tcPr>
            <w:tcW w:w="2793" w:type="dxa"/>
            <w:shd w:val="clear" w:color="auto" w:fill="auto"/>
          </w:tcPr>
          <w:p w:rsidR="00CA7357" w:rsidRPr="00211A34" w:rsidRDefault="00CA7357" w:rsidP="00997C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357">
              <w:rPr>
                <w:b/>
                <w:bCs/>
                <w:sz w:val="20"/>
                <w:szCs w:val="20"/>
              </w:rPr>
              <w:t>Dabacom</w:t>
            </w:r>
            <w:proofErr w:type="spellEnd"/>
            <w:r w:rsidRPr="00CA7357">
              <w:rPr>
                <w:b/>
                <w:bCs/>
                <w:sz w:val="20"/>
                <w:szCs w:val="20"/>
              </w:rPr>
              <w:t xml:space="preserve"> Bartosz Raczyński</w:t>
            </w:r>
          </w:p>
          <w:p w:rsidR="00CA7357" w:rsidRPr="00211A34" w:rsidRDefault="00CA7357" w:rsidP="00997CD7">
            <w:pPr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Ojcowska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17</w:t>
            </w:r>
          </w:p>
          <w:p w:rsidR="00CA7357" w:rsidRPr="00211A34" w:rsidRDefault="00CA7357" w:rsidP="00997CD7">
            <w:pPr>
              <w:spacing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80-146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357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CA7357" w:rsidRPr="00CA7357" w:rsidRDefault="00CA7357" w:rsidP="00997CD7">
            <w:pPr>
              <w:spacing w:before="40" w:after="40"/>
              <w:rPr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1 - Cena - 0.00</w:t>
            </w:r>
          </w:p>
          <w:p w:rsidR="00CA7357" w:rsidRPr="00211A34" w:rsidRDefault="00CA7357" w:rsidP="00997C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>2 - termin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7357" w:rsidRPr="00211A34" w:rsidRDefault="00CA7357" w:rsidP="00997CD7">
            <w:pPr>
              <w:jc w:val="center"/>
              <w:rPr>
                <w:color w:val="000000"/>
                <w:sz w:val="20"/>
                <w:szCs w:val="20"/>
              </w:rPr>
            </w:pPr>
            <w:r w:rsidRPr="00CA7357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</w:t>
      </w:r>
      <w:bookmarkStart w:id="1" w:name="_GoBack"/>
      <w:bookmarkEnd w:id="1"/>
      <w:r w:rsidRPr="004229DE">
        <w:rPr>
          <w:i/>
          <w:sz w:val="22"/>
          <w:szCs w:val="22"/>
        </w:rPr>
        <w:t>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634" w:rsidRDefault="00033634">
      <w:r>
        <w:separator/>
      </w:r>
    </w:p>
  </w:endnote>
  <w:endnote w:type="continuationSeparator" w:id="0">
    <w:p w:rsidR="00033634" w:rsidRDefault="00033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634" w:rsidRDefault="00033634">
      <w:r>
        <w:separator/>
      </w:r>
    </w:p>
  </w:footnote>
  <w:footnote w:type="continuationSeparator" w:id="0">
    <w:p w:rsidR="00033634" w:rsidRDefault="00033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634"/>
    <w:rsid w:val="00022322"/>
    <w:rsid w:val="00033634"/>
    <w:rsid w:val="00042497"/>
    <w:rsid w:val="00077F35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F36C0"/>
    <w:rsid w:val="00431C0B"/>
    <w:rsid w:val="00437CAD"/>
    <w:rsid w:val="00456234"/>
    <w:rsid w:val="004657DA"/>
    <w:rsid w:val="004830FD"/>
    <w:rsid w:val="004B2665"/>
    <w:rsid w:val="004B5BAA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5F91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7357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EF228-8F1B-47C9-9F2C-74AF1EB0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4</Pages>
  <Words>981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7</cp:revision>
  <cp:lastPrinted>1899-12-31T23:00:00Z</cp:lastPrinted>
  <dcterms:created xsi:type="dcterms:W3CDTF">2021-10-04T12:34:00Z</dcterms:created>
  <dcterms:modified xsi:type="dcterms:W3CDTF">2021-10-06T13:57:00Z</dcterms:modified>
</cp:coreProperties>
</file>