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2B5A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5A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5A5C">
        <w:rPr>
          <w:sz w:val="22"/>
          <w:szCs w:val="22"/>
        </w:rPr>
        <w:t>2021-09-08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B5A5C" w:rsidP="00FB7F50">
      <w:pPr>
        <w:spacing w:after="40"/>
        <w:rPr>
          <w:b/>
          <w:bCs/>
          <w:sz w:val="22"/>
          <w:szCs w:val="22"/>
        </w:rPr>
      </w:pPr>
      <w:r w:rsidRPr="002B5A5C">
        <w:rPr>
          <w:b/>
          <w:bCs/>
          <w:sz w:val="22"/>
          <w:szCs w:val="22"/>
        </w:rPr>
        <w:t>Zamawiający</w:t>
      </w:r>
    </w:p>
    <w:p w:rsidR="00FB7F50" w:rsidRPr="002245BE" w:rsidRDefault="002B5A5C" w:rsidP="00FB7F50">
      <w:pPr>
        <w:rPr>
          <w:sz w:val="22"/>
          <w:szCs w:val="22"/>
        </w:rPr>
      </w:pPr>
      <w:r w:rsidRPr="002B5A5C">
        <w:rPr>
          <w:sz w:val="22"/>
          <w:szCs w:val="22"/>
        </w:rPr>
        <w:t>Grzegórzecka</w:t>
      </w:r>
      <w:r w:rsidR="00FB7F50" w:rsidRPr="002245BE">
        <w:rPr>
          <w:sz w:val="22"/>
          <w:szCs w:val="22"/>
        </w:rPr>
        <w:t xml:space="preserve"> </w:t>
      </w:r>
      <w:r w:rsidRPr="002B5A5C">
        <w:rPr>
          <w:sz w:val="22"/>
          <w:szCs w:val="22"/>
        </w:rPr>
        <w:t>79</w:t>
      </w:r>
    </w:p>
    <w:p w:rsidR="00FB7F50" w:rsidRPr="002245BE" w:rsidRDefault="002B5A5C" w:rsidP="00FB7F50">
      <w:pPr>
        <w:rPr>
          <w:sz w:val="22"/>
          <w:szCs w:val="22"/>
        </w:rPr>
      </w:pPr>
      <w:r w:rsidRPr="002B5A5C">
        <w:rPr>
          <w:sz w:val="22"/>
          <w:szCs w:val="22"/>
        </w:rPr>
        <w:t>31-559</w:t>
      </w:r>
      <w:r w:rsidR="00FB7F50" w:rsidRPr="002245BE">
        <w:rPr>
          <w:sz w:val="22"/>
          <w:szCs w:val="22"/>
        </w:rPr>
        <w:t xml:space="preserve"> </w:t>
      </w:r>
      <w:r w:rsidRPr="002B5A5C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B5A5C" w:rsidRPr="00607F9B" w:rsidTr="000F0E79">
        <w:trPr>
          <w:trHeight w:val="638"/>
        </w:trPr>
        <w:tc>
          <w:tcPr>
            <w:tcW w:w="959" w:type="dxa"/>
            <w:shd w:val="clear" w:color="auto" w:fill="auto"/>
          </w:tcPr>
          <w:p w:rsidR="002B5A5C" w:rsidRPr="00607F9B" w:rsidRDefault="002B5A5C" w:rsidP="000F0E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5A5C" w:rsidRPr="00607F9B" w:rsidRDefault="002B5A5C" w:rsidP="000F0E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5A5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5A5C">
              <w:rPr>
                <w:b/>
                <w:bCs/>
                <w:sz w:val="22"/>
                <w:szCs w:val="22"/>
              </w:rPr>
              <w:t>Dostawa sprzętu komputerowego. (5z - PL 07)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5A5C">
              <w:rPr>
                <w:b/>
                <w:sz w:val="22"/>
                <w:szCs w:val="22"/>
              </w:rPr>
              <w:t>34/ZP/2021/5z/PL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B5A5C" w:rsidRPr="002B5A5C">
        <w:rPr>
          <w:b/>
          <w:sz w:val="22"/>
          <w:szCs w:val="22"/>
        </w:rPr>
        <w:t>Zamawiający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B5A5C" w:rsidRPr="002B5A5C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B5A5C" w:rsidTr="000F0E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B5A5C" w:rsidRPr="00D26ED6" w:rsidRDefault="002B5A5C" w:rsidP="000F0E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5A5C">
              <w:rPr>
                <w:b/>
                <w:sz w:val="22"/>
                <w:szCs w:val="22"/>
              </w:rPr>
              <w:t>Datacomp Sp. z o.o.</w:t>
            </w:r>
          </w:p>
          <w:p w:rsidR="002B5A5C" w:rsidRPr="009F0E5C" w:rsidRDefault="002B5A5C" w:rsidP="000F0E79">
            <w:pPr>
              <w:jc w:val="both"/>
              <w:rPr>
                <w:bCs/>
                <w:sz w:val="22"/>
                <w:szCs w:val="22"/>
              </w:rPr>
            </w:pPr>
            <w:r w:rsidRPr="002B5A5C">
              <w:rPr>
                <w:bCs/>
                <w:sz w:val="22"/>
                <w:szCs w:val="22"/>
              </w:rPr>
              <w:t>niska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A5C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B5A5C" w:rsidRPr="009F0E5C" w:rsidRDefault="002B5A5C" w:rsidP="000F0E79">
            <w:pPr>
              <w:jc w:val="both"/>
              <w:rPr>
                <w:bCs/>
                <w:sz w:val="22"/>
                <w:szCs w:val="22"/>
              </w:rPr>
            </w:pPr>
            <w:r w:rsidRPr="002B5A5C">
              <w:rPr>
                <w:bCs/>
                <w:sz w:val="22"/>
                <w:szCs w:val="22"/>
              </w:rPr>
              <w:t>31-559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A5C">
              <w:rPr>
                <w:bCs/>
                <w:sz w:val="22"/>
                <w:szCs w:val="22"/>
              </w:rPr>
              <w:t>Kraków</w:t>
            </w:r>
          </w:p>
          <w:p w:rsidR="002B5A5C" w:rsidRDefault="002B5A5C" w:rsidP="000F0E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B5A5C" w:rsidRPr="00211A34" w:rsidRDefault="002B5A5C" w:rsidP="000F0E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B5A5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B5A5C">
              <w:rPr>
                <w:sz w:val="22"/>
                <w:szCs w:val="22"/>
              </w:rPr>
              <w:t>Monitory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B5A5C">
              <w:rPr>
                <w:b/>
                <w:sz w:val="22"/>
                <w:szCs w:val="22"/>
              </w:rPr>
              <w:t>10 000.00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B5A5C" w:rsidRPr="00D26ED6" w:rsidRDefault="002B5A5C" w:rsidP="000F0E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B5A5C" w:rsidRPr="002B5A5C" w:rsidRDefault="002B5A5C" w:rsidP="000F0E7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B5A5C">
              <w:rPr>
                <w:highlight w:val="darkGray"/>
              </w:rPr>
              <w:t>????</w:t>
            </w:r>
          </w:p>
        </w:tc>
      </w:tr>
      <w:tr w:rsidR="002B5A5C" w:rsidTr="000F0E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B5A5C" w:rsidRPr="00D26ED6" w:rsidRDefault="002B5A5C" w:rsidP="000F0E7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5A5C">
              <w:rPr>
                <w:b/>
                <w:sz w:val="22"/>
                <w:szCs w:val="22"/>
              </w:rPr>
              <w:t>CEZAR F.H.U</w:t>
            </w:r>
          </w:p>
          <w:p w:rsidR="002B5A5C" w:rsidRPr="009F0E5C" w:rsidRDefault="002B5A5C" w:rsidP="000F0E79">
            <w:pPr>
              <w:jc w:val="both"/>
              <w:rPr>
                <w:bCs/>
                <w:sz w:val="22"/>
                <w:szCs w:val="22"/>
              </w:rPr>
            </w:pPr>
            <w:r w:rsidRPr="002B5A5C">
              <w:rPr>
                <w:bCs/>
                <w:sz w:val="22"/>
                <w:szCs w:val="22"/>
              </w:rPr>
              <w:t>Powstańców Śląskich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A5C">
              <w:rPr>
                <w:bCs/>
                <w:sz w:val="22"/>
                <w:szCs w:val="22"/>
              </w:rPr>
              <w:t>98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B5A5C">
              <w:rPr>
                <w:bCs/>
                <w:sz w:val="22"/>
                <w:szCs w:val="22"/>
              </w:rPr>
              <w:t>/9</w:t>
            </w:r>
          </w:p>
          <w:p w:rsidR="002B5A5C" w:rsidRPr="009F0E5C" w:rsidRDefault="002B5A5C" w:rsidP="000F0E79">
            <w:pPr>
              <w:jc w:val="both"/>
              <w:rPr>
                <w:bCs/>
                <w:sz w:val="22"/>
                <w:szCs w:val="22"/>
              </w:rPr>
            </w:pPr>
            <w:r w:rsidRPr="002B5A5C">
              <w:rPr>
                <w:bCs/>
                <w:sz w:val="22"/>
                <w:szCs w:val="22"/>
              </w:rPr>
              <w:t>66-404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5A5C">
              <w:rPr>
                <w:bCs/>
                <w:sz w:val="22"/>
                <w:szCs w:val="22"/>
              </w:rPr>
              <w:t>Gorzów Wielkopolski</w:t>
            </w:r>
          </w:p>
          <w:p w:rsidR="002B5A5C" w:rsidRDefault="002B5A5C" w:rsidP="000F0E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B5A5C" w:rsidRPr="00211A34" w:rsidRDefault="002B5A5C" w:rsidP="000F0E7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B5A5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B5A5C">
              <w:rPr>
                <w:sz w:val="22"/>
                <w:szCs w:val="22"/>
              </w:rPr>
              <w:t>Laptopy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B5A5C">
              <w:rPr>
                <w:b/>
                <w:sz w:val="22"/>
                <w:szCs w:val="22"/>
              </w:rPr>
              <w:t>29 000.00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B5A5C" w:rsidRPr="00D26ED6" w:rsidRDefault="002B5A5C" w:rsidP="000F0E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B5A5C" w:rsidRPr="002B5A5C" w:rsidRDefault="002B5A5C" w:rsidP="000F0E7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B5A5C">
              <w:rPr>
                <w:highlight w:val="darkGray"/>
              </w:rPr>
              <w:t>????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CEZAR F.H.U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98/9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66-404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94,55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Datacomp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niska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95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31-559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- 60.00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100,00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Monitory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CD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lastRenderedPageBreak/>
              <w:t>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11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32-765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lastRenderedPageBreak/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lastRenderedPageBreak/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lastRenderedPageBreak/>
              <w:t xml:space="preserve">  94,55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CEZAR F.H.U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98/9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66-404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- 60.00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100,00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Datacomp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niska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95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31-559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- 58.00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98,00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Laptopy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CD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11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32-765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- 52.73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92,73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Tablety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CEZAR F.H.U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98/9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66-404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94,55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Tablety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Datacomp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niska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95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31-559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- 60.00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100,00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Tablety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CD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11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32-765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94,55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Drukarki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CEZAR F.H.U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98/9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66-404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Gorzów Wielkopolski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94,55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Drukarki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Datacomp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niska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95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31-559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- 60.00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100,00</w:t>
            </w:r>
          </w:p>
        </w:tc>
      </w:tr>
      <w:tr w:rsidR="002B5A5C" w:rsidRPr="00834EF4" w:rsidTr="000F0E79">
        <w:tc>
          <w:tcPr>
            <w:tcW w:w="2169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5A5C">
              <w:rPr>
                <w:sz w:val="20"/>
                <w:szCs w:val="20"/>
              </w:rPr>
              <w:t>Drukarki</w:t>
            </w:r>
          </w:p>
        </w:tc>
        <w:tc>
          <w:tcPr>
            <w:tcW w:w="2793" w:type="dxa"/>
            <w:shd w:val="clear" w:color="auto" w:fill="auto"/>
          </w:tcPr>
          <w:p w:rsidR="002B5A5C" w:rsidRPr="00211A34" w:rsidRDefault="002B5A5C" w:rsidP="000F0E7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5A5C">
              <w:rPr>
                <w:b/>
                <w:bCs/>
                <w:sz w:val="20"/>
                <w:szCs w:val="20"/>
              </w:rPr>
              <w:t>CD Sp. z o.o.</w:t>
            </w:r>
          </w:p>
          <w:p w:rsidR="002B5A5C" w:rsidRPr="00211A34" w:rsidRDefault="002B5A5C" w:rsidP="000F0E79">
            <w:pPr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11</w:t>
            </w:r>
          </w:p>
          <w:p w:rsidR="002B5A5C" w:rsidRPr="00211A34" w:rsidRDefault="002B5A5C" w:rsidP="000F0E79">
            <w:pPr>
              <w:spacing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32-765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5A5C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B5A5C" w:rsidRPr="002B5A5C" w:rsidRDefault="002B5A5C" w:rsidP="000F0E79">
            <w:pPr>
              <w:spacing w:before="40" w:after="40"/>
              <w:rPr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1 - Cena - 54.55</w:t>
            </w:r>
          </w:p>
          <w:p w:rsidR="002B5A5C" w:rsidRPr="00211A34" w:rsidRDefault="002B5A5C" w:rsidP="000F0E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A5C" w:rsidRPr="00211A34" w:rsidRDefault="002B5A5C" w:rsidP="000F0E79">
            <w:pPr>
              <w:jc w:val="center"/>
              <w:rPr>
                <w:color w:val="000000"/>
                <w:sz w:val="20"/>
                <w:szCs w:val="20"/>
              </w:rPr>
            </w:pPr>
            <w:r w:rsidRPr="002B5A5C">
              <w:rPr>
                <w:sz w:val="20"/>
                <w:szCs w:val="20"/>
              </w:rPr>
              <w:t xml:space="preserve">  94,55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2B5A5C" w:rsidP="00B464D3">
      <w:pPr>
        <w:jc w:val="right"/>
        <w:rPr>
          <w:sz w:val="32"/>
          <w:szCs w:val="32"/>
          <w:vertAlign w:val="superscript"/>
        </w:rPr>
      </w:pPr>
      <w:r w:rsidRPr="002B5A5C">
        <w:rPr>
          <w:sz w:val="22"/>
          <w:szCs w:val="22"/>
        </w:rPr>
        <w:t xml:space="preserve">  Anna</w:t>
      </w:r>
      <w:r w:rsidR="00B464D3" w:rsidRPr="004229DE">
        <w:rPr>
          <w:sz w:val="22"/>
          <w:szCs w:val="22"/>
        </w:rPr>
        <w:t xml:space="preserve"> </w:t>
      </w:r>
      <w:r w:rsidRPr="002B5A5C">
        <w:rPr>
          <w:sz w:val="22"/>
          <w:szCs w:val="22"/>
        </w:rPr>
        <w:t>Nowak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D600E" w:rsidRDefault="00DD600E">
      <w:r>
        <w:separator/>
      </w:r>
    </w:p>
  </w:endnote>
  <w:endnote w:type="continuationSeparator" w:id="0">
    <w:p w:rsidR="00DD600E" w:rsidRDefault="00DD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D600E" w:rsidRDefault="00DD600E">
      <w:r>
        <w:separator/>
      </w:r>
    </w:p>
  </w:footnote>
  <w:footnote w:type="continuationSeparator" w:id="0">
    <w:p w:rsidR="00DD600E" w:rsidRDefault="00DD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00E"/>
    <w:rsid w:val="00022322"/>
    <w:rsid w:val="00042497"/>
    <w:rsid w:val="000C1E6F"/>
    <w:rsid w:val="000E4E56"/>
    <w:rsid w:val="001A1468"/>
    <w:rsid w:val="001B7815"/>
    <w:rsid w:val="00211A34"/>
    <w:rsid w:val="002B1E4F"/>
    <w:rsid w:val="002B5A5C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600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5A34A-0D17-4451-9F4F-FC942D2A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Andrzej Wawrzyło</dc:creator>
  <cp:keywords/>
  <dc:description/>
  <cp:lastModifiedBy>Andrzej Wawrzyło</cp:lastModifiedBy>
  <cp:revision>2</cp:revision>
  <cp:lastPrinted>1601-01-01T00:00:00Z</cp:lastPrinted>
  <dcterms:created xsi:type="dcterms:W3CDTF">2021-09-08T10:08:00Z</dcterms:created>
  <dcterms:modified xsi:type="dcterms:W3CDTF">2021-09-08T10:08:00Z</dcterms:modified>
</cp:coreProperties>
</file>