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7333E" w14:textId="77777777" w:rsidR="00FB7F50" w:rsidRPr="002245BE" w:rsidRDefault="00D1441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14412">
        <w:rPr>
          <w:sz w:val="22"/>
          <w:szCs w:val="22"/>
        </w:rPr>
        <w:t>Woźniki</w:t>
      </w:r>
      <w:r w:rsidR="00FB7F50" w:rsidRPr="002245BE">
        <w:rPr>
          <w:sz w:val="22"/>
          <w:szCs w:val="22"/>
        </w:rPr>
        <w:t xml:space="preserve"> dnia: </w:t>
      </w:r>
      <w:r w:rsidRPr="00D14412">
        <w:rPr>
          <w:sz w:val="22"/>
          <w:szCs w:val="22"/>
        </w:rPr>
        <w:t>2021-10-06</w:t>
      </w:r>
    </w:p>
    <w:p w14:paraId="4E55852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1E1E26A" w14:textId="77777777" w:rsidR="00FB7F50" w:rsidRPr="002245BE" w:rsidRDefault="00D14412" w:rsidP="00FB7F50">
      <w:pPr>
        <w:spacing w:after="40"/>
        <w:rPr>
          <w:b/>
          <w:bCs/>
          <w:sz w:val="22"/>
          <w:szCs w:val="22"/>
        </w:rPr>
      </w:pPr>
      <w:r w:rsidRPr="00D14412">
        <w:rPr>
          <w:b/>
          <w:bCs/>
          <w:sz w:val="22"/>
          <w:szCs w:val="22"/>
        </w:rPr>
        <w:t>Urząd Miejski w Woźnikach</w:t>
      </w:r>
    </w:p>
    <w:p w14:paraId="11B7CDA9" w14:textId="77777777" w:rsidR="00FB7F50" w:rsidRPr="002245BE" w:rsidRDefault="00D14412" w:rsidP="00FB7F50">
      <w:pPr>
        <w:rPr>
          <w:sz w:val="22"/>
          <w:szCs w:val="22"/>
        </w:rPr>
      </w:pPr>
      <w:r w:rsidRPr="00D14412">
        <w:rPr>
          <w:sz w:val="22"/>
          <w:szCs w:val="22"/>
        </w:rPr>
        <w:t>Rynek</w:t>
      </w:r>
      <w:r w:rsidR="00FB7F50" w:rsidRPr="002245BE">
        <w:rPr>
          <w:sz w:val="22"/>
          <w:szCs w:val="22"/>
        </w:rPr>
        <w:t xml:space="preserve"> </w:t>
      </w:r>
      <w:r w:rsidRPr="00D14412">
        <w:rPr>
          <w:sz w:val="22"/>
          <w:szCs w:val="22"/>
        </w:rPr>
        <w:t>11</w:t>
      </w:r>
    </w:p>
    <w:p w14:paraId="53597501" w14:textId="77777777" w:rsidR="00FB7F50" w:rsidRPr="002245BE" w:rsidRDefault="00D14412" w:rsidP="00FB7F50">
      <w:pPr>
        <w:rPr>
          <w:sz w:val="22"/>
          <w:szCs w:val="22"/>
        </w:rPr>
      </w:pPr>
      <w:r w:rsidRPr="00D14412">
        <w:rPr>
          <w:sz w:val="22"/>
          <w:szCs w:val="22"/>
        </w:rPr>
        <w:t>42-289</w:t>
      </w:r>
      <w:r w:rsidR="00FB7F50" w:rsidRPr="002245BE">
        <w:rPr>
          <w:sz w:val="22"/>
          <w:szCs w:val="22"/>
        </w:rPr>
        <w:t xml:space="preserve"> </w:t>
      </w:r>
      <w:r w:rsidRPr="00D14412">
        <w:rPr>
          <w:sz w:val="22"/>
          <w:szCs w:val="22"/>
        </w:rPr>
        <w:t>Woźniki</w:t>
      </w:r>
    </w:p>
    <w:p w14:paraId="29EA927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7009BD2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D66858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1E704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D14412" w:rsidRPr="00607F9B" w14:paraId="715C89D9" w14:textId="77777777" w:rsidTr="009C6B58">
        <w:trPr>
          <w:trHeight w:val="638"/>
        </w:trPr>
        <w:tc>
          <w:tcPr>
            <w:tcW w:w="959" w:type="dxa"/>
            <w:shd w:val="clear" w:color="auto" w:fill="auto"/>
          </w:tcPr>
          <w:p w14:paraId="47C53505" w14:textId="77777777" w:rsidR="00D14412" w:rsidRPr="00607F9B" w:rsidRDefault="00D14412" w:rsidP="009C6B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8FDEA0" w14:textId="77777777" w:rsidR="00D14412" w:rsidRPr="00607F9B" w:rsidRDefault="00D14412" w:rsidP="009C6B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1441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1441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14412">
              <w:rPr>
                <w:b/>
                <w:bCs/>
                <w:sz w:val="22"/>
                <w:szCs w:val="22"/>
              </w:rPr>
              <w:t>Remont drogi powiatowej nr 2335S na odcinku Polski Las do Kolonii Woźnickiej - ETAP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14412">
              <w:rPr>
                <w:b/>
                <w:sz w:val="22"/>
                <w:szCs w:val="22"/>
              </w:rPr>
              <w:t>ZP 271.12.2021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212F1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14412" w:rsidRPr="00D14412">
        <w:rPr>
          <w:b/>
          <w:sz w:val="22"/>
          <w:szCs w:val="22"/>
        </w:rPr>
        <w:t>Urząd Miejski w Woźnikach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14412" w:rsidRPr="00D14412">
        <w:rPr>
          <w:sz w:val="22"/>
          <w:szCs w:val="22"/>
        </w:rPr>
        <w:t>(</w:t>
      </w:r>
      <w:proofErr w:type="spellStart"/>
      <w:r w:rsidR="00D14412" w:rsidRPr="00D14412">
        <w:rPr>
          <w:sz w:val="22"/>
          <w:szCs w:val="22"/>
        </w:rPr>
        <w:t>t.j</w:t>
      </w:r>
      <w:proofErr w:type="spellEnd"/>
      <w:r w:rsidR="00D14412" w:rsidRPr="00D14412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14412" w14:paraId="3BFF71CA" w14:textId="77777777" w:rsidTr="009C6B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2173B93" w14:textId="77777777" w:rsidR="00D14412" w:rsidRPr="00D26ED6" w:rsidRDefault="00D14412" w:rsidP="009C6B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14412">
              <w:rPr>
                <w:b/>
                <w:sz w:val="22"/>
                <w:szCs w:val="22"/>
              </w:rPr>
              <w:t>RAFALIN Sp. z o.o. Sp. komandytowa</w:t>
            </w:r>
          </w:p>
          <w:p w14:paraId="10554A2D" w14:textId="77777777" w:rsidR="00D14412" w:rsidRPr="009F0E5C" w:rsidRDefault="00D14412" w:rsidP="009C6B58">
            <w:pPr>
              <w:jc w:val="both"/>
              <w:rPr>
                <w:bCs/>
                <w:sz w:val="22"/>
                <w:szCs w:val="22"/>
              </w:rPr>
            </w:pPr>
            <w:r w:rsidRPr="00D14412">
              <w:rPr>
                <w:bCs/>
                <w:sz w:val="22"/>
                <w:szCs w:val="22"/>
              </w:rPr>
              <w:t>Malicka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14412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0B56AC" w14:textId="1188004A" w:rsidR="00D14412" w:rsidRPr="009F0E5C" w:rsidRDefault="00D14412" w:rsidP="009C6B58">
            <w:pPr>
              <w:jc w:val="both"/>
              <w:rPr>
                <w:bCs/>
                <w:sz w:val="22"/>
                <w:szCs w:val="22"/>
              </w:rPr>
            </w:pPr>
            <w:r w:rsidRPr="00D14412">
              <w:rPr>
                <w:bCs/>
                <w:sz w:val="22"/>
                <w:szCs w:val="22"/>
              </w:rPr>
              <w:t>42-290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14412">
              <w:rPr>
                <w:bCs/>
                <w:sz w:val="22"/>
                <w:szCs w:val="22"/>
              </w:rPr>
              <w:t>Blachowni</w:t>
            </w:r>
            <w:r w:rsidR="00DF34C5">
              <w:rPr>
                <w:bCs/>
                <w:sz w:val="22"/>
                <w:szCs w:val="22"/>
              </w:rPr>
              <w:t>a</w:t>
            </w:r>
          </w:p>
          <w:p w14:paraId="5508D269" w14:textId="77777777" w:rsidR="00D14412" w:rsidRPr="00D26ED6" w:rsidRDefault="00D14412" w:rsidP="009C6B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7CDC63" w14:textId="297FC557" w:rsidR="00D14412" w:rsidRPr="00D26ED6" w:rsidRDefault="00D14412" w:rsidP="009C6B5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14412">
              <w:rPr>
                <w:sz w:val="22"/>
                <w:szCs w:val="22"/>
              </w:rPr>
              <w:t>Remont drogi powiatowej nr 2335S na odcinku Polski Las do Kolonii Woźnickiej - ETAP 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14412">
              <w:rPr>
                <w:b/>
                <w:sz w:val="22"/>
                <w:szCs w:val="22"/>
              </w:rPr>
              <w:t>535436.88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71F9E6E" w14:textId="77777777" w:rsidR="00D14412" w:rsidRPr="00D26ED6" w:rsidRDefault="00D14412" w:rsidP="009C6B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0D9AFC" w14:textId="77777777" w:rsidR="00D14412" w:rsidRDefault="00D14412" w:rsidP="009C6B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14412">
              <w:t>Najkorzystniejsza oferta</w:t>
            </w:r>
          </w:p>
        </w:tc>
      </w:tr>
    </w:tbl>
    <w:p w14:paraId="51BD2DB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9"/>
        <w:gridCol w:w="3599"/>
        <w:gridCol w:w="1918"/>
        <w:gridCol w:w="1918"/>
        <w:gridCol w:w="1439"/>
      </w:tblGrid>
      <w:tr w:rsidR="00DF34C5" w:rsidRPr="008567C7" w14:paraId="0C468AA9" w14:textId="77777777" w:rsidTr="00DF34C5">
        <w:trPr>
          <w:trHeight w:val="504"/>
        </w:trPr>
        <w:tc>
          <w:tcPr>
            <w:tcW w:w="1199" w:type="dxa"/>
            <w:vAlign w:val="center"/>
          </w:tcPr>
          <w:p w14:paraId="618FECCB" w14:textId="77777777" w:rsidR="00DF34C5" w:rsidRPr="008567C7" w:rsidRDefault="00DF34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99" w:type="dxa"/>
            <w:vAlign w:val="center"/>
          </w:tcPr>
          <w:p w14:paraId="697C18BC" w14:textId="77777777" w:rsidR="00DF34C5" w:rsidRPr="008567C7" w:rsidRDefault="00DF34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18" w:type="dxa"/>
            <w:vAlign w:val="center"/>
          </w:tcPr>
          <w:p w14:paraId="58CDE133" w14:textId="77777777" w:rsidR="00DF34C5" w:rsidRPr="008567C7" w:rsidRDefault="00DF34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18" w:type="dxa"/>
            <w:vAlign w:val="center"/>
          </w:tcPr>
          <w:p w14:paraId="6D4559DC" w14:textId="77777777" w:rsidR="00DF34C5" w:rsidRPr="008567C7" w:rsidRDefault="00DF34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39" w:type="dxa"/>
            <w:vAlign w:val="center"/>
          </w:tcPr>
          <w:p w14:paraId="33D1A227" w14:textId="77777777" w:rsidR="00DF34C5" w:rsidRPr="008567C7" w:rsidRDefault="00DF34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F34C5" w:rsidRPr="008567C7" w14:paraId="4DFE72A8" w14:textId="77777777" w:rsidTr="00DF34C5">
        <w:trPr>
          <w:trHeight w:val="734"/>
        </w:trPr>
        <w:tc>
          <w:tcPr>
            <w:tcW w:w="1199" w:type="dxa"/>
            <w:vAlign w:val="center"/>
          </w:tcPr>
          <w:p w14:paraId="09423CBB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99" w:type="dxa"/>
            <w:vAlign w:val="center"/>
          </w:tcPr>
          <w:p w14:paraId="4D208269" w14:textId="77777777" w:rsidR="00DF34C5" w:rsidRPr="002B6761" w:rsidRDefault="00DF34C5" w:rsidP="009C6B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/>
                <w:sz w:val="18"/>
                <w:szCs w:val="18"/>
              </w:rPr>
              <w:t>RAFALIN Sp. z o.o. Sp. komandytowa</w:t>
            </w:r>
          </w:p>
          <w:p w14:paraId="7337E3FD" w14:textId="77777777" w:rsidR="00DF34C5" w:rsidRPr="008567C7" w:rsidRDefault="00DF34C5" w:rsidP="009C6B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Malicka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3245B0" w14:textId="2DC6A46F" w:rsidR="00DF34C5" w:rsidRPr="001B7815" w:rsidRDefault="00DF34C5" w:rsidP="009C6B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42-290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Blachowni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</w:p>
        </w:tc>
        <w:tc>
          <w:tcPr>
            <w:tcW w:w="1918" w:type="dxa"/>
            <w:vAlign w:val="center"/>
          </w:tcPr>
          <w:p w14:paraId="1DA8569E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18" w:type="dxa"/>
            <w:vAlign w:val="center"/>
          </w:tcPr>
          <w:p w14:paraId="5E0FB188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9" w:type="dxa"/>
            <w:vAlign w:val="center"/>
          </w:tcPr>
          <w:p w14:paraId="32359E16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F34C5" w:rsidRPr="008567C7" w14:paraId="3C60CBEC" w14:textId="77777777" w:rsidTr="00DF34C5">
        <w:trPr>
          <w:trHeight w:val="702"/>
        </w:trPr>
        <w:tc>
          <w:tcPr>
            <w:tcW w:w="1199" w:type="dxa"/>
            <w:vAlign w:val="center"/>
          </w:tcPr>
          <w:p w14:paraId="35816781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99" w:type="dxa"/>
            <w:vAlign w:val="center"/>
          </w:tcPr>
          <w:p w14:paraId="406C9CD9" w14:textId="77777777" w:rsidR="00DF34C5" w:rsidRPr="002B6761" w:rsidRDefault="00DF34C5" w:rsidP="009C6B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/>
                <w:sz w:val="18"/>
                <w:szCs w:val="18"/>
              </w:rPr>
              <w:t>P.U.H. "DOMAX" Arkadiusz Mika</w:t>
            </w:r>
          </w:p>
          <w:p w14:paraId="21CA1AA2" w14:textId="77777777" w:rsidR="00DF34C5" w:rsidRPr="008567C7" w:rsidRDefault="00DF34C5" w:rsidP="009C6B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ul. Grabińska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16C7E9C" w14:textId="77777777" w:rsidR="00DF34C5" w:rsidRPr="001B7815" w:rsidRDefault="00DF34C5" w:rsidP="009C6B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</w:tc>
        <w:tc>
          <w:tcPr>
            <w:tcW w:w="1918" w:type="dxa"/>
            <w:vAlign w:val="center"/>
          </w:tcPr>
          <w:p w14:paraId="1A4204A2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57,89</w:t>
            </w:r>
          </w:p>
        </w:tc>
        <w:tc>
          <w:tcPr>
            <w:tcW w:w="1918" w:type="dxa"/>
            <w:vAlign w:val="center"/>
          </w:tcPr>
          <w:p w14:paraId="71B88C25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9" w:type="dxa"/>
            <w:vAlign w:val="center"/>
          </w:tcPr>
          <w:p w14:paraId="7633CD88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97,89</w:t>
            </w:r>
          </w:p>
        </w:tc>
      </w:tr>
      <w:tr w:rsidR="00DF34C5" w:rsidRPr="008567C7" w14:paraId="3B63905D" w14:textId="77777777" w:rsidTr="00DF34C5">
        <w:trPr>
          <w:trHeight w:val="940"/>
        </w:trPr>
        <w:tc>
          <w:tcPr>
            <w:tcW w:w="1199" w:type="dxa"/>
            <w:vAlign w:val="center"/>
          </w:tcPr>
          <w:p w14:paraId="687BFDC4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99" w:type="dxa"/>
            <w:vAlign w:val="center"/>
          </w:tcPr>
          <w:p w14:paraId="77C32AA8" w14:textId="77777777" w:rsidR="00DF34C5" w:rsidRPr="002B6761" w:rsidRDefault="00DF34C5" w:rsidP="009C6B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/>
                <w:sz w:val="18"/>
                <w:szCs w:val="18"/>
              </w:rPr>
              <w:t>Hucz Spółka z ograniczoną odpowiedzialnością SP.K</w:t>
            </w:r>
          </w:p>
          <w:p w14:paraId="154862CC" w14:textId="77777777" w:rsidR="00DF34C5" w:rsidRPr="008567C7" w:rsidRDefault="00DF34C5" w:rsidP="009C6B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Częstochowska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502F804" w14:textId="77777777" w:rsidR="00DF34C5" w:rsidRPr="001B7815" w:rsidRDefault="00DF34C5" w:rsidP="009C6B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</w:tc>
        <w:tc>
          <w:tcPr>
            <w:tcW w:w="1918" w:type="dxa"/>
            <w:vAlign w:val="center"/>
          </w:tcPr>
          <w:p w14:paraId="2DF16501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55,91</w:t>
            </w:r>
          </w:p>
        </w:tc>
        <w:tc>
          <w:tcPr>
            <w:tcW w:w="1918" w:type="dxa"/>
            <w:vAlign w:val="center"/>
          </w:tcPr>
          <w:p w14:paraId="20BCB001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9" w:type="dxa"/>
            <w:vAlign w:val="center"/>
          </w:tcPr>
          <w:p w14:paraId="60947BF0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95,91</w:t>
            </w:r>
          </w:p>
        </w:tc>
      </w:tr>
      <w:tr w:rsidR="00DF34C5" w:rsidRPr="008567C7" w14:paraId="753C436A" w14:textId="77777777" w:rsidTr="00DF34C5">
        <w:trPr>
          <w:trHeight w:val="236"/>
        </w:trPr>
        <w:tc>
          <w:tcPr>
            <w:tcW w:w="1199" w:type="dxa"/>
            <w:vAlign w:val="center"/>
          </w:tcPr>
          <w:p w14:paraId="75A60205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99" w:type="dxa"/>
            <w:vAlign w:val="center"/>
          </w:tcPr>
          <w:p w14:paraId="7CA86988" w14:textId="77777777" w:rsidR="00DF34C5" w:rsidRPr="002B6761" w:rsidRDefault="00DF34C5" w:rsidP="009C6B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 – Usługowe „</w:t>
            </w:r>
            <w:proofErr w:type="spellStart"/>
            <w:r w:rsidRPr="00D14412">
              <w:rPr>
                <w:rFonts w:ascii="Times New Roman" w:hAnsi="Times New Roman" w:cs="Times New Roman"/>
                <w:b/>
                <w:sz w:val="18"/>
                <w:szCs w:val="18"/>
              </w:rPr>
              <w:t>Larix</w:t>
            </w:r>
            <w:proofErr w:type="spellEnd"/>
            <w:r w:rsidRPr="00D14412">
              <w:rPr>
                <w:rFonts w:ascii="Times New Roman" w:hAnsi="Times New Roman" w:cs="Times New Roman"/>
                <w:b/>
                <w:sz w:val="18"/>
                <w:szCs w:val="18"/>
              </w:rPr>
              <w:t>” Sp. z o.o.</w:t>
            </w:r>
          </w:p>
          <w:p w14:paraId="63E58003" w14:textId="77777777" w:rsidR="00DF34C5" w:rsidRPr="008567C7" w:rsidRDefault="00DF34C5" w:rsidP="009C6B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Klonowa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6CEBCC" w14:textId="77777777" w:rsidR="00DF34C5" w:rsidRPr="001B7815" w:rsidRDefault="00DF34C5" w:rsidP="009C6B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</w:tc>
        <w:tc>
          <w:tcPr>
            <w:tcW w:w="1918" w:type="dxa"/>
            <w:vAlign w:val="center"/>
          </w:tcPr>
          <w:p w14:paraId="4B9EE2DA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50,86</w:t>
            </w:r>
          </w:p>
        </w:tc>
        <w:tc>
          <w:tcPr>
            <w:tcW w:w="1918" w:type="dxa"/>
            <w:vAlign w:val="center"/>
          </w:tcPr>
          <w:p w14:paraId="297194D9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9" w:type="dxa"/>
            <w:vAlign w:val="center"/>
          </w:tcPr>
          <w:p w14:paraId="17215811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90,86</w:t>
            </w:r>
          </w:p>
        </w:tc>
      </w:tr>
      <w:tr w:rsidR="00DF34C5" w:rsidRPr="008567C7" w14:paraId="713858B6" w14:textId="77777777" w:rsidTr="00DF34C5">
        <w:trPr>
          <w:trHeight w:val="991"/>
        </w:trPr>
        <w:tc>
          <w:tcPr>
            <w:tcW w:w="1199" w:type="dxa"/>
            <w:vAlign w:val="center"/>
          </w:tcPr>
          <w:p w14:paraId="23F31F0A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599" w:type="dxa"/>
            <w:vAlign w:val="center"/>
          </w:tcPr>
          <w:p w14:paraId="40FA7AE7" w14:textId="77777777" w:rsidR="00DF34C5" w:rsidRPr="002B6761" w:rsidRDefault="00DF34C5" w:rsidP="009C6B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/>
                <w:sz w:val="18"/>
                <w:szCs w:val="18"/>
              </w:rPr>
              <w:t>OLS Spółka z ograniczoną odpowiedzialnością Spółka Komandytowa</w:t>
            </w:r>
          </w:p>
          <w:p w14:paraId="6449D991" w14:textId="77777777" w:rsidR="00DF34C5" w:rsidRPr="008567C7" w:rsidRDefault="00DF34C5" w:rsidP="009C6B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02C6DDD" w14:textId="77777777" w:rsidR="00DF34C5" w:rsidRPr="001B7815" w:rsidRDefault="00DF34C5" w:rsidP="009C6B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412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</w:tc>
        <w:tc>
          <w:tcPr>
            <w:tcW w:w="1918" w:type="dxa"/>
            <w:vAlign w:val="center"/>
          </w:tcPr>
          <w:p w14:paraId="437F7720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50,15</w:t>
            </w:r>
          </w:p>
        </w:tc>
        <w:tc>
          <w:tcPr>
            <w:tcW w:w="1918" w:type="dxa"/>
            <w:vAlign w:val="center"/>
          </w:tcPr>
          <w:p w14:paraId="0C09D72E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9" w:type="dxa"/>
            <w:vAlign w:val="center"/>
          </w:tcPr>
          <w:p w14:paraId="609C8F75" w14:textId="77777777" w:rsidR="00DF34C5" w:rsidRPr="008567C7" w:rsidRDefault="00DF34C5" w:rsidP="009C6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412">
              <w:rPr>
                <w:rFonts w:ascii="Times New Roman" w:hAnsi="Times New Roman" w:cs="Times New Roman"/>
                <w:sz w:val="18"/>
                <w:szCs w:val="18"/>
              </w:rPr>
              <w:t xml:space="preserve">  90,15</w:t>
            </w:r>
          </w:p>
        </w:tc>
      </w:tr>
    </w:tbl>
    <w:p w14:paraId="19B03CD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91A242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1AE89F51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2445AA78" w14:textId="4702E287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71C1E" w14:textId="77777777" w:rsidR="00933D62" w:rsidRDefault="00933D62">
      <w:r>
        <w:separator/>
      </w:r>
    </w:p>
  </w:endnote>
  <w:endnote w:type="continuationSeparator" w:id="0">
    <w:p w14:paraId="7138C548" w14:textId="77777777" w:rsidR="00933D62" w:rsidRDefault="0093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E6E2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58DD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EF5C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CCD8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99FF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98476" w14:textId="77777777" w:rsidR="00933D62" w:rsidRDefault="00933D62">
      <w:r>
        <w:separator/>
      </w:r>
    </w:p>
  </w:footnote>
  <w:footnote w:type="continuationSeparator" w:id="0">
    <w:p w14:paraId="6243B915" w14:textId="77777777" w:rsidR="00933D62" w:rsidRDefault="00933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48B0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ABAC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E5CE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D6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3D62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14412"/>
    <w:rsid w:val="00D26ED6"/>
    <w:rsid w:val="00D42C90"/>
    <w:rsid w:val="00D8427E"/>
    <w:rsid w:val="00DF34C5"/>
    <w:rsid w:val="00E30B2D"/>
    <w:rsid w:val="00E62859"/>
    <w:rsid w:val="00E85D70"/>
    <w:rsid w:val="00F33C66"/>
    <w:rsid w:val="00F960D7"/>
    <w:rsid w:val="00FA317C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AEED5"/>
  <w15:chartTrackingRefBased/>
  <w15:docId w15:val="{4567218B-9857-4D4F-9EB3-D28958D7E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2021-10-06T05:52:00Z</dcterms:created>
  <dcterms:modified xsi:type="dcterms:W3CDTF">2021-10-06T05:52:00Z</dcterms:modified>
</cp:coreProperties>
</file>