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E7602" w:rsidRPr="008E760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E7602" w:rsidRPr="008E7602">
        <w:rPr>
          <w:rFonts w:ascii="Times New Roman" w:hAnsi="Times New Roman"/>
          <w:b/>
        </w:rPr>
        <w:t>K-2.381/18/2021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7602" w:rsidRPr="008E7602">
        <w:rPr>
          <w:sz w:val="22"/>
          <w:szCs w:val="22"/>
        </w:rPr>
        <w:t xml:space="preserve">Akademia Wychowania Fizycznego  </w:t>
      </w:r>
      <w:r w:rsidR="003113A3">
        <w:rPr>
          <w:sz w:val="22"/>
          <w:szCs w:val="22"/>
        </w:rPr>
        <w:br/>
      </w:r>
      <w:r w:rsidR="008E7602" w:rsidRPr="008E7602">
        <w:rPr>
          <w:sz w:val="22"/>
          <w:szCs w:val="22"/>
        </w:rPr>
        <w:t>im Bronisława Czecha</w:t>
      </w:r>
      <w:r w:rsidR="003113A3">
        <w:rPr>
          <w:sz w:val="22"/>
          <w:szCs w:val="22"/>
        </w:rPr>
        <w:t xml:space="preserve">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7602" w:rsidRPr="008E7602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8E7602" w:rsidRPr="008E7602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7602" w:rsidRPr="008E7602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8E7602" w:rsidRPr="008E7602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E7602" w:rsidRPr="00110593" w:rsidTr="00547F0B">
        <w:tc>
          <w:tcPr>
            <w:tcW w:w="9212" w:type="dxa"/>
            <w:shd w:val="clear" w:color="auto" w:fill="D9D9D9"/>
          </w:tcPr>
          <w:p w:rsidR="008E7602" w:rsidRPr="00110593" w:rsidRDefault="008E7602" w:rsidP="00547F0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8E7602" w:rsidRPr="00110593" w:rsidRDefault="008E7602" w:rsidP="00547F0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8E7602">
              <w:rPr>
                <w:rFonts w:ascii="Times New Roman" w:hAnsi="Times New Roman"/>
              </w:rPr>
              <w:t>(</w:t>
            </w:r>
            <w:proofErr w:type="spellStart"/>
            <w:r w:rsidRPr="008E7602">
              <w:rPr>
                <w:rFonts w:ascii="Times New Roman" w:hAnsi="Times New Roman"/>
              </w:rPr>
              <w:t>t.j</w:t>
            </w:r>
            <w:proofErr w:type="spellEnd"/>
            <w:r w:rsidRPr="008E7602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8E7602" w:rsidRPr="00110593" w:rsidRDefault="008E7602" w:rsidP="00547F0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E7602" w:rsidRPr="00110593" w:rsidRDefault="008E7602" w:rsidP="00547F0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8E7602" w:rsidRPr="00110593" w:rsidRDefault="008E7602" w:rsidP="00547F0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8E7602" w:rsidRPr="008E7602">
        <w:rPr>
          <w:rFonts w:ascii="Times New Roman" w:hAnsi="Times New Roman"/>
          <w:b/>
        </w:rPr>
        <w:t>Akademia Wychowania Fizycznego  im Bronisława Czecha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8E760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8E7602">
        <w:rPr>
          <w:rFonts w:ascii="Times New Roman" w:hAnsi="Times New Roman"/>
          <w:b/>
        </w:rPr>
        <w:t>Zakwaterowanie i wyżywienie kadry i studentów podczas obozów zimowych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E7602" w:rsidRPr="00D2702A" w:rsidTr="00547F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602" w:rsidRPr="00D2702A" w:rsidRDefault="008E7602" w:rsidP="00547F0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E760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602" w:rsidRPr="00D2702A" w:rsidRDefault="008E7602" w:rsidP="00547F0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E760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3113A3" w:rsidRDefault="008E7602" w:rsidP="00547F0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E7602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8E7602" w:rsidRPr="00D2702A" w:rsidRDefault="003113A3" w:rsidP="00AE0527">
            <w:pPr>
              <w:spacing w:before="60" w:after="120"/>
              <w:jc w:val="both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 xml:space="preserve">Zamawiający uzna warunek za spełniony, jeśli Wykonawca wykaże, że </w:t>
            </w:r>
            <w:r w:rsidR="006D1026">
              <w:rPr>
                <w:rFonts w:ascii="Times New Roman" w:hAnsi="Times New Roman"/>
              </w:rPr>
              <w:t>w okresie ostatnich trzech lat, a jeżeli okres prowadzenia działalności jest krótszy – w tym okresie, wykonał co najmniej 2 usługi, polegające na zakwaterowaniu i wyżywieniu co najmniej 50 osobowych grup sportowych</w:t>
            </w:r>
            <w:r w:rsidR="00AE0527">
              <w:rPr>
                <w:rFonts w:ascii="Times New Roman" w:hAnsi="Times New Roman"/>
              </w:rPr>
              <w:t>.</w:t>
            </w:r>
            <w:r w:rsidR="006D1026">
              <w:rPr>
                <w:rFonts w:ascii="Times New Roman" w:hAnsi="Times New Roman"/>
              </w:rPr>
              <w:t xml:space="preserve">  </w:t>
            </w:r>
            <w:bookmarkEnd w:id="0"/>
            <w:r w:rsidR="008E7602" w:rsidRPr="008E7602">
              <w:rPr>
                <w:rFonts w:ascii="Times New Roman" w:hAnsi="Times New Roman"/>
              </w:rPr>
              <w:t>Ocena spełniania warunków udziału w postępowaniu będzie dokonana na podstawie wykazu wykonanych usług na zasadzie spełnia/nie spełnia.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3113A3" w:rsidRDefault="003113A3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3113A3" w:rsidRPr="00D2702A" w:rsidRDefault="003113A3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853" w:rsidRDefault="009A7853" w:rsidP="0038231F">
      <w:pPr>
        <w:spacing w:after="0" w:line="240" w:lineRule="auto"/>
      </w:pPr>
      <w:r>
        <w:separator/>
      </w:r>
    </w:p>
  </w:endnote>
  <w:endnote w:type="continuationSeparator" w:id="0">
    <w:p w:rsidR="009A7853" w:rsidRDefault="009A78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602" w:rsidRDefault="008E76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052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052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602" w:rsidRDefault="008E76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853" w:rsidRDefault="009A7853" w:rsidP="0038231F">
      <w:pPr>
        <w:spacing w:after="0" w:line="240" w:lineRule="auto"/>
      </w:pPr>
      <w:r>
        <w:separator/>
      </w:r>
    </w:p>
  </w:footnote>
  <w:footnote w:type="continuationSeparator" w:id="0">
    <w:p w:rsidR="009A7853" w:rsidRDefault="009A78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602" w:rsidRDefault="008E76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602" w:rsidRDefault="008E76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602" w:rsidRDefault="008E76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785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3A3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D102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7602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7853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052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9EFF1-A51C-4A1A-BC4B-C478A69DB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2016-07-26T10:32:00Z</cp:lastPrinted>
  <dcterms:created xsi:type="dcterms:W3CDTF">2021-09-24T12:26:00Z</dcterms:created>
  <dcterms:modified xsi:type="dcterms:W3CDTF">2021-09-24T12:47:00Z</dcterms:modified>
</cp:coreProperties>
</file>