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Pr="004F079B" w:rsidRDefault="00AA0280" w:rsidP="00AE044C">
      <w:pPr>
        <w:spacing w:after="240"/>
        <w:jc w:val="right"/>
        <w:rPr>
          <w:sz w:val="22"/>
          <w:szCs w:val="22"/>
        </w:rPr>
      </w:pPr>
      <w:r w:rsidRPr="00AA0280">
        <w:rPr>
          <w:sz w:val="22"/>
          <w:szCs w:val="22"/>
        </w:rPr>
        <w:t>Gnojnik</w:t>
      </w:r>
      <w:r w:rsidR="00D665F5" w:rsidRPr="00D91931">
        <w:rPr>
          <w:sz w:val="22"/>
          <w:szCs w:val="22"/>
        </w:rPr>
        <w:t xml:space="preserve"> dnia: </w:t>
      </w:r>
      <w:r w:rsidRPr="00AA0280">
        <w:rPr>
          <w:sz w:val="22"/>
          <w:szCs w:val="22"/>
        </w:rPr>
        <w:t>2021-10-01</w:t>
      </w:r>
    </w:p>
    <w:p w:rsidR="00D665F5" w:rsidRPr="00D91931" w:rsidRDefault="00AA0280" w:rsidP="00577BC6">
      <w:pPr>
        <w:spacing w:after="40"/>
        <w:rPr>
          <w:b/>
          <w:bCs/>
          <w:sz w:val="22"/>
          <w:szCs w:val="22"/>
        </w:rPr>
      </w:pPr>
      <w:r w:rsidRPr="00AA0280">
        <w:rPr>
          <w:b/>
          <w:bCs/>
          <w:sz w:val="22"/>
          <w:szCs w:val="22"/>
        </w:rPr>
        <w:t>Gmina Gnojnik</w:t>
      </w:r>
    </w:p>
    <w:p w:rsidR="00D665F5" w:rsidRPr="00BD5546" w:rsidRDefault="00AA0280" w:rsidP="00D665F5">
      <w:pPr>
        <w:rPr>
          <w:sz w:val="22"/>
          <w:szCs w:val="22"/>
        </w:rPr>
      </w:pPr>
      <w:r w:rsidRPr="00AA0280">
        <w:rPr>
          <w:sz w:val="22"/>
          <w:szCs w:val="22"/>
        </w:rPr>
        <w:t>Gnojnik</w:t>
      </w:r>
      <w:r w:rsidR="00D665F5" w:rsidRPr="00BD5546">
        <w:rPr>
          <w:sz w:val="22"/>
          <w:szCs w:val="22"/>
        </w:rPr>
        <w:t xml:space="preserve"> </w:t>
      </w:r>
      <w:r w:rsidRPr="00AA0280">
        <w:rPr>
          <w:sz w:val="22"/>
          <w:szCs w:val="22"/>
        </w:rPr>
        <w:t>363</w:t>
      </w:r>
    </w:p>
    <w:p w:rsidR="00D665F5" w:rsidRPr="00360497" w:rsidRDefault="00AA0280" w:rsidP="00360497">
      <w:pPr>
        <w:rPr>
          <w:sz w:val="22"/>
          <w:szCs w:val="22"/>
        </w:rPr>
      </w:pPr>
      <w:r w:rsidRPr="00AA0280">
        <w:rPr>
          <w:sz w:val="22"/>
          <w:szCs w:val="22"/>
        </w:rPr>
        <w:t>32-864</w:t>
      </w:r>
      <w:r w:rsidR="00D665F5" w:rsidRPr="00BD5546">
        <w:rPr>
          <w:sz w:val="22"/>
          <w:szCs w:val="22"/>
        </w:rPr>
        <w:t xml:space="preserve"> </w:t>
      </w:r>
      <w:r w:rsidRPr="00AA0280">
        <w:rPr>
          <w:sz w:val="22"/>
          <w:szCs w:val="22"/>
        </w:rPr>
        <w:t>Gnojnik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A0280" w:rsidRPr="00AA0280">
        <w:rPr>
          <w:b/>
          <w:sz w:val="22"/>
          <w:szCs w:val="22"/>
        </w:rPr>
        <w:t>RIiD.271.6.2021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60497" w:rsidRDefault="00360497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A0280" w:rsidRPr="00AA0280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AA028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A0280">
        <w:rPr>
          <w:b/>
          <w:sz w:val="22"/>
          <w:szCs w:val="22"/>
        </w:rPr>
        <w:t>Budowa Centrum Kultury i Rekreacji w Gnojniku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A0280" w:rsidRPr="00AA0280">
        <w:rPr>
          <w:sz w:val="22"/>
          <w:szCs w:val="22"/>
        </w:rPr>
        <w:t>(</w:t>
      </w:r>
      <w:proofErr w:type="spellStart"/>
      <w:r w:rsidR="00AA0280" w:rsidRPr="00AA0280">
        <w:rPr>
          <w:sz w:val="22"/>
          <w:szCs w:val="22"/>
        </w:rPr>
        <w:t>Dz.U</w:t>
      </w:r>
      <w:proofErr w:type="spellEnd"/>
      <w:r w:rsidR="00AA0280" w:rsidRPr="00AA0280">
        <w:rPr>
          <w:sz w:val="22"/>
          <w:szCs w:val="22"/>
        </w:rPr>
        <w:t xml:space="preserve">. </w:t>
      </w:r>
      <w:r w:rsidR="00AE044C">
        <w:rPr>
          <w:sz w:val="22"/>
          <w:szCs w:val="22"/>
        </w:rPr>
        <w:t xml:space="preserve">z 2021 r. poz. 1129 z </w:t>
      </w:r>
      <w:proofErr w:type="spellStart"/>
      <w:r w:rsidR="00AE044C">
        <w:rPr>
          <w:sz w:val="22"/>
          <w:szCs w:val="22"/>
        </w:rPr>
        <w:t>późn</w:t>
      </w:r>
      <w:proofErr w:type="spellEnd"/>
      <w:r w:rsidR="00AE044C">
        <w:rPr>
          <w:sz w:val="22"/>
          <w:szCs w:val="22"/>
        </w:rPr>
        <w:t>. zm</w:t>
      </w:r>
      <w:r w:rsidR="00AA0280" w:rsidRPr="00AA0280">
        <w:rPr>
          <w:sz w:val="22"/>
          <w:szCs w:val="22"/>
        </w:rPr>
        <w:t>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A0280" w:rsidRPr="00AA0280">
        <w:rPr>
          <w:sz w:val="22"/>
          <w:szCs w:val="22"/>
        </w:rPr>
        <w:t>01/10/2021</w:t>
      </w:r>
      <w:r w:rsidR="00FF4AB1" w:rsidRPr="00577BC6">
        <w:rPr>
          <w:sz w:val="22"/>
          <w:szCs w:val="22"/>
        </w:rPr>
        <w:t xml:space="preserve"> o godz. </w:t>
      </w:r>
      <w:r w:rsidR="00AA0280" w:rsidRPr="00AA0280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528"/>
        <w:gridCol w:w="2551"/>
      </w:tblGrid>
      <w:tr w:rsidR="00D665F5" w:rsidRPr="00493F8C" w:rsidTr="00863FA7">
        <w:tc>
          <w:tcPr>
            <w:tcW w:w="993" w:type="dxa"/>
            <w:shd w:val="clear" w:color="auto" w:fill="auto"/>
            <w:vAlign w:val="center"/>
          </w:tcPr>
          <w:p w:rsidR="00D665F5" w:rsidRPr="0036049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Nr oferty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D665F5" w:rsidRPr="0036049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Nazwa</w:t>
            </w:r>
            <w:r w:rsidR="003F57CD" w:rsidRPr="00360497">
              <w:rPr>
                <w:sz w:val="22"/>
                <w:szCs w:val="22"/>
              </w:rPr>
              <w:t xml:space="preserve"> </w:t>
            </w:r>
            <w:r w:rsidRPr="00360497">
              <w:rPr>
                <w:sz w:val="22"/>
                <w:szCs w:val="22"/>
              </w:rPr>
              <w:t>i adres wykonawcy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665F5" w:rsidRPr="0036049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Cena oferty</w:t>
            </w:r>
          </w:p>
        </w:tc>
      </w:tr>
      <w:tr w:rsidR="00AA0280" w:rsidRPr="00493F8C" w:rsidTr="00863FA7">
        <w:tc>
          <w:tcPr>
            <w:tcW w:w="993" w:type="dxa"/>
            <w:shd w:val="clear" w:color="auto" w:fill="auto"/>
            <w:vAlign w:val="center"/>
          </w:tcPr>
          <w:p w:rsidR="00AA0280" w:rsidRPr="00360497" w:rsidRDefault="00AA0280" w:rsidP="00B9353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1</w:t>
            </w:r>
          </w:p>
        </w:tc>
        <w:tc>
          <w:tcPr>
            <w:tcW w:w="5528" w:type="dxa"/>
            <w:shd w:val="clear" w:color="auto" w:fill="auto"/>
          </w:tcPr>
          <w:p w:rsidR="00AA0280" w:rsidRPr="00360497" w:rsidRDefault="00AA0280" w:rsidP="00B93533">
            <w:pPr>
              <w:spacing w:before="40"/>
              <w:rPr>
                <w:sz w:val="22"/>
                <w:szCs w:val="22"/>
              </w:rPr>
            </w:pPr>
            <w:proofErr w:type="spellStart"/>
            <w:r w:rsidRPr="00360497">
              <w:rPr>
                <w:sz w:val="22"/>
                <w:szCs w:val="22"/>
              </w:rPr>
              <w:t>Komplexbud</w:t>
            </w:r>
            <w:proofErr w:type="spellEnd"/>
            <w:r w:rsidRPr="00360497">
              <w:rPr>
                <w:sz w:val="22"/>
                <w:szCs w:val="22"/>
              </w:rPr>
              <w:t xml:space="preserve"> Sp. z o. o. Sp. K.</w:t>
            </w:r>
          </w:p>
          <w:p w:rsidR="00AA0280" w:rsidRPr="00360497" w:rsidRDefault="00AE044C" w:rsidP="00B93533">
            <w:pPr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 xml:space="preserve">ul. </w:t>
            </w:r>
            <w:r w:rsidR="00AA0280" w:rsidRPr="00360497">
              <w:rPr>
                <w:sz w:val="22"/>
                <w:szCs w:val="22"/>
              </w:rPr>
              <w:t xml:space="preserve">Szczecińska 34 </w:t>
            </w:r>
          </w:p>
          <w:p w:rsidR="00AA0280" w:rsidRPr="00360497" w:rsidRDefault="00AA0280" w:rsidP="00B93533">
            <w:pPr>
              <w:spacing w:after="40"/>
              <w:jc w:val="both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25-345 Kielce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A0280" w:rsidRPr="00360497" w:rsidRDefault="00AA0280" w:rsidP="00B935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17 777 000.00 zł</w:t>
            </w:r>
          </w:p>
        </w:tc>
      </w:tr>
      <w:tr w:rsidR="00AA0280" w:rsidRPr="00493F8C" w:rsidTr="00863FA7">
        <w:tc>
          <w:tcPr>
            <w:tcW w:w="993" w:type="dxa"/>
            <w:shd w:val="clear" w:color="auto" w:fill="auto"/>
            <w:vAlign w:val="center"/>
          </w:tcPr>
          <w:p w:rsidR="00AA0280" w:rsidRPr="00360497" w:rsidRDefault="00AA0280" w:rsidP="00B9353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2</w:t>
            </w:r>
          </w:p>
        </w:tc>
        <w:tc>
          <w:tcPr>
            <w:tcW w:w="5528" w:type="dxa"/>
            <w:shd w:val="clear" w:color="auto" w:fill="auto"/>
          </w:tcPr>
          <w:p w:rsidR="00771C8E" w:rsidRPr="00360497" w:rsidRDefault="00AA0280" w:rsidP="00B93533">
            <w:pPr>
              <w:spacing w:before="40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 xml:space="preserve">Konsorcjum </w:t>
            </w:r>
            <w:r w:rsidR="00771C8E" w:rsidRPr="00360497">
              <w:rPr>
                <w:sz w:val="22"/>
                <w:szCs w:val="22"/>
              </w:rPr>
              <w:t>Firm</w:t>
            </w:r>
          </w:p>
          <w:p w:rsidR="003D4E6A" w:rsidRDefault="00771C8E" w:rsidP="00B93533">
            <w:pPr>
              <w:spacing w:before="40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L</w:t>
            </w:r>
            <w:r w:rsidR="00AA0280" w:rsidRPr="00360497">
              <w:rPr>
                <w:sz w:val="22"/>
                <w:szCs w:val="22"/>
              </w:rPr>
              <w:t>ider: Przedsiębiorstwo Bud</w:t>
            </w:r>
            <w:r w:rsidRPr="00360497">
              <w:rPr>
                <w:sz w:val="22"/>
                <w:szCs w:val="22"/>
              </w:rPr>
              <w:t xml:space="preserve">owlane CZĘSTOBUD </w:t>
            </w:r>
          </w:p>
          <w:p w:rsidR="00AA0280" w:rsidRPr="00360497" w:rsidRDefault="00771C8E" w:rsidP="00B93533">
            <w:pPr>
              <w:spacing w:before="40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 xml:space="preserve">Damian </w:t>
            </w:r>
            <w:proofErr w:type="spellStart"/>
            <w:r w:rsidRPr="00360497">
              <w:rPr>
                <w:sz w:val="22"/>
                <w:szCs w:val="22"/>
              </w:rPr>
              <w:t>Świącik</w:t>
            </w:r>
            <w:proofErr w:type="spellEnd"/>
          </w:p>
          <w:p w:rsidR="00AA0280" w:rsidRPr="00360497" w:rsidRDefault="00AA0280" w:rsidP="00B93533">
            <w:pPr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 xml:space="preserve">al. Bohaterów Monte Cassino 40 </w:t>
            </w:r>
          </w:p>
          <w:p w:rsidR="00AA0280" w:rsidRPr="00360497" w:rsidRDefault="00AA0280" w:rsidP="00B93533">
            <w:pPr>
              <w:spacing w:after="40"/>
              <w:jc w:val="both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42-200 Częstochowa</w:t>
            </w:r>
          </w:p>
          <w:p w:rsidR="00771C8E" w:rsidRPr="00360497" w:rsidRDefault="00771C8E" w:rsidP="00B93533">
            <w:pPr>
              <w:jc w:val="both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Partner: Przedsiębiorstwo Budowlane BUDOPOL Sp. z o.o.</w:t>
            </w:r>
          </w:p>
          <w:p w:rsidR="00771C8E" w:rsidRPr="00360497" w:rsidRDefault="00771C8E" w:rsidP="00B93533">
            <w:pPr>
              <w:jc w:val="both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ul. Starowiejska 5</w:t>
            </w:r>
          </w:p>
          <w:p w:rsidR="00771C8E" w:rsidRPr="00360497" w:rsidRDefault="00771C8E" w:rsidP="00B93533">
            <w:pPr>
              <w:spacing w:after="40"/>
              <w:jc w:val="both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42-244 Jaskrów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A0280" w:rsidRPr="00360497" w:rsidRDefault="00AA0280" w:rsidP="00B935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15 771 000.00 zł</w:t>
            </w:r>
          </w:p>
        </w:tc>
      </w:tr>
      <w:tr w:rsidR="00AA0280" w:rsidRPr="00493F8C" w:rsidTr="00863FA7">
        <w:tc>
          <w:tcPr>
            <w:tcW w:w="993" w:type="dxa"/>
            <w:shd w:val="clear" w:color="auto" w:fill="auto"/>
            <w:vAlign w:val="center"/>
          </w:tcPr>
          <w:p w:rsidR="00AA0280" w:rsidRPr="00360497" w:rsidRDefault="00AA0280" w:rsidP="00B9353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3</w:t>
            </w:r>
          </w:p>
        </w:tc>
        <w:tc>
          <w:tcPr>
            <w:tcW w:w="5528" w:type="dxa"/>
            <w:shd w:val="clear" w:color="auto" w:fill="auto"/>
          </w:tcPr>
          <w:p w:rsidR="00AA0280" w:rsidRPr="00360497" w:rsidRDefault="00AA0280" w:rsidP="00B93533">
            <w:pPr>
              <w:spacing w:before="40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SAMSON Sp. z o. o.</w:t>
            </w:r>
          </w:p>
          <w:p w:rsidR="00AA0280" w:rsidRPr="00360497" w:rsidRDefault="00771C8E" w:rsidP="00B93533">
            <w:pPr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 xml:space="preserve">ul. </w:t>
            </w:r>
            <w:r w:rsidR="00AA0280" w:rsidRPr="00360497">
              <w:rPr>
                <w:sz w:val="22"/>
                <w:szCs w:val="22"/>
              </w:rPr>
              <w:t xml:space="preserve">Fabryczna 9 </w:t>
            </w:r>
          </w:p>
          <w:p w:rsidR="00AA0280" w:rsidRPr="00360497" w:rsidRDefault="00AA0280" w:rsidP="00B93533">
            <w:pPr>
              <w:spacing w:after="40"/>
              <w:jc w:val="both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33-132 Niedomice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A0280" w:rsidRPr="00360497" w:rsidRDefault="00AA0280" w:rsidP="00B935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19 495 500.00 zł</w:t>
            </w:r>
          </w:p>
        </w:tc>
      </w:tr>
      <w:tr w:rsidR="00AA0280" w:rsidRPr="00493F8C" w:rsidTr="00863FA7">
        <w:tc>
          <w:tcPr>
            <w:tcW w:w="993" w:type="dxa"/>
            <w:shd w:val="clear" w:color="auto" w:fill="auto"/>
            <w:vAlign w:val="center"/>
          </w:tcPr>
          <w:p w:rsidR="00AA0280" w:rsidRPr="00360497" w:rsidRDefault="00AA0280" w:rsidP="00B9353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4</w:t>
            </w:r>
          </w:p>
        </w:tc>
        <w:tc>
          <w:tcPr>
            <w:tcW w:w="5528" w:type="dxa"/>
            <w:shd w:val="clear" w:color="auto" w:fill="auto"/>
          </w:tcPr>
          <w:p w:rsidR="003D4E6A" w:rsidRDefault="00AA0280" w:rsidP="00B93533">
            <w:pPr>
              <w:spacing w:before="40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Podhalańska Grupa Budowlana "</w:t>
            </w:r>
            <w:proofErr w:type="spellStart"/>
            <w:r w:rsidRPr="00360497">
              <w:rPr>
                <w:sz w:val="22"/>
                <w:szCs w:val="22"/>
              </w:rPr>
              <w:t>ROBEX-BUD</w:t>
            </w:r>
            <w:proofErr w:type="spellEnd"/>
            <w:r w:rsidRPr="00360497">
              <w:rPr>
                <w:sz w:val="22"/>
                <w:szCs w:val="22"/>
              </w:rPr>
              <w:t xml:space="preserve">" </w:t>
            </w:r>
          </w:p>
          <w:p w:rsidR="00AA0280" w:rsidRPr="00360497" w:rsidRDefault="00AA0280" w:rsidP="00B93533">
            <w:pPr>
              <w:spacing w:before="40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 xml:space="preserve">Robert </w:t>
            </w:r>
            <w:proofErr w:type="spellStart"/>
            <w:r w:rsidRPr="00360497">
              <w:rPr>
                <w:sz w:val="22"/>
                <w:szCs w:val="22"/>
              </w:rPr>
              <w:t>Potoczak</w:t>
            </w:r>
            <w:proofErr w:type="spellEnd"/>
          </w:p>
          <w:p w:rsidR="00AA0280" w:rsidRPr="00360497" w:rsidRDefault="00771C8E" w:rsidP="00B93533">
            <w:pPr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Naprawa</w:t>
            </w:r>
            <w:r w:rsidR="00AA0280" w:rsidRPr="00360497">
              <w:rPr>
                <w:sz w:val="22"/>
                <w:szCs w:val="22"/>
              </w:rPr>
              <w:t xml:space="preserve"> 663 </w:t>
            </w:r>
          </w:p>
          <w:p w:rsidR="00AA0280" w:rsidRPr="00360497" w:rsidRDefault="00AA0280" w:rsidP="00771C8E">
            <w:pPr>
              <w:spacing w:after="40"/>
              <w:jc w:val="both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 xml:space="preserve">34-240 </w:t>
            </w:r>
            <w:r w:rsidR="00771C8E" w:rsidRPr="00360497">
              <w:rPr>
                <w:sz w:val="22"/>
                <w:szCs w:val="22"/>
              </w:rPr>
              <w:t>Jordanów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A0280" w:rsidRPr="00360497" w:rsidRDefault="00AA0280" w:rsidP="00B935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16 242 658.71 zł</w:t>
            </w:r>
          </w:p>
        </w:tc>
      </w:tr>
      <w:tr w:rsidR="00AA0280" w:rsidRPr="00493F8C" w:rsidTr="00863FA7">
        <w:tc>
          <w:tcPr>
            <w:tcW w:w="993" w:type="dxa"/>
            <w:shd w:val="clear" w:color="auto" w:fill="auto"/>
            <w:vAlign w:val="center"/>
          </w:tcPr>
          <w:p w:rsidR="00AA0280" w:rsidRPr="00360497" w:rsidRDefault="00AA0280" w:rsidP="00B9353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5</w:t>
            </w:r>
          </w:p>
        </w:tc>
        <w:tc>
          <w:tcPr>
            <w:tcW w:w="5528" w:type="dxa"/>
            <w:shd w:val="clear" w:color="auto" w:fill="auto"/>
          </w:tcPr>
          <w:p w:rsidR="003D4E6A" w:rsidRDefault="00AA0280" w:rsidP="00B93533">
            <w:pPr>
              <w:spacing w:before="40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 xml:space="preserve">Firma Projektowo-Budowlana "WŁODARZ" </w:t>
            </w:r>
          </w:p>
          <w:p w:rsidR="00AA0280" w:rsidRPr="00360497" w:rsidRDefault="00AA0280" w:rsidP="00B93533">
            <w:pPr>
              <w:spacing w:before="40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Michał Włodarz</w:t>
            </w:r>
          </w:p>
          <w:p w:rsidR="00AA0280" w:rsidRPr="00360497" w:rsidRDefault="00AA0280" w:rsidP="00B93533">
            <w:pPr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 xml:space="preserve">Gruszów 48 </w:t>
            </w:r>
          </w:p>
          <w:p w:rsidR="00AA0280" w:rsidRPr="00360497" w:rsidRDefault="00AA0280" w:rsidP="00B93533">
            <w:pPr>
              <w:spacing w:after="40"/>
              <w:jc w:val="both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32-109 Pałecznica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A0280" w:rsidRPr="00360497" w:rsidRDefault="00AA0280" w:rsidP="00B935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14 145 000.00 zł</w:t>
            </w:r>
          </w:p>
        </w:tc>
      </w:tr>
      <w:tr w:rsidR="00AA0280" w:rsidRPr="00493F8C" w:rsidTr="00863FA7">
        <w:tc>
          <w:tcPr>
            <w:tcW w:w="993" w:type="dxa"/>
            <w:shd w:val="clear" w:color="auto" w:fill="auto"/>
            <w:vAlign w:val="center"/>
          </w:tcPr>
          <w:p w:rsidR="00AA0280" w:rsidRPr="00360497" w:rsidRDefault="00AA0280" w:rsidP="00B9353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5528" w:type="dxa"/>
            <w:shd w:val="clear" w:color="auto" w:fill="auto"/>
          </w:tcPr>
          <w:p w:rsidR="00AA0280" w:rsidRPr="00360497" w:rsidRDefault="00AA0280" w:rsidP="00B93533">
            <w:pPr>
              <w:spacing w:before="40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Z</w:t>
            </w:r>
            <w:r w:rsidR="00771C8E" w:rsidRPr="00360497">
              <w:rPr>
                <w:sz w:val="22"/>
                <w:szCs w:val="22"/>
              </w:rPr>
              <w:t>akład</w:t>
            </w:r>
            <w:r w:rsidRPr="00360497">
              <w:rPr>
                <w:sz w:val="22"/>
                <w:szCs w:val="22"/>
              </w:rPr>
              <w:t xml:space="preserve"> T</w:t>
            </w:r>
            <w:r w:rsidR="00771C8E" w:rsidRPr="00360497">
              <w:rPr>
                <w:sz w:val="22"/>
                <w:szCs w:val="22"/>
              </w:rPr>
              <w:t>echniczno</w:t>
            </w:r>
            <w:r w:rsidRPr="00360497">
              <w:rPr>
                <w:sz w:val="22"/>
                <w:szCs w:val="22"/>
              </w:rPr>
              <w:t>-B</w:t>
            </w:r>
            <w:r w:rsidR="00771C8E" w:rsidRPr="00360497">
              <w:rPr>
                <w:sz w:val="22"/>
                <w:szCs w:val="22"/>
              </w:rPr>
              <w:t>udowlany</w:t>
            </w:r>
            <w:r w:rsidRPr="00360497">
              <w:rPr>
                <w:sz w:val="22"/>
                <w:szCs w:val="22"/>
              </w:rPr>
              <w:t xml:space="preserve"> "POLBAU" </w:t>
            </w:r>
            <w:r w:rsidR="00771C8E" w:rsidRPr="00360497">
              <w:rPr>
                <w:sz w:val="22"/>
                <w:szCs w:val="22"/>
              </w:rPr>
              <w:t>Sp. z o.o.</w:t>
            </w:r>
          </w:p>
          <w:p w:rsidR="00AA0280" w:rsidRPr="00360497" w:rsidRDefault="00771C8E" w:rsidP="00B93533">
            <w:pPr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 xml:space="preserve">ul. </w:t>
            </w:r>
            <w:r w:rsidR="00AA0280" w:rsidRPr="00360497">
              <w:rPr>
                <w:sz w:val="22"/>
                <w:szCs w:val="22"/>
              </w:rPr>
              <w:t xml:space="preserve">Grunwaldzka 25 </w:t>
            </w:r>
          </w:p>
          <w:p w:rsidR="00AA0280" w:rsidRPr="00360497" w:rsidRDefault="00771C8E" w:rsidP="00B93533">
            <w:pPr>
              <w:spacing w:after="40"/>
              <w:jc w:val="both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45-054</w:t>
            </w:r>
            <w:r w:rsidR="00AA0280" w:rsidRPr="00360497">
              <w:rPr>
                <w:sz w:val="22"/>
                <w:szCs w:val="22"/>
              </w:rPr>
              <w:t xml:space="preserve"> Opole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A0280" w:rsidRPr="00360497" w:rsidRDefault="00AA0280" w:rsidP="00B935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12 989 888.00 zł</w:t>
            </w:r>
          </w:p>
        </w:tc>
      </w:tr>
      <w:tr w:rsidR="00AA0280" w:rsidRPr="00493F8C" w:rsidTr="00863FA7">
        <w:tc>
          <w:tcPr>
            <w:tcW w:w="993" w:type="dxa"/>
            <w:shd w:val="clear" w:color="auto" w:fill="auto"/>
            <w:vAlign w:val="center"/>
          </w:tcPr>
          <w:p w:rsidR="00AA0280" w:rsidRPr="00360497" w:rsidRDefault="00AA0280" w:rsidP="00B9353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7</w:t>
            </w:r>
          </w:p>
        </w:tc>
        <w:tc>
          <w:tcPr>
            <w:tcW w:w="5528" w:type="dxa"/>
            <w:shd w:val="clear" w:color="auto" w:fill="auto"/>
          </w:tcPr>
          <w:p w:rsidR="00AA0280" w:rsidRPr="00360497" w:rsidRDefault="00771C8E" w:rsidP="00B93533">
            <w:pPr>
              <w:spacing w:before="40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 xml:space="preserve">Paweł Oleksy </w:t>
            </w:r>
            <w:r w:rsidR="00AA0280" w:rsidRPr="00360497">
              <w:rPr>
                <w:sz w:val="22"/>
                <w:szCs w:val="22"/>
              </w:rPr>
              <w:t>Przedsiębiorstwo Robót Budowlanych "OLEXBUD"</w:t>
            </w:r>
          </w:p>
          <w:p w:rsidR="00AA0280" w:rsidRPr="00360497" w:rsidRDefault="00AA0280" w:rsidP="00B93533">
            <w:pPr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 xml:space="preserve">Kąty 95 </w:t>
            </w:r>
          </w:p>
          <w:p w:rsidR="00AA0280" w:rsidRPr="00360497" w:rsidRDefault="00AA0280" w:rsidP="00B93533">
            <w:pPr>
              <w:spacing w:after="40"/>
              <w:jc w:val="both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32-862 Porąbka Iwkowska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A0280" w:rsidRPr="00360497" w:rsidRDefault="00AA0280" w:rsidP="00B935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13 470 000.00 zł</w:t>
            </w:r>
          </w:p>
        </w:tc>
      </w:tr>
      <w:tr w:rsidR="00AA0280" w:rsidRPr="00493F8C" w:rsidTr="00863FA7">
        <w:tc>
          <w:tcPr>
            <w:tcW w:w="993" w:type="dxa"/>
            <w:shd w:val="clear" w:color="auto" w:fill="auto"/>
            <w:vAlign w:val="center"/>
          </w:tcPr>
          <w:p w:rsidR="00AA0280" w:rsidRPr="00360497" w:rsidRDefault="00AA0280" w:rsidP="00B9353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8</w:t>
            </w:r>
          </w:p>
        </w:tc>
        <w:tc>
          <w:tcPr>
            <w:tcW w:w="5528" w:type="dxa"/>
            <w:shd w:val="clear" w:color="auto" w:fill="auto"/>
          </w:tcPr>
          <w:p w:rsidR="00AA0280" w:rsidRPr="00360497" w:rsidRDefault="00AA0280" w:rsidP="00B93533">
            <w:pPr>
              <w:spacing w:before="40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 xml:space="preserve">Meritum Grupa Budowlana Spółka z ograniczoną odpowiedzialnością </w:t>
            </w:r>
            <w:proofErr w:type="spellStart"/>
            <w:r w:rsidRPr="00360497">
              <w:rPr>
                <w:sz w:val="22"/>
                <w:szCs w:val="22"/>
              </w:rPr>
              <w:t>sp.k</w:t>
            </w:r>
            <w:proofErr w:type="spellEnd"/>
            <w:r w:rsidRPr="00360497">
              <w:rPr>
                <w:sz w:val="22"/>
                <w:szCs w:val="22"/>
              </w:rPr>
              <w:t>.</w:t>
            </w:r>
          </w:p>
          <w:p w:rsidR="00AA0280" w:rsidRPr="00360497" w:rsidRDefault="00771C8E" w:rsidP="00B93533">
            <w:pPr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 xml:space="preserve">ul. </w:t>
            </w:r>
            <w:proofErr w:type="spellStart"/>
            <w:r w:rsidR="00AA0280" w:rsidRPr="00360497">
              <w:rPr>
                <w:sz w:val="22"/>
                <w:szCs w:val="22"/>
              </w:rPr>
              <w:t>Jugowicka</w:t>
            </w:r>
            <w:proofErr w:type="spellEnd"/>
            <w:r w:rsidR="00AA0280" w:rsidRPr="00360497">
              <w:rPr>
                <w:sz w:val="22"/>
                <w:szCs w:val="22"/>
              </w:rPr>
              <w:t xml:space="preserve"> 8a </w:t>
            </w:r>
          </w:p>
          <w:p w:rsidR="00AA0280" w:rsidRPr="00360497" w:rsidRDefault="00AA0280" w:rsidP="00B93533">
            <w:pPr>
              <w:spacing w:after="40"/>
              <w:jc w:val="both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30-443 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A0280" w:rsidRPr="00360497" w:rsidRDefault="00AA0280" w:rsidP="00B935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15 338 100.00 zł</w:t>
            </w:r>
          </w:p>
        </w:tc>
      </w:tr>
      <w:tr w:rsidR="00AA0280" w:rsidRPr="00493F8C" w:rsidTr="00863FA7">
        <w:tc>
          <w:tcPr>
            <w:tcW w:w="993" w:type="dxa"/>
            <w:shd w:val="clear" w:color="auto" w:fill="auto"/>
            <w:vAlign w:val="center"/>
          </w:tcPr>
          <w:p w:rsidR="00AA0280" w:rsidRPr="00360497" w:rsidRDefault="00AA0280" w:rsidP="00B9353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9</w:t>
            </w:r>
          </w:p>
        </w:tc>
        <w:tc>
          <w:tcPr>
            <w:tcW w:w="5528" w:type="dxa"/>
            <w:shd w:val="clear" w:color="auto" w:fill="auto"/>
          </w:tcPr>
          <w:p w:rsidR="00AA0280" w:rsidRPr="00360497" w:rsidRDefault="00AA0280" w:rsidP="00B93533">
            <w:pPr>
              <w:spacing w:before="40"/>
              <w:rPr>
                <w:sz w:val="22"/>
                <w:szCs w:val="22"/>
              </w:rPr>
            </w:pPr>
            <w:proofErr w:type="spellStart"/>
            <w:r w:rsidRPr="00360497">
              <w:rPr>
                <w:sz w:val="22"/>
                <w:szCs w:val="22"/>
              </w:rPr>
              <w:t>Pesam</w:t>
            </w:r>
            <w:proofErr w:type="spellEnd"/>
            <w:r w:rsidRPr="00360497">
              <w:rPr>
                <w:sz w:val="22"/>
                <w:szCs w:val="22"/>
              </w:rPr>
              <w:t xml:space="preserve"> Spółka z ograniczoną odpowiedzialnością Spółka Komandytowa</w:t>
            </w:r>
          </w:p>
          <w:p w:rsidR="00AA0280" w:rsidRPr="00360497" w:rsidRDefault="00771C8E" w:rsidP="00B93533">
            <w:pPr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 xml:space="preserve">ul. </w:t>
            </w:r>
            <w:r w:rsidR="00AA0280" w:rsidRPr="00360497">
              <w:rPr>
                <w:sz w:val="22"/>
                <w:szCs w:val="22"/>
              </w:rPr>
              <w:t xml:space="preserve">Tuwima 2 </w:t>
            </w:r>
          </w:p>
          <w:p w:rsidR="00AA0280" w:rsidRPr="00360497" w:rsidRDefault="00AA0280" w:rsidP="00B93533">
            <w:pPr>
              <w:spacing w:after="40"/>
              <w:jc w:val="both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39-200 Dębica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A0280" w:rsidRPr="00360497" w:rsidRDefault="00AA0280" w:rsidP="00B935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13 025 700.00 zł</w:t>
            </w:r>
          </w:p>
        </w:tc>
      </w:tr>
      <w:tr w:rsidR="00AA0280" w:rsidRPr="00493F8C" w:rsidTr="00863FA7">
        <w:tc>
          <w:tcPr>
            <w:tcW w:w="993" w:type="dxa"/>
            <w:shd w:val="clear" w:color="auto" w:fill="auto"/>
            <w:vAlign w:val="center"/>
          </w:tcPr>
          <w:p w:rsidR="00AA0280" w:rsidRPr="00360497" w:rsidRDefault="00AA0280" w:rsidP="00B9353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10</w:t>
            </w:r>
          </w:p>
        </w:tc>
        <w:tc>
          <w:tcPr>
            <w:tcW w:w="5528" w:type="dxa"/>
            <w:shd w:val="clear" w:color="auto" w:fill="auto"/>
          </w:tcPr>
          <w:p w:rsidR="00771C8E" w:rsidRPr="00360497" w:rsidRDefault="00AA0280" w:rsidP="00B93533">
            <w:pPr>
              <w:spacing w:before="40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 xml:space="preserve">Konsorcjum </w:t>
            </w:r>
            <w:r w:rsidR="00771C8E" w:rsidRPr="00360497">
              <w:rPr>
                <w:sz w:val="22"/>
                <w:szCs w:val="22"/>
              </w:rPr>
              <w:t>Firm:</w:t>
            </w:r>
          </w:p>
          <w:p w:rsidR="00AA0280" w:rsidRPr="00360497" w:rsidRDefault="00771C8E" w:rsidP="00B93533">
            <w:pPr>
              <w:spacing w:before="40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Lider: SOLID-MAX Monika Pajor</w:t>
            </w:r>
          </w:p>
          <w:p w:rsidR="00AA0280" w:rsidRPr="00360497" w:rsidRDefault="00771C8E" w:rsidP="00B93533">
            <w:pPr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ul. Św</w:t>
            </w:r>
            <w:r w:rsidR="00AA0280" w:rsidRPr="00360497">
              <w:rPr>
                <w:sz w:val="22"/>
                <w:szCs w:val="22"/>
              </w:rPr>
              <w:t>. K</w:t>
            </w:r>
            <w:r w:rsidRPr="00360497">
              <w:rPr>
                <w:sz w:val="22"/>
                <w:szCs w:val="22"/>
              </w:rPr>
              <w:t>rzysztofa</w:t>
            </w:r>
            <w:r w:rsidR="00AA0280" w:rsidRPr="00360497">
              <w:rPr>
                <w:sz w:val="22"/>
                <w:szCs w:val="22"/>
              </w:rPr>
              <w:t xml:space="preserve"> 44 </w:t>
            </w:r>
          </w:p>
          <w:p w:rsidR="00AA0280" w:rsidRPr="00360497" w:rsidRDefault="00AA0280" w:rsidP="00B93533">
            <w:pPr>
              <w:spacing w:after="40"/>
              <w:jc w:val="both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33-312 Tęgoborze</w:t>
            </w:r>
          </w:p>
          <w:p w:rsidR="00771C8E" w:rsidRPr="00360497" w:rsidRDefault="00771C8E" w:rsidP="00B93533">
            <w:pPr>
              <w:spacing w:after="40"/>
              <w:jc w:val="both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 xml:space="preserve">Partner: Usługi Remontowo Budowlane </w:t>
            </w:r>
            <w:proofErr w:type="spellStart"/>
            <w:r w:rsidRPr="00360497">
              <w:rPr>
                <w:sz w:val="22"/>
                <w:szCs w:val="22"/>
              </w:rPr>
              <w:t>KORK-PYŚ</w:t>
            </w:r>
            <w:proofErr w:type="spellEnd"/>
            <w:r w:rsidRPr="00360497">
              <w:rPr>
                <w:sz w:val="22"/>
                <w:szCs w:val="22"/>
              </w:rPr>
              <w:t xml:space="preserve"> Wojciech Nowak</w:t>
            </w:r>
          </w:p>
          <w:p w:rsidR="00771C8E" w:rsidRPr="00360497" w:rsidRDefault="00771C8E" w:rsidP="00B93533">
            <w:pPr>
              <w:spacing w:after="40"/>
              <w:jc w:val="both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32-840 Wesołów 143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A0280" w:rsidRPr="00360497" w:rsidRDefault="00AA0280" w:rsidP="00B935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17 000 000.00 zł</w:t>
            </w:r>
          </w:p>
        </w:tc>
      </w:tr>
      <w:tr w:rsidR="00AA0280" w:rsidRPr="00493F8C" w:rsidTr="00863FA7">
        <w:tc>
          <w:tcPr>
            <w:tcW w:w="993" w:type="dxa"/>
            <w:shd w:val="clear" w:color="auto" w:fill="auto"/>
            <w:vAlign w:val="center"/>
          </w:tcPr>
          <w:p w:rsidR="00AA0280" w:rsidRPr="00360497" w:rsidRDefault="00AA0280" w:rsidP="00B9353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11</w:t>
            </w:r>
          </w:p>
        </w:tc>
        <w:tc>
          <w:tcPr>
            <w:tcW w:w="5528" w:type="dxa"/>
            <w:shd w:val="clear" w:color="auto" w:fill="auto"/>
          </w:tcPr>
          <w:p w:rsidR="003D4E6A" w:rsidRDefault="00AA0280" w:rsidP="00B93533">
            <w:pPr>
              <w:spacing w:before="40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 xml:space="preserve">Zakład Remontowo Budowlany BUDOLEX </w:t>
            </w:r>
          </w:p>
          <w:p w:rsidR="00AA0280" w:rsidRPr="00360497" w:rsidRDefault="00AA0280" w:rsidP="00B93533">
            <w:pPr>
              <w:spacing w:before="40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Stanisław Oleksy</w:t>
            </w:r>
          </w:p>
          <w:p w:rsidR="00AA0280" w:rsidRPr="00360497" w:rsidRDefault="00AA0280" w:rsidP="00B93533">
            <w:pPr>
              <w:spacing w:after="40"/>
              <w:jc w:val="both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34-603 Ujanowice</w:t>
            </w:r>
            <w:r w:rsidR="00771C8E" w:rsidRPr="00360497">
              <w:rPr>
                <w:sz w:val="22"/>
                <w:szCs w:val="22"/>
              </w:rPr>
              <w:t xml:space="preserve"> 109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AA0280" w:rsidRPr="00360497" w:rsidRDefault="00AA0280" w:rsidP="00B9353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360497">
              <w:rPr>
                <w:sz w:val="22"/>
                <w:szCs w:val="22"/>
              </w:rPr>
              <w:t>11 875 000.00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771C8E"/>
    <w:sectPr w:rsidR="00C236D3" w:rsidSect="004A516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39DB" w:rsidRDefault="00C039DB">
      <w:r>
        <w:separator/>
      </w:r>
    </w:p>
  </w:endnote>
  <w:endnote w:type="continuationSeparator" w:id="0">
    <w:p w:rsidR="00C039DB" w:rsidRDefault="00C039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F151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F151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F151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F151C">
      <w:rPr>
        <w:rStyle w:val="Numerstrony"/>
        <w:rFonts w:ascii="Arial" w:hAnsi="Arial"/>
        <w:sz w:val="18"/>
        <w:szCs w:val="18"/>
      </w:rPr>
      <w:fldChar w:fldCharType="separate"/>
    </w:r>
    <w:r w:rsidR="002A0072">
      <w:rPr>
        <w:rStyle w:val="Numerstrony"/>
        <w:rFonts w:ascii="Arial" w:hAnsi="Arial"/>
        <w:noProof/>
        <w:sz w:val="18"/>
        <w:szCs w:val="18"/>
      </w:rPr>
      <w:t>1</w:t>
    </w:r>
    <w:r w:rsidR="004F151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F151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F151C">
      <w:rPr>
        <w:rStyle w:val="Numerstrony"/>
        <w:rFonts w:ascii="Arial" w:hAnsi="Arial"/>
        <w:sz w:val="18"/>
        <w:szCs w:val="18"/>
      </w:rPr>
      <w:fldChar w:fldCharType="separate"/>
    </w:r>
    <w:r w:rsidR="002A0072">
      <w:rPr>
        <w:rStyle w:val="Numerstrony"/>
        <w:rFonts w:ascii="Arial" w:hAnsi="Arial"/>
        <w:noProof/>
        <w:sz w:val="18"/>
        <w:szCs w:val="18"/>
      </w:rPr>
      <w:t>2</w:t>
    </w:r>
    <w:r w:rsidR="004F151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4F151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F151C">
      <w:rPr>
        <w:rStyle w:val="Numerstrony"/>
      </w:rPr>
      <w:fldChar w:fldCharType="separate"/>
    </w:r>
    <w:r>
      <w:rPr>
        <w:rStyle w:val="Numerstrony"/>
        <w:noProof/>
      </w:rPr>
      <w:t>1</w:t>
    </w:r>
    <w:r w:rsidR="004F151C">
      <w:rPr>
        <w:rStyle w:val="Numerstrony"/>
      </w:rPr>
      <w:fldChar w:fldCharType="end"/>
    </w:r>
    <w:r>
      <w:rPr>
        <w:rStyle w:val="Numerstrony"/>
      </w:rPr>
      <w:t>/</w:t>
    </w:r>
    <w:r w:rsidR="004F151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F151C">
      <w:rPr>
        <w:rStyle w:val="Numerstrony"/>
      </w:rPr>
      <w:fldChar w:fldCharType="separate"/>
    </w:r>
    <w:r w:rsidR="005665B5">
      <w:rPr>
        <w:rStyle w:val="Numerstrony"/>
        <w:noProof/>
      </w:rPr>
      <w:t>2</w:t>
    </w:r>
    <w:r w:rsidR="004F151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39DB" w:rsidRDefault="00C039DB">
      <w:r>
        <w:separator/>
      </w:r>
    </w:p>
  </w:footnote>
  <w:footnote w:type="continuationSeparator" w:id="0">
    <w:p w:rsidR="00C039DB" w:rsidRDefault="00C039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280" w:rsidRDefault="00AA028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280" w:rsidRDefault="00951181">
    <w:pPr>
      <w:pStyle w:val="Nagwek"/>
      <w:rPr>
        <w:noProof/>
      </w:rPr>
    </w:pPr>
    <w:r>
      <w:rPr>
        <w:noProof/>
      </w:rPr>
      <w:drawing>
        <wp:inline distT="0" distB="0" distL="0" distR="0">
          <wp:extent cx="5745480" cy="502920"/>
          <wp:effectExtent l="19050" t="0" r="762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480" cy="502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E044C" w:rsidRDefault="00AE044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280" w:rsidRDefault="00AA028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A028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A0072"/>
    <w:rsid w:val="00360497"/>
    <w:rsid w:val="003B6B36"/>
    <w:rsid w:val="003D4E6A"/>
    <w:rsid w:val="003D72FD"/>
    <w:rsid w:val="003F57CD"/>
    <w:rsid w:val="00423179"/>
    <w:rsid w:val="00490DC0"/>
    <w:rsid w:val="00493F8C"/>
    <w:rsid w:val="004A5161"/>
    <w:rsid w:val="004C7E9B"/>
    <w:rsid w:val="004D5065"/>
    <w:rsid w:val="004F151C"/>
    <w:rsid w:val="005665B5"/>
    <w:rsid w:val="00577BC6"/>
    <w:rsid w:val="00601802"/>
    <w:rsid w:val="0069085C"/>
    <w:rsid w:val="00771C8E"/>
    <w:rsid w:val="00843263"/>
    <w:rsid w:val="00861E75"/>
    <w:rsid w:val="00863FA7"/>
    <w:rsid w:val="00951181"/>
    <w:rsid w:val="009D19BD"/>
    <w:rsid w:val="009F189D"/>
    <w:rsid w:val="00A43D4E"/>
    <w:rsid w:val="00A80738"/>
    <w:rsid w:val="00AA0280"/>
    <w:rsid w:val="00AE044C"/>
    <w:rsid w:val="00C039DB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292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2</cp:revision>
  <cp:lastPrinted>2021-10-01T10:06:00Z</cp:lastPrinted>
  <dcterms:created xsi:type="dcterms:W3CDTF">2021-10-01T10:09:00Z</dcterms:created>
  <dcterms:modified xsi:type="dcterms:W3CDTF">2021-10-01T10:09:00Z</dcterms:modified>
</cp:coreProperties>
</file>