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21FCFEC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26FB1">
        <w:rPr>
          <w:bCs/>
          <w:i w:val="0"/>
          <w:sz w:val="22"/>
          <w:szCs w:val="22"/>
        </w:rPr>
        <w:t>9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2A4D83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023BE">
        <w:rPr>
          <w:b/>
          <w:sz w:val="22"/>
          <w:szCs w:val="22"/>
        </w:rPr>
        <w:t>2</w:t>
      </w:r>
      <w:r w:rsidR="00826FB1">
        <w:rPr>
          <w:b/>
          <w:sz w:val="22"/>
          <w:szCs w:val="22"/>
        </w:rPr>
        <w:t>1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563A2065" w:rsidR="00F11547" w:rsidRDefault="00826FB1" w:rsidP="00826FB1">
      <w:pPr>
        <w:tabs>
          <w:tab w:val="left" w:pos="6804"/>
        </w:tabs>
        <w:spacing w:after="120"/>
        <w:jc w:val="center"/>
        <w:rPr>
          <w:b/>
          <w:bCs/>
          <w:sz w:val="28"/>
          <w:szCs w:val="28"/>
        </w:rPr>
      </w:pPr>
      <w:r w:rsidRPr="00826FB1">
        <w:rPr>
          <w:b/>
          <w:bCs/>
          <w:sz w:val="28"/>
          <w:szCs w:val="28"/>
        </w:rPr>
        <w:t>Przedmiotem zamówienia jest rozbudowa funkcjonalności posiadanego i eksploatowanego zintegrowanego systemu informatycznego HIS oraz integracja z Platformą Regionalną w ramach projektu MSIM</w:t>
      </w:r>
    </w:p>
    <w:p w14:paraId="0EF99950" w14:textId="77777777" w:rsidR="00826FB1" w:rsidRPr="001610A5" w:rsidRDefault="00826FB1" w:rsidP="00826FB1">
      <w:pPr>
        <w:tabs>
          <w:tab w:val="left" w:pos="6804"/>
        </w:tabs>
        <w:spacing w:after="120"/>
        <w:jc w:val="center"/>
        <w:rPr>
          <w:rFonts w:ascii="Garamond" w:hAnsi="Garamond" w:cs="Arial"/>
          <w:sz w:val="28"/>
          <w:szCs w:val="28"/>
        </w:rPr>
      </w:pP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11751" w14:textId="77777777" w:rsidR="00E32577" w:rsidRDefault="00E32577">
      <w:r>
        <w:separator/>
      </w:r>
    </w:p>
  </w:endnote>
  <w:endnote w:type="continuationSeparator" w:id="0">
    <w:p w14:paraId="73808464" w14:textId="77777777" w:rsidR="00E32577" w:rsidRDefault="00E3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D59C5" w14:textId="77777777" w:rsidR="00E32577" w:rsidRDefault="00E32577">
      <w:r>
        <w:separator/>
      </w:r>
    </w:p>
  </w:footnote>
  <w:footnote w:type="continuationSeparator" w:id="0">
    <w:p w14:paraId="1DD7AF99" w14:textId="77777777" w:rsidR="00E32577" w:rsidRDefault="00E32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974FC-125B-43D2-B9E3-BA3E844B1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2021-09-27T08:06:00Z</dcterms:created>
  <dcterms:modified xsi:type="dcterms:W3CDTF">2021-09-27T08:11:00Z</dcterms:modified>
</cp:coreProperties>
</file>