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0B31" w14:textId="732865FA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F3794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6EC42B2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3D5815D" w14:textId="77777777" w:rsidTr="005844F6">
        <w:tc>
          <w:tcPr>
            <w:tcW w:w="9104" w:type="dxa"/>
            <w:shd w:val="clear" w:color="auto" w:fill="F2F2F2"/>
          </w:tcPr>
          <w:p w14:paraId="60C7961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0D0AF8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0EB2A6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1316B" w:rsidRPr="00F1316B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8C6B97D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F1316B" w:rsidRPr="00F1316B">
        <w:rPr>
          <w:b/>
          <w:sz w:val="22"/>
          <w:szCs w:val="22"/>
        </w:rPr>
        <w:t>Przedmiotem zamówienia jest rozbudowa funkcjonalności posiadanego i eksploatowanego zintegrowanego systemu informatycznego HIS oraz integracja z Platformą Regionalną w ramach projektu MSIM</w:t>
      </w:r>
      <w:r w:rsidRPr="00525EFF">
        <w:rPr>
          <w:sz w:val="22"/>
          <w:szCs w:val="22"/>
        </w:rPr>
        <w:t>”</w:t>
      </w:r>
    </w:p>
    <w:p w14:paraId="0AC6C4D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67AD43D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12CD0F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F5AA041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32FABD8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2C29A6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EA960F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CC341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845A1E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262290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6D576A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6F7A562" w14:textId="207F50D8" w:rsidR="00AE2ACB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</w:t>
            </w:r>
            <w:r w:rsidR="00AE2ACB">
              <w:rPr>
                <w:rFonts w:eastAsia="Calibri"/>
                <w:sz w:val="22"/>
                <w:szCs w:val="22"/>
              </w:rPr>
              <w:t xml:space="preserve"> </w:t>
            </w:r>
            <w:r w:rsidR="00AE2ACB"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5908C9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76D3" w:rsidRPr="007677F8" w14:paraId="7C2E821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D2189C7" w14:textId="263996F3" w:rsidR="003076D3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AF8FDA" w14:textId="77777777" w:rsidR="003076D3" w:rsidRPr="007677F8" w:rsidRDefault="003076D3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269A4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EBF54F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D2AC72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35AD164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CF871D9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234818D" w14:textId="77777777"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7E1FDAF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21313E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3F6AF1D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7F457BA1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04CB8DAF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007333E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F1316B" w:rsidRPr="007F3E87" w14:paraId="606DE9EC" w14:textId="77777777" w:rsidTr="00D73D91">
        <w:tc>
          <w:tcPr>
            <w:tcW w:w="1559" w:type="dxa"/>
            <w:shd w:val="clear" w:color="auto" w:fill="auto"/>
            <w:vAlign w:val="center"/>
          </w:tcPr>
          <w:p w14:paraId="27A4D2D7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7939459D" w14:textId="77777777" w:rsidR="00F1316B" w:rsidRPr="007F3E87" w:rsidRDefault="00F1316B" w:rsidP="00D73D9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F1316B">
              <w:rPr>
                <w:sz w:val="22"/>
                <w:szCs w:val="22"/>
              </w:rPr>
              <w:t>Przedmiotem zamówienia jest rozbudowa funkcjonalności posiadanego i eksploatowanego zintegrowanego systemu informatycznego HIS</w:t>
            </w:r>
          </w:p>
          <w:p w14:paraId="25308B21" w14:textId="2F086C3A" w:rsidR="00F1316B" w:rsidRPr="007F3E87" w:rsidRDefault="00AE72F1" w:rsidP="00DB4A96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</w:t>
            </w:r>
            <w:r w:rsidR="00F1316B" w:rsidRPr="007F3E87">
              <w:rPr>
                <w:sz w:val="22"/>
                <w:szCs w:val="22"/>
              </w:rPr>
              <w:t>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DB4A96">
              <w:t xml:space="preserve">1 </w:t>
            </w:r>
            <w:r w:rsidR="00DB4A96" w:rsidRPr="00DB4A96">
              <w:t>(</w:t>
            </w:r>
            <w:r w:rsidR="00DB4A96" w:rsidRPr="00DB4A96">
              <w:rPr>
                <w:rFonts w:eastAsia="Calibri"/>
              </w:rPr>
              <w:t>Dostawa licencji oprogramowania HIS wraz z wdrożeniem nadzorem autorskim i wsparciem serwisowym przez okres 60 miesięcy</w:t>
            </w:r>
            <w:r>
              <w:rPr>
                <w:sz w:val="22"/>
                <w:szCs w:val="22"/>
              </w:rPr>
              <w:t>)</w:t>
            </w:r>
            <w:r w:rsidR="00DB4A96" w:rsidRPr="00AE72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netto</w:t>
            </w:r>
            <w:r>
              <w:rPr>
                <w:sz w:val="22"/>
                <w:szCs w:val="22"/>
              </w:rPr>
              <w:t>:</w:t>
            </w:r>
          </w:p>
          <w:p w14:paraId="52562477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DC1BAE7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C2C094F" w14:textId="618228B7" w:rsidR="00F1316B" w:rsidRPr="007F3E87" w:rsidRDefault="00AE72F1" w:rsidP="00D73D9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brutto</w:t>
            </w:r>
            <w:r>
              <w:rPr>
                <w:sz w:val="22"/>
                <w:szCs w:val="22"/>
              </w:rPr>
              <w:t xml:space="preserve">: </w:t>
            </w:r>
            <w:r w:rsidR="00F1316B" w:rsidRPr="007F3E87">
              <w:rPr>
                <w:sz w:val="22"/>
                <w:szCs w:val="22"/>
              </w:rPr>
              <w:t>……….......... zł (słownie: ......................</w:t>
            </w:r>
            <w:r w:rsidR="00F1316B">
              <w:rPr>
                <w:sz w:val="22"/>
                <w:szCs w:val="22"/>
              </w:rPr>
              <w:t>..........</w:t>
            </w:r>
            <w:r w:rsidR="00F1316B" w:rsidRPr="007F3E87">
              <w:rPr>
                <w:sz w:val="22"/>
                <w:szCs w:val="22"/>
              </w:rPr>
              <w:t>............ zł).</w:t>
            </w:r>
          </w:p>
        </w:tc>
      </w:tr>
      <w:tr w:rsidR="00F1316B" w:rsidRPr="007F3E87" w14:paraId="080E970A" w14:textId="77777777" w:rsidTr="00D73D91">
        <w:tc>
          <w:tcPr>
            <w:tcW w:w="1559" w:type="dxa"/>
            <w:shd w:val="clear" w:color="auto" w:fill="auto"/>
            <w:vAlign w:val="center"/>
          </w:tcPr>
          <w:p w14:paraId="73B3F4D9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59C51B2C" w14:textId="77777777" w:rsidR="00F1316B" w:rsidRPr="007F3E87" w:rsidRDefault="00F1316B" w:rsidP="00D73D91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F1316B">
              <w:rPr>
                <w:sz w:val="22"/>
                <w:szCs w:val="22"/>
              </w:rPr>
              <w:t>Przedmiotem zamówienia jest integracja z Platformą Regionalną w ramach projektu MSIM</w:t>
            </w:r>
          </w:p>
          <w:p w14:paraId="79B04803" w14:textId="17AF2AB7" w:rsidR="00F1316B" w:rsidRPr="007F3E87" w:rsidRDefault="00AE72F1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1316B" w:rsidRPr="007F3E87">
              <w:rPr>
                <w:sz w:val="22"/>
                <w:szCs w:val="22"/>
              </w:rPr>
              <w:t>ena za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F1316B">
              <w:rPr>
                <w:sz w:val="22"/>
                <w:szCs w:val="22"/>
              </w:rPr>
              <w:t>2</w:t>
            </w:r>
            <w:r w:rsidR="00F1316B" w:rsidRPr="007F3E87">
              <w:rPr>
                <w:sz w:val="22"/>
                <w:szCs w:val="22"/>
              </w:rPr>
              <w:t xml:space="preserve"> </w:t>
            </w:r>
            <w:r w:rsidRPr="00AE72F1">
              <w:t>(</w:t>
            </w:r>
            <w:r w:rsidRPr="00AE72F1">
              <w:rPr>
                <w:rFonts w:eastAsia="Calibri"/>
              </w:rPr>
              <w:t>Integracja z Małopolskim Systemem Informacji Medycznej MSIM wraz z wdrożeniem nadzorem autorskim i wsparciem serwisowym przez okres 60 miesięcy)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1316B" w:rsidRPr="007F3E87">
              <w:rPr>
                <w:sz w:val="22"/>
                <w:szCs w:val="22"/>
              </w:rPr>
              <w:t>wynosi kwotę netto</w:t>
            </w:r>
          </w:p>
          <w:p w14:paraId="7AC7A3E8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7E7EF32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7D02B00" w14:textId="77777777" w:rsidR="00F1316B" w:rsidRPr="007F3E87" w:rsidRDefault="00F1316B" w:rsidP="00D73D91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32C50DCF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CAF9A5C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7C1A54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AEF2156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2DEBA15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57BA672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595894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C1285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36460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28ACD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7F02A8E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D444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EC2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83A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4952B67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78C7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3F77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41F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9AED381" w14:textId="41BF812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gwarancj</w:t>
      </w:r>
      <w:r w:rsidR="003076D3">
        <w:rPr>
          <w:sz w:val="22"/>
        </w:rPr>
        <w:t>a, nadzór autorski</w:t>
      </w:r>
      <w:r w:rsidRPr="0097776D">
        <w:rPr>
          <w:sz w:val="22"/>
        </w:rPr>
        <w:t xml:space="preserve"> </w:t>
      </w:r>
      <w:r w:rsidR="003076D3">
        <w:rPr>
          <w:sz w:val="22"/>
        </w:rPr>
        <w:t>i wsparcie techniczne - 60</w:t>
      </w:r>
      <w:r w:rsidRPr="0097776D">
        <w:rPr>
          <w:sz w:val="22"/>
        </w:rPr>
        <w:t xml:space="preserve"> miesięcy licząc od daty odbioru końcowego;</w:t>
      </w:r>
    </w:p>
    <w:p w14:paraId="6ACAF38F" w14:textId="4BAB6631" w:rsidR="00DB4A96" w:rsidRDefault="00DB4A9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realizacji zamówienia:</w:t>
      </w:r>
    </w:p>
    <w:p w14:paraId="097C3E72" w14:textId="4F9077CC" w:rsidR="00DB4A96" w:rsidRDefault="00DB4A96" w:rsidP="00DB4A9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1: ……………………….. (wpisać: 2 m-ce lub 3 m-ce lub 4 m-ce);</w:t>
      </w:r>
    </w:p>
    <w:p w14:paraId="0DD63389" w14:textId="7A310D56" w:rsidR="00DB4A96" w:rsidRDefault="00DB4A96" w:rsidP="00DB4A9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2: ……………………….. (wpisać: 4 m-ce lub 5 m-ce lub 6 m-ce);</w:t>
      </w:r>
    </w:p>
    <w:p w14:paraId="11916627" w14:textId="5739DBE9" w:rsidR="00913580" w:rsidRDefault="006E6F61" w:rsidP="006E6F6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/>
          <w:iCs/>
        </w:rPr>
      </w:pPr>
      <w:r>
        <w:rPr>
          <w:sz w:val="22"/>
          <w:szCs w:val="22"/>
        </w:rPr>
        <w:t xml:space="preserve">osoba wskazana jako specjalista w zakresie wdrażania systemów medycznych, </w:t>
      </w:r>
      <w:r w:rsidR="00DB4A96">
        <w:rPr>
          <w:sz w:val="22"/>
          <w:szCs w:val="22"/>
        </w:rPr>
        <w:t>brała udział w</w:t>
      </w:r>
      <w:r>
        <w:rPr>
          <w:sz w:val="22"/>
          <w:szCs w:val="22"/>
        </w:rPr>
        <w:t xml:space="preserve"> </w:t>
      </w:r>
      <w:r w:rsidR="00F349D8">
        <w:rPr>
          <w:sz w:val="22"/>
          <w:szCs w:val="22"/>
        </w:rPr>
        <w:t>……….</w:t>
      </w:r>
      <w:r>
        <w:rPr>
          <w:sz w:val="22"/>
          <w:szCs w:val="22"/>
        </w:rPr>
        <w:t xml:space="preserve"> (podać liczbę - oceniane będą max 3 uruchomienia)  </w:t>
      </w:r>
      <w:r w:rsidRPr="006E6F61">
        <w:rPr>
          <w:rFonts w:eastAsia="Calibri"/>
        </w:rPr>
        <w:t>wdroże</w:t>
      </w:r>
      <w:r w:rsidR="00DB4A96">
        <w:rPr>
          <w:rFonts w:eastAsia="Calibri"/>
        </w:rPr>
        <w:t>niach</w:t>
      </w:r>
      <w:r w:rsidRPr="006E6F61">
        <w:rPr>
          <w:rFonts w:eastAsia="Calibri"/>
        </w:rPr>
        <w:t xml:space="preserve"> oprogramowania aplikacyjnego e-usługi w działalności leczniczej</w:t>
      </w:r>
      <w:r w:rsidR="00A7060A">
        <w:rPr>
          <w:i/>
          <w:iCs/>
        </w:rPr>
        <w:t>.</w:t>
      </w:r>
      <w:r w:rsidR="00913580">
        <w:rPr>
          <w:i/>
          <w:iCs/>
        </w:rPr>
        <w:t xml:space="preserve"> </w:t>
      </w:r>
    </w:p>
    <w:p w14:paraId="7A99C49B" w14:textId="0895C519" w:rsidR="006E6F61" w:rsidRPr="00913580" w:rsidRDefault="00913580" w:rsidP="00913580">
      <w:pPr>
        <w:pStyle w:val="Akapitzlist"/>
        <w:spacing w:before="120" w:line="276" w:lineRule="auto"/>
        <w:ind w:left="644"/>
        <w:jc w:val="both"/>
        <w:rPr>
          <w:i/>
          <w:iCs/>
        </w:rPr>
      </w:pPr>
      <w:r w:rsidRPr="00913580">
        <w:rPr>
          <w:i/>
          <w:iCs/>
        </w:rPr>
        <w:t>Ww. doświadcz</w:t>
      </w:r>
      <w:r>
        <w:rPr>
          <w:i/>
          <w:iCs/>
        </w:rPr>
        <w:t>enie</w:t>
      </w:r>
      <w:r w:rsidRPr="00913580">
        <w:rPr>
          <w:i/>
          <w:iCs/>
        </w:rPr>
        <w:t xml:space="preserve"> n</w:t>
      </w:r>
      <w:r w:rsidRPr="00913580">
        <w:rPr>
          <w:i/>
          <w:iCs/>
          <w:sz w:val="22"/>
          <w:szCs w:val="22"/>
        </w:rPr>
        <w:t xml:space="preserve">ależy potwierdzić </w:t>
      </w:r>
      <w:r w:rsidRPr="00913580">
        <w:rPr>
          <w:i/>
          <w:iCs/>
        </w:rPr>
        <w:t xml:space="preserve">w załączniku nr 7 do SWZ wykaz osób – kol. </w:t>
      </w:r>
      <w:r w:rsidR="00F349D8">
        <w:rPr>
          <w:i/>
          <w:iCs/>
        </w:rPr>
        <w:t>„</w:t>
      </w:r>
      <w:r w:rsidRPr="00913580">
        <w:rPr>
          <w:i/>
          <w:iCs/>
        </w:rPr>
        <w:t>Doświadczenie</w:t>
      </w:r>
      <w:r w:rsidR="00F349D8">
        <w:rPr>
          <w:i/>
          <w:iCs/>
        </w:rPr>
        <w:t>”</w:t>
      </w:r>
      <w:r>
        <w:rPr>
          <w:i/>
          <w:iCs/>
        </w:rPr>
        <w:t xml:space="preserve"> (na wezwanie</w:t>
      </w:r>
      <w:r w:rsidR="00F349D8">
        <w:rPr>
          <w:i/>
          <w:iCs/>
        </w:rPr>
        <w:t xml:space="preserve"> Zamawiającego</w:t>
      </w:r>
      <w:r>
        <w:rPr>
          <w:i/>
          <w:iCs/>
        </w:rPr>
        <w:t xml:space="preserve">) </w:t>
      </w:r>
      <w:r w:rsidRPr="00913580">
        <w:rPr>
          <w:i/>
          <w:iCs/>
          <w:sz w:val="22"/>
          <w:szCs w:val="22"/>
        </w:rPr>
        <w:t xml:space="preserve">jako </w:t>
      </w:r>
      <w:r w:rsidRPr="00913580">
        <w:rPr>
          <w:i/>
          <w:iCs/>
          <w:color w:val="000000"/>
          <w:sz w:val="22"/>
          <w:szCs w:val="22"/>
        </w:rPr>
        <w:t>dodatkowe</w:t>
      </w:r>
      <w:r w:rsidRPr="00913580">
        <w:rPr>
          <w:i/>
          <w:iCs/>
          <w:color w:val="FF0000"/>
          <w:sz w:val="22"/>
          <w:szCs w:val="22"/>
        </w:rPr>
        <w:t xml:space="preserve"> </w:t>
      </w:r>
      <w:r w:rsidRPr="00913580">
        <w:rPr>
          <w:i/>
          <w:iCs/>
          <w:sz w:val="22"/>
          <w:szCs w:val="22"/>
        </w:rPr>
        <w:t xml:space="preserve">doświadczenie dla kryterium oceny ofert </w:t>
      </w:r>
      <w:r w:rsidR="00F349D8">
        <w:rPr>
          <w:i/>
          <w:iCs/>
          <w:sz w:val="22"/>
          <w:szCs w:val="22"/>
        </w:rPr>
        <w:t>(</w:t>
      </w:r>
      <w:r w:rsidRPr="00913580">
        <w:rPr>
          <w:i/>
          <w:iCs/>
          <w:sz w:val="22"/>
          <w:szCs w:val="22"/>
        </w:rPr>
        <w:t xml:space="preserve">poza </w:t>
      </w:r>
      <w:r w:rsidR="00F349D8">
        <w:rPr>
          <w:i/>
          <w:iCs/>
          <w:sz w:val="22"/>
          <w:szCs w:val="22"/>
        </w:rPr>
        <w:t xml:space="preserve">doświadczeniem </w:t>
      </w:r>
      <w:r w:rsidRPr="00913580">
        <w:rPr>
          <w:i/>
          <w:iCs/>
          <w:sz w:val="22"/>
          <w:szCs w:val="22"/>
        </w:rPr>
        <w:t>potwierdzając</w:t>
      </w:r>
      <w:r w:rsidR="00F349D8">
        <w:rPr>
          <w:i/>
          <w:iCs/>
          <w:sz w:val="22"/>
          <w:szCs w:val="22"/>
        </w:rPr>
        <w:t>ym</w:t>
      </w:r>
      <w:r w:rsidRPr="00913580">
        <w:rPr>
          <w:i/>
          <w:iCs/>
          <w:sz w:val="22"/>
          <w:szCs w:val="22"/>
        </w:rPr>
        <w:t xml:space="preserve"> spełnienie warunków udziału w postępowaniu</w:t>
      </w:r>
      <w:r w:rsidR="00F349D8">
        <w:rPr>
          <w:i/>
          <w:iCs/>
          <w:sz w:val="22"/>
          <w:szCs w:val="22"/>
        </w:rPr>
        <w:t>)</w:t>
      </w:r>
      <w:r w:rsidRPr="00913580">
        <w:rPr>
          <w:i/>
          <w:iCs/>
          <w:sz w:val="22"/>
          <w:szCs w:val="22"/>
        </w:rPr>
        <w:t>.</w:t>
      </w:r>
    </w:p>
    <w:p w14:paraId="12F4C17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52AF0EFB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0DE8CBA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4C9715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F0F0D0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F736BE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9FF7D1F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71DF89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6FDF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EEAD3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77E54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A3CDE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8A9B679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C07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95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DFD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94F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FBCAC1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2BA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9A0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DC0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ACD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421DA9A" w14:textId="77777777" w:rsidR="00F1316B" w:rsidRPr="00AF4AC3" w:rsidRDefault="00F1316B" w:rsidP="00F1316B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21CBF1EE" w14:textId="77777777" w:rsidR="007D475B" w:rsidRPr="007D475B" w:rsidRDefault="00F1316B" w:rsidP="00F1316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280D02D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632C19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1DD30B59" w14:textId="77777777" w:rsidTr="00DC336F">
        <w:tc>
          <w:tcPr>
            <w:tcW w:w="2551" w:type="dxa"/>
            <w:shd w:val="clear" w:color="auto" w:fill="auto"/>
            <w:vAlign w:val="center"/>
          </w:tcPr>
          <w:p w14:paraId="343A266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5E142F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007FD91" w14:textId="77777777" w:rsidTr="00DC336F">
        <w:tc>
          <w:tcPr>
            <w:tcW w:w="2551" w:type="dxa"/>
            <w:shd w:val="clear" w:color="auto" w:fill="auto"/>
            <w:vAlign w:val="center"/>
          </w:tcPr>
          <w:p w14:paraId="446714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1846AF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46D603B" w14:textId="77777777" w:rsidTr="00DC336F">
        <w:tc>
          <w:tcPr>
            <w:tcW w:w="2551" w:type="dxa"/>
            <w:shd w:val="clear" w:color="auto" w:fill="auto"/>
            <w:vAlign w:val="center"/>
          </w:tcPr>
          <w:p w14:paraId="1D975ED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31F578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B221359" w14:textId="77777777" w:rsidTr="00DC336F">
        <w:tc>
          <w:tcPr>
            <w:tcW w:w="2551" w:type="dxa"/>
            <w:shd w:val="clear" w:color="auto" w:fill="auto"/>
            <w:vAlign w:val="center"/>
          </w:tcPr>
          <w:p w14:paraId="2311AC4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809CD9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4CF501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45FFFA2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1DE9C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41E3301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5974D5C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87F8B66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013C51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6B5BD" w14:textId="77777777" w:rsidR="00F80AF2" w:rsidRDefault="00F80AF2" w:rsidP="00FF57EE">
      <w:r>
        <w:separator/>
      </w:r>
    </w:p>
  </w:endnote>
  <w:endnote w:type="continuationSeparator" w:id="0">
    <w:p w14:paraId="32E5F1CD" w14:textId="77777777" w:rsidR="00F80AF2" w:rsidRDefault="00F80AF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4E8E5" w14:textId="77777777" w:rsidR="00F1316B" w:rsidRDefault="00F131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BC0F" w14:textId="77777777" w:rsidR="00F1316B" w:rsidRDefault="00F131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5097" w14:textId="77777777" w:rsidR="00F1316B" w:rsidRDefault="00F1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744B" w14:textId="77777777" w:rsidR="00F80AF2" w:rsidRDefault="00F80AF2" w:rsidP="00FF57EE">
      <w:r>
        <w:separator/>
      </w:r>
    </w:p>
  </w:footnote>
  <w:footnote w:type="continuationSeparator" w:id="0">
    <w:p w14:paraId="5004325F" w14:textId="77777777" w:rsidR="00F80AF2" w:rsidRDefault="00F80AF2" w:rsidP="00FF57EE">
      <w:r>
        <w:continuationSeparator/>
      </w:r>
    </w:p>
  </w:footnote>
  <w:footnote w:id="1">
    <w:p w14:paraId="6F7614A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0033239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5AA6962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599A2A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02AB0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B67FFC3" w14:textId="77777777" w:rsidR="00F1316B" w:rsidRDefault="00F1316B" w:rsidP="00F131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CF70" w14:textId="77777777" w:rsidR="00F1316B" w:rsidRDefault="00F13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3106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1316B">
      <w:rPr>
        <w:sz w:val="20"/>
        <w:szCs w:val="20"/>
      </w:rPr>
      <w:t>ZP/21/2021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12D4" w14:textId="77777777" w:rsidR="00F1316B" w:rsidRDefault="00F13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26A"/>
    <w:rsid w:val="001063D3"/>
    <w:rsid w:val="001C7D84"/>
    <w:rsid w:val="002214DB"/>
    <w:rsid w:val="00267D1F"/>
    <w:rsid w:val="002E612D"/>
    <w:rsid w:val="003076D3"/>
    <w:rsid w:val="003355F1"/>
    <w:rsid w:val="0038726A"/>
    <w:rsid w:val="003B769C"/>
    <w:rsid w:val="004D5A42"/>
    <w:rsid w:val="00525EFF"/>
    <w:rsid w:val="005844F6"/>
    <w:rsid w:val="005F6F5F"/>
    <w:rsid w:val="006B63D6"/>
    <w:rsid w:val="006C641D"/>
    <w:rsid w:val="006D09E0"/>
    <w:rsid w:val="006E6F61"/>
    <w:rsid w:val="007D475B"/>
    <w:rsid w:val="007E331F"/>
    <w:rsid w:val="007F3E87"/>
    <w:rsid w:val="008F4457"/>
    <w:rsid w:val="00913580"/>
    <w:rsid w:val="009312B4"/>
    <w:rsid w:val="0097776D"/>
    <w:rsid w:val="00983D1D"/>
    <w:rsid w:val="009D75A8"/>
    <w:rsid w:val="00A50E18"/>
    <w:rsid w:val="00A7060A"/>
    <w:rsid w:val="00AA39D6"/>
    <w:rsid w:val="00AE2ACB"/>
    <w:rsid w:val="00AE72F1"/>
    <w:rsid w:val="00AF3794"/>
    <w:rsid w:val="00AF4AC3"/>
    <w:rsid w:val="00B47637"/>
    <w:rsid w:val="00B9086B"/>
    <w:rsid w:val="00BC4F99"/>
    <w:rsid w:val="00C22F7D"/>
    <w:rsid w:val="00C752DD"/>
    <w:rsid w:val="00CD6D6C"/>
    <w:rsid w:val="00CE3AE6"/>
    <w:rsid w:val="00D554C7"/>
    <w:rsid w:val="00DB4A96"/>
    <w:rsid w:val="00DC336F"/>
    <w:rsid w:val="00E1735C"/>
    <w:rsid w:val="00F1316B"/>
    <w:rsid w:val="00F134D5"/>
    <w:rsid w:val="00F31EAC"/>
    <w:rsid w:val="00F349D8"/>
    <w:rsid w:val="00F80AF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922F90"/>
  <w15:chartTrackingRefBased/>
  <w15:docId w15:val="{952070BB-13A8-47E4-933F-BF72F30E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2021-10-01T09:01:00Z</cp:lastPrinted>
  <dcterms:created xsi:type="dcterms:W3CDTF">2021-10-01T09:02:00Z</dcterms:created>
  <dcterms:modified xsi:type="dcterms:W3CDTF">2021-10-01T09:02:00Z</dcterms:modified>
</cp:coreProperties>
</file>