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48F65" w14:textId="7D99C4B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40F9B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35DF7B3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F457FB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36BFD" w:rsidRPr="00436BFD">
        <w:rPr>
          <w:b/>
          <w:sz w:val="22"/>
          <w:szCs w:val="22"/>
        </w:rPr>
        <w:t>ZP/21/2021</w:t>
      </w:r>
    </w:p>
    <w:p w14:paraId="46E01CB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EBB4F5C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2E047F4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13512B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2C1BBD5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F3C6C2E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0C0F00EC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6A319E7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A25874A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6BFD" w:rsidRPr="00110593" w14:paraId="3E30BF70" w14:textId="77777777" w:rsidTr="00D54FA4">
        <w:tc>
          <w:tcPr>
            <w:tcW w:w="9104" w:type="dxa"/>
            <w:shd w:val="clear" w:color="auto" w:fill="D9D9D9"/>
          </w:tcPr>
          <w:p w14:paraId="7CC3E996" w14:textId="77777777" w:rsidR="00436BFD" w:rsidRPr="00110593" w:rsidRDefault="00436BFD" w:rsidP="00D54FA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2E5192E" w14:textId="77777777" w:rsidR="00436BFD" w:rsidRPr="00110593" w:rsidRDefault="00436BFD" w:rsidP="00D54FA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36BFD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2A03AC97" w14:textId="77777777" w:rsidR="00436BFD" w:rsidRPr="0043102D" w:rsidRDefault="00436BFD" w:rsidP="00D54FA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A00DD25" w14:textId="77777777" w:rsidR="00436BFD" w:rsidRPr="00110593" w:rsidRDefault="00436BFD" w:rsidP="00D54FA4">
            <w:pPr>
              <w:jc w:val="center"/>
              <w:rPr>
                <w:sz w:val="21"/>
                <w:szCs w:val="21"/>
              </w:rPr>
            </w:pPr>
          </w:p>
        </w:tc>
      </w:tr>
    </w:tbl>
    <w:p w14:paraId="6F2D143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F6D445E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07A8D3F" w14:textId="77777777" w:rsidR="00340F9B" w:rsidRDefault="00340F9B" w:rsidP="00340F9B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340F9B">
        <w:rPr>
          <w:b/>
          <w:sz w:val="22"/>
          <w:szCs w:val="22"/>
        </w:rPr>
        <w:t>Przedmiotem zamówienia jest rozbudowa funkcjonalności posiadanego i eksploatowanego zintegrowanego systemu informatycznego HIS oraz integracja z Platformą Regionalną w ramach projektu MSIM</w:t>
      </w:r>
    </w:p>
    <w:p w14:paraId="1717F6B9" w14:textId="4210257A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D60DB0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7BF110D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57FE0F71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48A33539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B461000" w14:textId="77777777" w:rsidTr="00C37CD2">
        <w:trPr>
          <w:trHeight w:val="321"/>
        </w:trPr>
        <w:tc>
          <w:tcPr>
            <w:tcW w:w="516" w:type="dxa"/>
          </w:tcPr>
          <w:p w14:paraId="383D970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D7169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F8BA5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4D33EACF" w14:textId="77777777" w:rsidTr="009A4CD3">
        <w:tc>
          <w:tcPr>
            <w:tcW w:w="516" w:type="dxa"/>
          </w:tcPr>
          <w:p w14:paraId="69E0946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7AA53C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5C54F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CC44509" w14:textId="77777777" w:rsidTr="009A4CD3">
        <w:tc>
          <w:tcPr>
            <w:tcW w:w="516" w:type="dxa"/>
          </w:tcPr>
          <w:p w14:paraId="5BC3DC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3F655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C46A21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7099427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42977AB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84A994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0E68BA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789AB70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5782D30F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50E7CB7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774F548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6C67C" w14:textId="77777777" w:rsidR="002210D0" w:rsidRDefault="002210D0">
      <w:r>
        <w:separator/>
      </w:r>
    </w:p>
  </w:endnote>
  <w:endnote w:type="continuationSeparator" w:id="0">
    <w:p w14:paraId="57D4E2D7" w14:textId="77777777" w:rsidR="002210D0" w:rsidRDefault="00221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0506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69F24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13C9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B4DC645" w14:textId="77777777" w:rsidR="009A4CD3" w:rsidRDefault="00340F9B" w:rsidP="00336EEB">
    <w:pPr>
      <w:pStyle w:val="Stopka"/>
      <w:tabs>
        <w:tab w:val="clear" w:pos="4536"/>
      </w:tabs>
      <w:jc w:val="center"/>
    </w:pPr>
    <w:r>
      <w:rPr>
        <w:noProof/>
      </w:rPr>
      <w:pict w14:anchorId="39D5B8C4">
        <v:line id="_x0000_s2049" style="position:absolute;left:0;text-align:left;z-index:251657728" from="-3.85pt,8.7pt" to="455.15pt,8.7pt"/>
      </w:pict>
    </w:r>
  </w:p>
  <w:p w14:paraId="61BC0A00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E2A27" w14:textId="77777777" w:rsidR="00436BFD" w:rsidRDefault="00436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2CAB0" w14:textId="77777777" w:rsidR="002210D0" w:rsidRDefault="002210D0">
      <w:r>
        <w:separator/>
      </w:r>
    </w:p>
  </w:footnote>
  <w:footnote w:type="continuationSeparator" w:id="0">
    <w:p w14:paraId="65C36B17" w14:textId="77777777" w:rsidR="002210D0" w:rsidRDefault="002210D0">
      <w:r>
        <w:continuationSeparator/>
      </w:r>
    </w:p>
  </w:footnote>
  <w:footnote w:id="1">
    <w:p w14:paraId="571DF817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A351A" w14:textId="77777777" w:rsidR="00436BFD" w:rsidRDefault="00436B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2E684" w14:textId="77777777" w:rsidR="00436BFD" w:rsidRDefault="00436B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4B189" w14:textId="77777777" w:rsidR="00436BFD" w:rsidRDefault="00436B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0D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210D0"/>
    <w:rsid w:val="002B1E07"/>
    <w:rsid w:val="002C2DE7"/>
    <w:rsid w:val="002D160C"/>
    <w:rsid w:val="002D3BDF"/>
    <w:rsid w:val="003024A8"/>
    <w:rsid w:val="00307E5F"/>
    <w:rsid w:val="00312A4F"/>
    <w:rsid w:val="00336EEB"/>
    <w:rsid w:val="00340F9B"/>
    <w:rsid w:val="00360BC3"/>
    <w:rsid w:val="003E5D20"/>
    <w:rsid w:val="003F6927"/>
    <w:rsid w:val="00415097"/>
    <w:rsid w:val="00422381"/>
    <w:rsid w:val="0043102D"/>
    <w:rsid w:val="00436BF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E0D54B"/>
  <w15:chartTrackingRefBased/>
  <w15:docId w15:val="{CF5BFC82-AE59-43F4-9480-097877719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2021-09-27T08:14:00Z</dcterms:created>
  <dcterms:modified xsi:type="dcterms:W3CDTF">2021-09-27T08:14:00Z</dcterms:modified>
</cp:coreProperties>
</file>