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B6F9B" w14:textId="77777777" w:rsidR="00D665F5" w:rsidRDefault="00AA5E60" w:rsidP="00D665F5">
      <w:pPr>
        <w:spacing w:after="240"/>
        <w:jc w:val="right"/>
        <w:rPr>
          <w:sz w:val="22"/>
          <w:szCs w:val="22"/>
        </w:rPr>
      </w:pPr>
      <w:r w:rsidRPr="00AA5E60">
        <w:rPr>
          <w:sz w:val="22"/>
          <w:szCs w:val="22"/>
        </w:rPr>
        <w:t>Woźniki</w:t>
      </w:r>
      <w:r w:rsidR="00D665F5" w:rsidRPr="00D91931">
        <w:rPr>
          <w:sz w:val="22"/>
          <w:szCs w:val="22"/>
        </w:rPr>
        <w:t xml:space="preserve"> dnia: </w:t>
      </w:r>
      <w:r w:rsidRPr="00AA5E60">
        <w:rPr>
          <w:sz w:val="22"/>
          <w:szCs w:val="22"/>
        </w:rPr>
        <w:t>2021-10-01</w:t>
      </w:r>
    </w:p>
    <w:p w14:paraId="1BA5422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DE6EE5D" w14:textId="77777777" w:rsidR="00D665F5" w:rsidRPr="00D91931" w:rsidRDefault="00AA5E60" w:rsidP="00577BC6">
      <w:pPr>
        <w:spacing w:after="40"/>
        <w:rPr>
          <w:b/>
          <w:bCs/>
          <w:sz w:val="22"/>
          <w:szCs w:val="22"/>
        </w:rPr>
      </w:pPr>
      <w:r w:rsidRPr="00AA5E60">
        <w:rPr>
          <w:b/>
          <w:bCs/>
          <w:sz w:val="22"/>
          <w:szCs w:val="22"/>
        </w:rPr>
        <w:t>Urząd Miejski w Woźnikach</w:t>
      </w:r>
    </w:p>
    <w:p w14:paraId="0F5341BA" w14:textId="77777777" w:rsidR="00D665F5" w:rsidRPr="00BD5546" w:rsidRDefault="00AA5E60" w:rsidP="00D665F5">
      <w:pPr>
        <w:rPr>
          <w:sz w:val="22"/>
          <w:szCs w:val="22"/>
        </w:rPr>
      </w:pPr>
      <w:r w:rsidRPr="00AA5E60">
        <w:rPr>
          <w:sz w:val="22"/>
          <w:szCs w:val="22"/>
        </w:rPr>
        <w:t>Rynek</w:t>
      </w:r>
      <w:r w:rsidR="00D665F5" w:rsidRPr="00BD5546">
        <w:rPr>
          <w:sz w:val="22"/>
          <w:szCs w:val="22"/>
        </w:rPr>
        <w:t xml:space="preserve"> </w:t>
      </w:r>
      <w:r w:rsidRPr="00AA5E60">
        <w:rPr>
          <w:sz w:val="22"/>
          <w:szCs w:val="22"/>
        </w:rPr>
        <w:t>11</w:t>
      </w:r>
    </w:p>
    <w:p w14:paraId="080D2B2E" w14:textId="77777777" w:rsidR="00D665F5" w:rsidRPr="00BD5546" w:rsidRDefault="00AA5E60" w:rsidP="00D665F5">
      <w:pPr>
        <w:rPr>
          <w:sz w:val="22"/>
          <w:szCs w:val="22"/>
        </w:rPr>
      </w:pPr>
      <w:r w:rsidRPr="00AA5E60">
        <w:rPr>
          <w:sz w:val="22"/>
          <w:szCs w:val="22"/>
        </w:rPr>
        <w:t>42-289</w:t>
      </w:r>
      <w:r w:rsidR="00D665F5" w:rsidRPr="00BD5546">
        <w:rPr>
          <w:sz w:val="22"/>
          <w:szCs w:val="22"/>
        </w:rPr>
        <w:t xml:space="preserve"> </w:t>
      </w:r>
      <w:r w:rsidRPr="00AA5E60">
        <w:rPr>
          <w:sz w:val="22"/>
          <w:szCs w:val="22"/>
        </w:rPr>
        <w:t>Woźniki</w:t>
      </w:r>
    </w:p>
    <w:p w14:paraId="7C3E366F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9BB3F66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F7C2EA8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16AD95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30E231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A5E60" w:rsidRPr="00AA5E60">
        <w:rPr>
          <w:b/>
          <w:sz w:val="22"/>
          <w:szCs w:val="22"/>
        </w:rPr>
        <w:t>ZP 271.12.2021</w:t>
      </w:r>
      <w:r w:rsidR="00A80738">
        <w:rPr>
          <w:sz w:val="24"/>
        </w:rPr>
        <w:tab/>
        <w:t xml:space="preserve"> </w:t>
      </w:r>
    </w:p>
    <w:p w14:paraId="6064196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2FFA5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A36E4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C9E30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E17193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72E800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A5E60" w:rsidRPr="00AA5E60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0DF2B031" w14:textId="77777777" w:rsidR="00A80738" w:rsidRPr="00577BC6" w:rsidRDefault="00AA5E6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A5E60">
        <w:rPr>
          <w:b/>
          <w:sz w:val="22"/>
          <w:szCs w:val="22"/>
        </w:rPr>
        <w:t>Remont drogi powiatowej nr 2335S na odcinku Polski Las do Kolonii Woźnickiej - ETAP I</w:t>
      </w:r>
    </w:p>
    <w:p w14:paraId="325DEFE3" w14:textId="3452297B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A5E60" w:rsidRPr="00AA5E60">
        <w:rPr>
          <w:sz w:val="22"/>
          <w:szCs w:val="22"/>
        </w:rPr>
        <w:t xml:space="preserve">(Dz.U. </w:t>
      </w:r>
      <w:r w:rsidR="00811B96">
        <w:rPr>
          <w:sz w:val="22"/>
          <w:szCs w:val="22"/>
        </w:rPr>
        <w:t xml:space="preserve">2021 </w:t>
      </w:r>
      <w:r w:rsidR="00AA5E60" w:rsidRPr="00AA5E60">
        <w:rPr>
          <w:sz w:val="22"/>
          <w:szCs w:val="22"/>
        </w:rPr>
        <w:t xml:space="preserve">poz. </w:t>
      </w:r>
      <w:r w:rsidR="00811B96">
        <w:rPr>
          <w:sz w:val="22"/>
          <w:szCs w:val="22"/>
        </w:rPr>
        <w:t>1129</w:t>
      </w:r>
      <w:r w:rsidR="00AA5E60" w:rsidRPr="00AA5E60">
        <w:rPr>
          <w:sz w:val="22"/>
          <w:szCs w:val="22"/>
        </w:rPr>
        <w:t xml:space="preserve">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8C8B81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A5E60" w:rsidRPr="00AA5E60">
        <w:rPr>
          <w:sz w:val="22"/>
          <w:szCs w:val="22"/>
        </w:rPr>
        <w:t>01/10/2021</w:t>
      </w:r>
      <w:r w:rsidR="00FF4AB1" w:rsidRPr="00577BC6">
        <w:rPr>
          <w:sz w:val="22"/>
          <w:szCs w:val="22"/>
        </w:rPr>
        <w:t xml:space="preserve"> o godz. </w:t>
      </w:r>
      <w:r w:rsidR="00AA5E60" w:rsidRPr="00AA5E60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1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1447"/>
        <w:gridCol w:w="1447"/>
      </w:tblGrid>
      <w:tr w:rsidR="00A551E1" w:rsidRPr="00493F8C" w14:paraId="576FFFF4" w14:textId="7B5EB26D" w:rsidTr="00A551E1">
        <w:tc>
          <w:tcPr>
            <w:tcW w:w="993" w:type="dxa"/>
            <w:shd w:val="clear" w:color="auto" w:fill="auto"/>
            <w:vAlign w:val="center"/>
          </w:tcPr>
          <w:p w14:paraId="274C633E" w14:textId="77777777" w:rsidR="00A551E1" w:rsidRPr="00490DC0" w:rsidRDefault="00A551E1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887FD2B" w14:textId="77777777" w:rsidR="00A551E1" w:rsidRPr="00490DC0" w:rsidRDefault="00A551E1" w:rsidP="003F57CD">
            <w:pPr>
              <w:spacing w:before="120" w:after="120"/>
              <w:jc w:val="center"/>
            </w:pPr>
            <w:r w:rsidRPr="00490DC0">
              <w:t>Nazwa</w:t>
            </w:r>
            <w:r>
              <w:t xml:space="preserve"> </w:t>
            </w:r>
            <w:r w:rsidRPr="00490DC0">
              <w:t>i adres wykonawcy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54082493" w14:textId="77777777" w:rsidR="00A551E1" w:rsidRPr="00490DC0" w:rsidRDefault="00A551E1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  <w:tc>
          <w:tcPr>
            <w:tcW w:w="1447" w:type="dxa"/>
          </w:tcPr>
          <w:p w14:paraId="7AEFF89B" w14:textId="66DD864E" w:rsidR="00A551E1" w:rsidRPr="00490DC0" w:rsidRDefault="00A551E1" w:rsidP="003F57CD">
            <w:pPr>
              <w:spacing w:before="120" w:after="120"/>
              <w:jc w:val="center"/>
            </w:pPr>
            <w:r>
              <w:t>Okres gwarancji</w:t>
            </w:r>
          </w:p>
        </w:tc>
      </w:tr>
      <w:tr w:rsidR="00A551E1" w:rsidRPr="00493F8C" w14:paraId="2D181B48" w14:textId="632139A2" w:rsidTr="00A551E1">
        <w:tc>
          <w:tcPr>
            <w:tcW w:w="993" w:type="dxa"/>
            <w:shd w:val="clear" w:color="auto" w:fill="auto"/>
            <w:vAlign w:val="center"/>
          </w:tcPr>
          <w:p w14:paraId="7EBB2AB3" w14:textId="77777777" w:rsidR="00A551E1" w:rsidRPr="00490DC0" w:rsidRDefault="00A551E1" w:rsidP="00434293">
            <w:pPr>
              <w:spacing w:before="120" w:after="120"/>
              <w:jc w:val="center"/>
            </w:pPr>
            <w:r w:rsidRPr="00AA5E60">
              <w:t>1</w:t>
            </w:r>
          </w:p>
        </w:tc>
        <w:tc>
          <w:tcPr>
            <w:tcW w:w="5244" w:type="dxa"/>
            <w:shd w:val="clear" w:color="auto" w:fill="auto"/>
          </w:tcPr>
          <w:p w14:paraId="6D6206EA" w14:textId="77777777" w:rsidR="00A551E1" w:rsidRPr="00490DC0" w:rsidRDefault="00A551E1" w:rsidP="00434293">
            <w:pPr>
              <w:spacing w:before="40"/>
            </w:pPr>
            <w:r w:rsidRPr="00AA5E60">
              <w:t>RAFALIN Sp. z o.o. Sp. komandytowa</w:t>
            </w:r>
          </w:p>
          <w:p w14:paraId="64B042CE" w14:textId="77777777" w:rsidR="00A551E1" w:rsidRPr="00490DC0" w:rsidRDefault="00A551E1" w:rsidP="00434293">
            <w:r w:rsidRPr="00AA5E60">
              <w:t>Malicka</w:t>
            </w:r>
            <w:r w:rsidRPr="00490DC0">
              <w:t xml:space="preserve"> </w:t>
            </w:r>
            <w:r w:rsidRPr="00AA5E60">
              <w:t>42</w:t>
            </w:r>
            <w:r w:rsidRPr="00490DC0">
              <w:t xml:space="preserve"> </w:t>
            </w:r>
          </w:p>
          <w:p w14:paraId="58FFC628" w14:textId="07B5DAE2" w:rsidR="00A551E1" w:rsidRPr="00490DC0" w:rsidRDefault="00A551E1" w:rsidP="00434293">
            <w:pPr>
              <w:spacing w:after="40"/>
              <w:jc w:val="both"/>
            </w:pPr>
            <w:r w:rsidRPr="00AA5E60">
              <w:t>42-290</w:t>
            </w:r>
            <w:r w:rsidRPr="00490DC0">
              <w:t xml:space="preserve"> </w:t>
            </w:r>
            <w:r w:rsidRPr="00AA5E60">
              <w:t>Blachowni</w:t>
            </w:r>
            <w:r w:rsidR="00CB1D86">
              <w:t>a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6761C6E5" w14:textId="77777777" w:rsidR="00A551E1" w:rsidRPr="00490DC0" w:rsidRDefault="00A551E1" w:rsidP="00434293">
            <w:pPr>
              <w:spacing w:before="120" w:after="120"/>
              <w:jc w:val="both"/>
            </w:pPr>
            <w:r w:rsidRPr="00AA5E60">
              <w:t>535 436.88 zł</w:t>
            </w:r>
          </w:p>
        </w:tc>
        <w:tc>
          <w:tcPr>
            <w:tcW w:w="1447" w:type="dxa"/>
            <w:vAlign w:val="center"/>
          </w:tcPr>
          <w:p w14:paraId="0CACE847" w14:textId="49C9A2BE" w:rsidR="00A551E1" w:rsidRPr="00AA5E60" w:rsidRDefault="00A551E1" w:rsidP="00434293">
            <w:pPr>
              <w:spacing w:before="120" w:after="120"/>
              <w:jc w:val="both"/>
            </w:pPr>
            <w:r>
              <w:t>60 miesięcy</w:t>
            </w:r>
          </w:p>
        </w:tc>
      </w:tr>
      <w:tr w:rsidR="00A551E1" w:rsidRPr="00493F8C" w14:paraId="751D5E87" w14:textId="605798E6" w:rsidTr="00A551E1">
        <w:tc>
          <w:tcPr>
            <w:tcW w:w="993" w:type="dxa"/>
            <w:shd w:val="clear" w:color="auto" w:fill="auto"/>
            <w:vAlign w:val="center"/>
          </w:tcPr>
          <w:p w14:paraId="10DB55B4" w14:textId="77777777" w:rsidR="00A551E1" w:rsidRPr="00490DC0" w:rsidRDefault="00A551E1" w:rsidP="00A551E1">
            <w:pPr>
              <w:spacing w:before="120" w:after="120"/>
              <w:jc w:val="center"/>
            </w:pPr>
            <w:r w:rsidRPr="00AA5E60">
              <w:t>2</w:t>
            </w:r>
          </w:p>
        </w:tc>
        <w:tc>
          <w:tcPr>
            <w:tcW w:w="5244" w:type="dxa"/>
            <w:shd w:val="clear" w:color="auto" w:fill="auto"/>
          </w:tcPr>
          <w:p w14:paraId="497384E0" w14:textId="77777777" w:rsidR="00A551E1" w:rsidRPr="00490DC0" w:rsidRDefault="00A551E1" w:rsidP="00A551E1">
            <w:pPr>
              <w:spacing w:before="40"/>
            </w:pPr>
            <w:r w:rsidRPr="00AA5E60">
              <w:t>Przedsiębiorstwo Handlowo – Usługowe „</w:t>
            </w:r>
            <w:proofErr w:type="spellStart"/>
            <w:r w:rsidRPr="00AA5E60">
              <w:t>Larix</w:t>
            </w:r>
            <w:proofErr w:type="spellEnd"/>
            <w:r w:rsidRPr="00AA5E60">
              <w:t>” Sp. z o.o.</w:t>
            </w:r>
          </w:p>
          <w:p w14:paraId="6FBD5ED6" w14:textId="77777777" w:rsidR="00A551E1" w:rsidRPr="00490DC0" w:rsidRDefault="00A551E1" w:rsidP="00A551E1">
            <w:r w:rsidRPr="00AA5E60">
              <w:t>Klonowa</w:t>
            </w:r>
            <w:r w:rsidRPr="00490DC0">
              <w:t xml:space="preserve"> </w:t>
            </w:r>
            <w:r w:rsidRPr="00AA5E60">
              <w:t>11</w:t>
            </w:r>
            <w:r w:rsidRPr="00490DC0">
              <w:t xml:space="preserve"> </w:t>
            </w:r>
          </w:p>
          <w:p w14:paraId="4EEC334C" w14:textId="77777777" w:rsidR="00A551E1" w:rsidRPr="00490DC0" w:rsidRDefault="00A551E1" w:rsidP="00A551E1">
            <w:pPr>
              <w:spacing w:after="40"/>
              <w:jc w:val="both"/>
            </w:pPr>
            <w:r w:rsidRPr="00AA5E60">
              <w:t>42-700</w:t>
            </w:r>
            <w:r w:rsidRPr="00490DC0">
              <w:t xml:space="preserve"> </w:t>
            </w:r>
            <w:r w:rsidRPr="00AA5E60">
              <w:t>Lubliniec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5678D8AE" w14:textId="77777777" w:rsidR="00A551E1" w:rsidRPr="00490DC0" w:rsidRDefault="00A551E1" w:rsidP="00A551E1">
            <w:pPr>
              <w:spacing w:before="120" w:after="120"/>
              <w:jc w:val="both"/>
            </w:pPr>
            <w:r w:rsidRPr="00AA5E60">
              <w:t>631 625.36 zł</w:t>
            </w:r>
          </w:p>
        </w:tc>
        <w:tc>
          <w:tcPr>
            <w:tcW w:w="1447" w:type="dxa"/>
            <w:vAlign w:val="center"/>
          </w:tcPr>
          <w:p w14:paraId="1B9196BC" w14:textId="674302D7" w:rsidR="00A551E1" w:rsidRPr="00AA5E60" w:rsidRDefault="00A551E1" w:rsidP="00A551E1">
            <w:pPr>
              <w:spacing w:before="120" w:after="120"/>
              <w:jc w:val="both"/>
            </w:pPr>
            <w:r>
              <w:t>60 miesięcy</w:t>
            </w:r>
          </w:p>
        </w:tc>
      </w:tr>
      <w:tr w:rsidR="00A551E1" w:rsidRPr="00493F8C" w14:paraId="4A91FCE1" w14:textId="3B506258" w:rsidTr="00A551E1">
        <w:tc>
          <w:tcPr>
            <w:tcW w:w="993" w:type="dxa"/>
            <w:shd w:val="clear" w:color="auto" w:fill="auto"/>
            <w:vAlign w:val="center"/>
          </w:tcPr>
          <w:p w14:paraId="02C060A6" w14:textId="77777777" w:rsidR="00A551E1" w:rsidRPr="00490DC0" w:rsidRDefault="00A551E1" w:rsidP="00A551E1">
            <w:pPr>
              <w:spacing w:before="120" w:after="120"/>
              <w:jc w:val="center"/>
            </w:pPr>
            <w:r w:rsidRPr="00AA5E60">
              <w:t>3</w:t>
            </w:r>
          </w:p>
        </w:tc>
        <w:tc>
          <w:tcPr>
            <w:tcW w:w="5244" w:type="dxa"/>
            <w:shd w:val="clear" w:color="auto" w:fill="auto"/>
          </w:tcPr>
          <w:p w14:paraId="294880AB" w14:textId="77777777" w:rsidR="00A551E1" w:rsidRPr="00490DC0" w:rsidRDefault="00A551E1" w:rsidP="00A551E1">
            <w:pPr>
              <w:spacing w:before="40"/>
            </w:pPr>
            <w:r w:rsidRPr="00AA5E60">
              <w:t>Hucz Spółka z ograniczoną odpowiedzialnością SP.K</w:t>
            </w:r>
          </w:p>
          <w:p w14:paraId="5D7CFB16" w14:textId="77777777" w:rsidR="00A551E1" w:rsidRPr="00490DC0" w:rsidRDefault="00A551E1" w:rsidP="00A551E1">
            <w:r w:rsidRPr="00AA5E60">
              <w:t>Częstochowska</w:t>
            </w:r>
            <w:r w:rsidRPr="00490DC0">
              <w:t xml:space="preserve"> </w:t>
            </w:r>
            <w:r w:rsidRPr="00AA5E60">
              <w:t>14</w:t>
            </w:r>
            <w:r w:rsidRPr="00490DC0">
              <w:t xml:space="preserve"> </w:t>
            </w:r>
          </w:p>
          <w:p w14:paraId="1EB9591B" w14:textId="77777777" w:rsidR="00A551E1" w:rsidRPr="00490DC0" w:rsidRDefault="00A551E1" w:rsidP="00A551E1">
            <w:pPr>
              <w:spacing w:after="40"/>
              <w:jc w:val="both"/>
            </w:pPr>
            <w:r w:rsidRPr="00AA5E60">
              <w:t>42-283</w:t>
            </w:r>
            <w:r w:rsidRPr="00490DC0">
              <w:t xml:space="preserve"> </w:t>
            </w:r>
            <w:r w:rsidRPr="00AA5E60">
              <w:t>Boronów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479C19AE" w14:textId="77777777" w:rsidR="00A551E1" w:rsidRPr="00490DC0" w:rsidRDefault="00A551E1" w:rsidP="00A551E1">
            <w:pPr>
              <w:spacing w:before="120" w:after="120"/>
              <w:jc w:val="both"/>
            </w:pPr>
            <w:r w:rsidRPr="00AA5E60">
              <w:t>574 591.56 zł</w:t>
            </w:r>
          </w:p>
        </w:tc>
        <w:tc>
          <w:tcPr>
            <w:tcW w:w="1447" w:type="dxa"/>
            <w:vAlign w:val="center"/>
          </w:tcPr>
          <w:p w14:paraId="15D99EB7" w14:textId="68D82E15" w:rsidR="00A551E1" w:rsidRPr="00AA5E60" w:rsidRDefault="00A551E1" w:rsidP="00A551E1">
            <w:pPr>
              <w:spacing w:before="120" w:after="120"/>
              <w:jc w:val="both"/>
            </w:pPr>
            <w:r>
              <w:t>60 miesięcy</w:t>
            </w:r>
          </w:p>
        </w:tc>
      </w:tr>
      <w:tr w:rsidR="00A551E1" w:rsidRPr="00493F8C" w14:paraId="55E900EE" w14:textId="58AA96AA" w:rsidTr="00A551E1">
        <w:tc>
          <w:tcPr>
            <w:tcW w:w="993" w:type="dxa"/>
            <w:shd w:val="clear" w:color="auto" w:fill="auto"/>
            <w:vAlign w:val="center"/>
          </w:tcPr>
          <w:p w14:paraId="5D9F2751" w14:textId="77777777" w:rsidR="00A551E1" w:rsidRPr="00490DC0" w:rsidRDefault="00A551E1" w:rsidP="00A551E1">
            <w:pPr>
              <w:spacing w:before="120" w:after="120"/>
              <w:jc w:val="center"/>
            </w:pPr>
            <w:r w:rsidRPr="00AA5E60">
              <w:t>4</w:t>
            </w:r>
          </w:p>
        </w:tc>
        <w:tc>
          <w:tcPr>
            <w:tcW w:w="5244" w:type="dxa"/>
            <w:shd w:val="clear" w:color="auto" w:fill="auto"/>
          </w:tcPr>
          <w:p w14:paraId="3DB437A0" w14:textId="77777777" w:rsidR="00A551E1" w:rsidRPr="00490DC0" w:rsidRDefault="00A551E1" w:rsidP="00A551E1">
            <w:pPr>
              <w:spacing w:before="40"/>
            </w:pPr>
            <w:r w:rsidRPr="00AA5E60">
              <w:t>OLS Spółka z ograniczoną odpowiedzialnością Spółka Komandytowa</w:t>
            </w:r>
          </w:p>
          <w:p w14:paraId="45C6CFDD" w14:textId="77777777" w:rsidR="00A551E1" w:rsidRPr="00490DC0" w:rsidRDefault="00A551E1" w:rsidP="00A551E1">
            <w:r w:rsidRPr="00AA5E60">
              <w:t>Chopina</w:t>
            </w:r>
            <w:r w:rsidRPr="00490DC0">
              <w:t xml:space="preserve"> </w:t>
            </w:r>
            <w:r w:rsidRPr="00AA5E60">
              <w:t>2</w:t>
            </w:r>
            <w:r w:rsidRPr="00490DC0">
              <w:t xml:space="preserve"> </w:t>
            </w:r>
          </w:p>
          <w:p w14:paraId="772129D9" w14:textId="77777777" w:rsidR="00A551E1" w:rsidRPr="00490DC0" w:rsidRDefault="00A551E1" w:rsidP="00A551E1">
            <w:pPr>
              <w:spacing w:after="40"/>
              <w:jc w:val="both"/>
            </w:pPr>
            <w:r w:rsidRPr="00AA5E60">
              <w:t>42-700</w:t>
            </w:r>
            <w:r w:rsidRPr="00490DC0">
              <w:t xml:space="preserve"> </w:t>
            </w:r>
            <w:r w:rsidRPr="00AA5E60">
              <w:t>Lubliniec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4E4F5E7F" w14:textId="77777777" w:rsidR="00A551E1" w:rsidRPr="00490DC0" w:rsidRDefault="00A551E1" w:rsidP="00A551E1">
            <w:pPr>
              <w:spacing w:before="120" w:after="120"/>
              <w:jc w:val="both"/>
            </w:pPr>
            <w:r w:rsidRPr="00AA5E60">
              <w:t>640 640.15 zł</w:t>
            </w:r>
          </w:p>
        </w:tc>
        <w:tc>
          <w:tcPr>
            <w:tcW w:w="1447" w:type="dxa"/>
            <w:vAlign w:val="center"/>
          </w:tcPr>
          <w:p w14:paraId="2362DCD7" w14:textId="39BBD299" w:rsidR="00A551E1" w:rsidRPr="00AA5E60" w:rsidRDefault="00A551E1" w:rsidP="00A551E1">
            <w:pPr>
              <w:spacing w:before="120" w:after="120"/>
              <w:jc w:val="both"/>
            </w:pPr>
            <w:r>
              <w:t>60 miesięcy</w:t>
            </w:r>
          </w:p>
        </w:tc>
      </w:tr>
      <w:tr w:rsidR="00A551E1" w:rsidRPr="00493F8C" w14:paraId="11536125" w14:textId="22BED8DB" w:rsidTr="00A551E1">
        <w:tc>
          <w:tcPr>
            <w:tcW w:w="993" w:type="dxa"/>
            <w:shd w:val="clear" w:color="auto" w:fill="auto"/>
            <w:vAlign w:val="center"/>
          </w:tcPr>
          <w:p w14:paraId="66D59FA6" w14:textId="77777777" w:rsidR="00A551E1" w:rsidRPr="00490DC0" w:rsidRDefault="00A551E1" w:rsidP="00A551E1">
            <w:pPr>
              <w:spacing w:before="120" w:after="120"/>
              <w:jc w:val="center"/>
            </w:pPr>
            <w:r w:rsidRPr="00AA5E60">
              <w:t>5</w:t>
            </w:r>
          </w:p>
        </w:tc>
        <w:tc>
          <w:tcPr>
            <w:tcW w:w="5244" w:type="dxa"/>
            <w:shd w:val="clear" w:color="auto" w:fill="auto"/>
          </w:tcPr>
          <w:p w14:paraId="2C5A8071" w14:textId="77777777" w:rsidR="00A551E1" w:rsidRPr="00490DC0" w:rsidRDefault="00A551E1" w:rsidP="00A551E1">
            <w:pPr>
              <w:spacing w:before="40"/>
            </w:pPr>
            <w:r w:rsidRPr="00AA5E60">
              <w:t>P.U.H. "DOMAX" Arkadiusz Mika</w:t>
            </w:r>
          </w:p>
          <w:p w14:paraId="26FE406D" w14:textId="77777777" w:rsidR="00A551E1" w:rsidRPr="00490DC0" w:rsidRDefault="00A551E1" w:rsidP="00A551E1">
            <w:r w:rsidRPr="00AA5E60">
              <w:t>ul. Grabińska</w:t>
            </w:r>
            <w:r w:rsidRPr="00490DC0">
              <w:t xml:space="preserve"> </w:t>
            </w:r>
            <w:r w:rsidRPr="00AA5E60">
              <w:t>8</w:t>
            </w:r>
            <w:r w:rsidRPr="00490DC0">
              <w:t xml:space="preserve"> </w:t>
            </w:r>
          </w:p>
          <w:p w14:paraId="02FA531E" w14:textId="77777777" w:rsidR="00A551E1" w:rsidRPr="00490DC0" w:rsidRDefault="00A551E1" w:rsidP="00A551E1">
            <w:pPr>
              <w:spacing w:after="40"/>
              <w:jc w:val="both"/>
            </w:pPr>
            <w:r w:rsidRPr="00AA5E60">
              <w:t>42-283</w:t>
            </w:r>
            <w:r w:rsidRPr="00490DC0">
              <w:t xml:space="preserve"> </w:t>
            </w:r>
            <w:r w:rsidRPr="00AA5E60">
              <w:t>Boronów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58535E3E" w14:textId="77777777" w:rsidR="00A551E1" w:rsidRPr="00490DC0" w:rsidRDefault="00A551E1" w:rsidP="00A551E1">
            <w:pPr>
              <w:spacing w:before="120" w:after="120"/>
              <w:jc w:val="both"/>
            </w:pPr>
            <w:r w:rsidRPr="00AA5E60">
              <w:t>554 992.22 zł</w:t>
            </w:r>
          </w:p>
        </w:tc>
        <w:tc>
          <w:tcPr>
            <w:tcW w:w="1447" w:type="dxa"/>
            <w:vAlign w:val="center"/>
          </w:tcPr>
          <w:p w14:paraId="0E921E9B" w14:textId="0F764A90" w:rsidR="00A551E1" w:rsidRPr="00AA5E60" w:rsidRDefault="00A551E1" w:rsidP="00A551E1">
            <w:pPr>
              <w:spacing w:before="120" w:after="120"/>
              <w:jc w:val="both"/>
            </w:pPr>
            <w:r>
              <w:t>60 miesięcy</w:t>
            </w:r>
          </w:p>
        </w:tc>
      </w:tr>
    </w:tbl>
    <w:p w14:paraId="46C29325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193CFF4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4DE35E0C" w14:textId="4F0E10D3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F0659" w14:textId="77777777" w:rsidR="0090031C" w:rsidRDefault="0090031C">
      <w:r>
        <w:separator/>
      </w:r>
    </w:p>
  </w:endnote>
  <w:endnote w:type="continuationSeparator" w:id="0">
    <w:p w14:paraId="1CD4F979" w14:textId="77777777" w:rsidR="0090031C" w:rsidRDefault="00900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4C4B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6AFB8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04268" w14:textId="1CB960FE" w:rsidR="009F189D" w:rsidRDefault="00811B9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07102A5" wp14:editId="128F40E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FF42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E1057D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2200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849060" w14:textId="77777777" w:rsidR="009F189D" w:rsidRDefault="009F189D">
    <w:pPr>
      <w:pStyle w:val="Stopka"/>
      <w:tabs>
        <w:tab w:val="clear" w:pos="4536"/>
      </w:tabs>
      <w:jc w:val="center"/>
    </w:pPr>
  </w:p>
  <w:p w14:paraId="12A3A42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BE75AB" w14:textId="77777777" w:rsidR="0090031C" w:rsidRDefault="0090031C">
      <w:r>
        <w:separator/>
      </w:r>
    </w:p>
  </w:footnote>
  <w:footnote w:type="continuationSeparator" w:id="0">
    <w:p w14:paraId="6C26345D" w14:textId="77777777" w:rsidR="0090031C" w:rsidRDefault="009003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E974A" w14:textId="77777777" w:rsidR="00AA5E60" w:rsidRDefault="00AA5E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645BD" w14:textId="77777777" w:rsidR="00AA5E60" w:rsidRDefault="00AA5E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2D5A0" w14:textId="77777777" w:rsidR="00AA5E60" w:rsidRDefault="00AA5E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31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97093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11B96"/>
    <w:rsid w:val="00843263"/>
    <w:rsid w:val="00861E75"/>
    <w:rsid w:val="0090031C"/>
    <w:rsid w:val="009D19BD"/>
    <w:rsid w:val="009F189D"/>
    <w:rsid w:val="00A551E1"/>
    <w:rsid w:val="00A80738"/>
    <w:rsid w:val="00AA5E60"/>
    <w:rsid w:val="00C236D3"/>
    <w:rsid w:val="00C659E2"/>
    <w:rsid w:val="00CB0802"/>
    <w:rsid w:val="00CB1D86"/>
    <w:rsid w:val="00D665F5"/>
    <w:rsid w:val="00D7128F"/>
    <w:rsid w:val="00E64A4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A856C23"/>
  <w15:chartTrackingRefBased/>
  <w15:docId w15:val="{974186A7-C0BE-4B41-A908-66C5906AA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2021-10-01T10:11:00Z</dcterms:created>
  <dcterms:modified xsi:type="dcterms:W3CDTF">2021-10-01T10:11:00Z</dcterms:modified>
</cp:coreProperties>
</file>