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3467E746" w:rsidR="00272917" w:rsidRDefault="00272917" w:rsidP="00272917">
      <w:pPr>
        <w:rPr>
          <w:b/>
          <w:bCs/>
        </w:rPr>
      </w:pPr>
      <w:r w:rsidRPr="00CF33D7">
        <w:t>Znak sprawy</w:t>
      </w:r>
      <w:r w:rsidR="00CF33D7" w:rsidRPr="00CF33D7">
        <w:t>:</w:t>
      </w:r>
      <w:r w:rsidRPr="00272917">
        <w:rPr>
          <w:b/>
          <w:bCs/>
        </w:rPr>
        <w:t xml:space="preserve"> PCUW.261.3.</w:t>
      </w:r>
      <w:r w:rsidR="00F205B8">
        <w:rPr>
          <w:b/>
          <w:bCs/>
        </w:rPr>
        <w:t>16</w:t>
      </w:r>
      <w:r w:rsidRPr="00272917">
        <w:rPr>
          <w:b/>
          <w:bCs/>
        </w:rPr>
        <w:t>.2021</w:t>
      </w:r>
    </w:p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0E437A0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DAE0AC8" w14:textId="77777777" w:rsidR="00532CC3" w:rsidRPr="00532CC3" w:rsidRDefault="00532CC3" w:rsidP="00532CC3"/>
    <w:p w14:paraId="08DBEB0F" w14:textId="78D94CD8" w:rsidR="00F31EAC" w:rsidRDefault="002E612D" w:rsidP="00F205B8">
      <w:pPr>
        <w:spacing w:after="240" w:line="276" w:lineRule="auto"/>
        <w:ind w:left="142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0E2529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4365F354" w14:textId="000836D1" w:rsidR="000E2529" w:rsidRPr="00CF33D7" w:rsidRDefault="00CF33D7" w:rsidP="00CF33D7">
      <w:pPr>
        <w:jc w:val="center"/>
        <w:rPr>
          <w:sz w:val="22"/>
          <w:szCs w:val="22"/>
        </w:rPr>
      </w:pPr>
      <w:r>
        <w:rPr>
          <w:b/>
        </w:rPr>
        <w:t>Pełnienie funkcji inspektora nadzoru inwestorskiego dla zadania pn. „Budowa infrastruktury rowerowej jako alternatywny sposób komunikacji w ramach realizacji Planu Gospodarki Niskoemisyjnej na obszarze powiatu rawickiego – ETAP II”</w:t>
      </w:r>
    </w:p>
    <w:p w14:paraId="44EDA8CD" w14:textId="77777777" w:rsidR="00532CC3" w:rsidRDefault="00532CC3" w:rsidP="00272917">
      <w:pPr>
        <w:spacing w:after="120" w:line="276" w:lineRule="auto"/>
        <w:jc w:val="both"/>
        <w:rPr>
          <w:sz w:val="22"/>
          <w:szCs w:val="22"/>
        </w:rPr>
      </w:pPr>
    </w:p>
    <w:p w14:paraId="4CF42B6F" w14:textId="28E06E2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421F7FC1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6C719EE1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5DE918D8" w14:textId="526B0117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648E88FA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226DC9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0ADE941D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>Cena oferty</w:t>
            </w:r>
            <w:r w:rsidR="00BD0342" w:rsidRPr="00532CC3">
              <w:rPr>
                <w:b/>
                <w:sz w:val="22"/>
                <w:szCs w:val="22"/>
              </w:rPr>
              <w:t xml:space="preserve">, </w:t>
            </w:r>
            <w:r w:rsidR="00532CC3" w:rsidRPr="00532CC3">
              <w:rPr>
                <w:b/>
                <w:sz w:val="22"/>
                <w:szCs w:val="22"/>
              </w:rPr>
              <w:t>doświadczenie zawodowe w latach, czas reakcji na zgłoszenie</w:t>
            </w:r>
          </w:p>
        </w:tc>
      </w:tr>
      <w:tr w:rsidR="00E6330F" w:rsidRPr="007F3E87" w14:paraId="56978DEE" w14:textId="77777777" w:rsidTr="00F019B5">
        <w:trPr>
          <w:trHeight w:val="10628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15D5FA0" w14:textId="318B15F1" w:rsidR="00E6330F" w:rsidRDefault="00E6330F" w:rsidP="00C12154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</w:t>
            </w:r>
            <w:r w:rsidR="00C12154">
              <w:rPr>
                <w:sz w:val="22"/>
                <w:szCs w:val="22"/>
              </w:rPr>
              <w:t>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68"/>
              <w:gridCol w:w="1559"/>
              <w:gridCol w:w="1701"/>
              <w:gridCol w:w="2302"/>
            </w:tblGrid>
            <w:tr w:rsidR="00C12154" w14:paraId="282053A4" w14:textId="77777777" w:rsidTr="00AF08D6">
              <w:tc>
                <w:tcPr>
                  <w:tcW w:w="356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D9D9D9" w:themeFill="background1" w:themeFillShade="D9"/>
                </w:tcPr>
                <w:p w14:paraId="603DF8F2" w14:textId="6435A23E" w:rsidR="00C12154" w:rsidRPr="00C12154" w:rsidRDefault="00C12154" w:rsidP="00C12154">
                  <w:pPr>
                    <w:spacing w:before="240" w:after="6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</w:tcPr>
                <w:p w14:paraId="448451DA" w14:textId="591CC28B" w:rsidR="00C12154" w:rsidRPr="00C12154" w:rsidRDefault="00C12154" w:rsidP="00C12154">
                  <w:pPr>
                    <w:spacing w:before="240" w:after="6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Stawka % VAT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</w:tcPr>
                <w:p w14:paraId="2344EE4A" w14:textId="61B9291B" w:rsidR="00C12154" w:rsidRPr="00C12154" w:rsidRDefault="00C12154" w:rsidP="00C12154">
                  <w:pPr>
                    <w:spacing w:before="240" w:after="6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Kwota podatku VAT</w:t>
                  </w:r>
                </w:p>
              </w:tc>
              <w:tc>
                <w:tcPr>
                  <w:tcW w:w="2302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59D8C69" w14:textId="77276976" w:rsidR="00C12154" w:rsidRPr="00C12154" w:rsidRDefault="00C12154" w:rsidP="00C12154">
                  <w:pPr>
                    <w:spacing w:before="240" w:after="6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Wartość brutto</w:t>
                  </w:r>
                </w:p>
              </w:tc>
            </w:tr>
            <w:tr w:rsidR="00C12154" w14:paraId="43B3024E" w14:textId="77777777" w:rsidTr="00AF08D6">
              <w:tc>
                <w:tcPr>
                  <w:tcW w:w="3568" w:type="dxa"/>
                  <w:tcBorders>
                    <w:left w:val="single" w:sz="4" w:space="0" w:color="auto"/>
                  </w:tcBorders>
                </w:tcPr>
                <w:p w14:paraId="7B357698" w14:textId="77777777" w:rsidR="00C12154" w:rsidRDefault="00C12154" w:rsidP="00212440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</w:tcPr>
                <w:p w14:paraId="4D139204" w14:textId="77777777" w:rsidR="00C12154" w:rsidRDefault="00C12154" w:rsidP="00212440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02D57368" w14:textId="77777777" w:rsidR="00C12154" w:rsidRDefault="00C12154" w:rsidP="00212440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2" w:type="dxa"/>
                  <w:tcBorders>
                    <w:right w:val="single" w:sz="4" w:space="0" w:color="auto"/>
                  </w:tcBorders>
                </w:tcPr>
                <w:p w14:paraId="429AB232" w14:textId="77777777" w:rsidR="00C12154" w:rsidRDefault="00C12154" w:rsidP="00212440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2F73D5" w14:paraId="7CC70AF5" w14:textId="77777777" w:rsidTr="00AF08D6">
              <w:tc>
                <w:tcPr>
                  <w:tcW w:w="9130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D4978E" w14:textId="4BC712C9" w:rsidR="002F73D5" w:rsidRPr="00C12154" w:rsidRDefault="00C12154" w:rsidP="00212440">
                  <w:pPr>
                    <w:spacing w:after="60" w:line="360" w:lineRule="auto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Wartość słownie brutto:</w:t>
                  </w:r>
                </w:p>
              </w:tc>
            </w:tr>
            <w:tr w:rsidR="002F73D5" w14:paraId="52012D0F" w14:textId="77777777" w:rsidTr="00AF08D6">
              <w:tc>
                <w:tcPr>
                  <w:tcW w:w="9130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ECFA9" w14:textId="04CFDAEA" w:rsidR="002F73D5" w:rsidRPr="00C12154" w:rsidRDefault="00C12154" w:rsidP="00212440">
                  <w:pPr>
                    <w:spacing w:after="60" w:line="360" w:lineRule="auto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W tym:</w:t>
                  </w:r>
                </w:p>
              </w:tc>
            </w:tr>
            <w:tr w:rsidR="002F73D5" w14:paraId="293BEE81" w14:textId="77777777" w:rsidTr="00AF08D6">
              <w:tc>
                <w:tcPr>
                  <w:tcW w:w="9130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447B53" w14:textId="11202CB1" w:rsidR="002F73D5" w:rsidRPr="002F73D5" w:rsidRDefault="00C12154" w:rsidP="00C12154">
                  <w:pPr>
                    <w:spacing w:after="60"/>
                    <w:rPr>
                      <w:i/>
                      <w:iCs/>
                      <w:sz w:val="22"/>
                      <w:szCs w:val="22"/>
                    </w:rPr>
                  </w:pPr>
                  <w:r w:rsidRPr="002F73D5">
                    <w:rPr>
                      <w:i/>
                      <w:iCs/>
                      <w:sz w:val="22"/>
                      <w:szCs w:val="22"/>
                    </w:rPr>
                    <w:t xml:space="preserve">1) w zakresie nadzoru nad robotami budowlanymi wykonywanymi w ciągu ul. Sienkiewicza oraz </w:t>
                  </w:r>
                  <w:r w:rsidR="00CF33D7">
                    <w:rPr>
                      <w:i/>
                      <w:iCs/>
                      <w:sz w:val="22"/>
                      <w:szCs w:val="22"/>
                    </w:rPr>
                    <w:br/>
                  </w:r>
                  <w:r w:rsidRPr="002F73D5">
                    <w:rPr>
                      <w:i/>
                      <w:iCs/>
                      <w:sz w:val="22"/>
                      <w:szCs w:val="22"/>
                    </w:rPr>
                    <w:t>ul. Poznańskiej w Rawiczu:</w:t>
                  </w:r>
                </w:p>
              </w:tc>
            </w:tr>
            <w:tr w:rsidR="00C12154" w14:paraId="64E5F3A1" w14:textId="77777777" w:rsidTr="00AF08D6">
              <w:tc>
                <w:tcPr>
                  <w:tcW w:w="3568" w:type="dxa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</w:tcPr>
                <w:p w14:paraId="7B398C0C" w14:textId="0D31B2CE" w:rsidR="00C12154" w:rsidRDefault="00C12154" w:rsidP="00C12154">
                  <w:pPr>
                    <w:spacing w:before="240" w:after="60"/>
                    <w:jc w:val="center"/>
                    <w:rPr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1559" w:type="dxa"/>
                  <w:shd w:val="clear" w:color="auto" w:fill="D9D9D9" w:themeFill="background1" w:themeFillShade="D9"/>
                </w:tcPr>
                <w:p w14:paraId="69BEA99C" w14:textId="1BC6E5E1" w:rsidR="00C12154" w:rsidRDefault="00C12154" w:rsidP="00C12154">
                  <w:pPr>
                    <w:spacing w:before="240" w:after="60"/>
                    <w:jc w:val="center"/>
                    <w:rPr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Stawka % VAT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14:paraId="527DAC3F" w14:textId="2C54E9D3" w:rsidR="00C12154" w:rsidRDefault="00C12154" w:rsidP="00C12154">
                  <w:pPr>
                    <w:spacing w:before="240" w:after="60"/>
                    <w:jc w:val="center"/>
                    <w:rPr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Kwota podatku VAT</w:t>
                  </w:r>
                </w:p>
              </w:tc>
              <w:tc>
                <w:tcPr>
                  <w:tcW w:w="2302" w:type="dxa"/>
                  <w:tcBorders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5B9D325" w14:textId="5C75B889" w:rsidR="00C12154" w:rsidRDefault="00C12154" w:rsidP="00C12154">
                  <w:pPr>
                    <w:spacing w:before="240" w:after="60"/>
                    <w:jc w:val="center"/>
                    <w:rPr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Wartość brutto</w:t>
                  </w:r>
                </w:p>
              </w:tc>
            </w:tr>
            <w:tr w:rsidR="00C12154" w14:paraId="0401C88A" w14:textId="77777777" w:rsidTr="00AF08D6">
              <w:tc>
                <w:tcPr>
                  <w:tcW w:w="3568" w:type="dxa"/>
                  <w:tcBorders>
                    <w:left w:val="single" w:sz="4" w:space="0" w:color="auto"/>
                  </w:tcBorders>
                </w:tcPr>
                <w:p w14:paraId="64C04260" w14:textId="77777777" w:rsidR="00C12154" w:rsidRDefault="00C12154" w:rsidP="00212440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</w:tcPr>
                <w:p w14:paraId="3EBF4361" w14:textId="77777777" w:rsidR="00C12154" w:rsidRDefault="00C12154" w:rsidP="00212440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4A88A64C" w14:textId="77777777" w:rsidR="00C12154" w:rsidRDefault="00C12154" w:rsidP="00212440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2" w:type="dxa"/>
                  <w:tcBorders>
                    <w:right w:val="single" w:sz="4" w:space="0" w:color="auto"/>
                  </w:tcBorders>
                </w:tcPr>
                <w:p w14:paraId="4CDE3771" w14:textId="77777777" w:rsidR="00C12154" w:rsidRDefault="00C12154" w:rsidP="00212440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2F73D5" w14:paraId="43A2F316" w14:textId="77777777" w:rsidTr="00AF08D6">
              <w:tc>
                <w:tcPr>
                  <w:tcW w:w="9130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95F348" w14:textId="1C0E62D9" w:rsidR="002F73D5" w:rsidRPr="00C12154" w:rsidRDefault="00C12154" w:rsidP="00212440">
                  <w:pPr>
                    <w:spacing w:after="60" w:line="360" w:lineRule="auto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Wartość słownie brutto:</w:t>
                  </w:r>
                </w:p>
              </w:tc>
            </w:tr>
            <w:tr w:rsidR="00C12154" w14:paraId="769C5793" w14:textId="77777777" w:rsidTr="00AF08D6">
              <w:tc>
                <w:tcPr>
                  <w:tcW w:w="9130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28C863" w14:textId="7249A5B2" w:rsidR="00C12154" w:rsidRDefault="00C12154" w:rsidP="00C12154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  <w:r w:rsidRPr="002F73D5">
                    <w:rPr>
                      <w:i/>
                      <w:iCs/>
                      <w:sz w:val="22"/>
                      <w:szCs w:val="22"/>
                    </w:rPr>
                    <w:t>2) w zakresie nadzoru nad robotami budowlanymi wykonywanymi w ciągu ul. Śląskiej w Masłowie:</w:t>
                  </w:r>
                </w:p>
              </w:tc>
            </w:tr>
            <w:tr w:rsidR="00C12154" w14:paraId="23D79245" w14:textId="77777777" w:rsidTr="00AF08D6">
              <w:tc>
                <w:tcPr>
                  <w:tcW w:w="3568" w:type="dxa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</w:tcPr>
                <w:p w14:paraId="66D8ABE5" w14:textId="46A553D7" w:rsidR="00C12154" w:rsidRDefault="00C12154" w:rsidP="00C12154">
                  <w:pPr>
                    <w:spacing w:before="240" w:after="60"/>
                    <w:jc w:val="center"/>
                    <w:rPr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1559" w:type="dxa"/>
                  <w:shd w:val="clear" w:color="auto" w:fill="D9D9D9" w:themeFill="background1" w:themeFillShade="D9"/>
                </w:tcPr>
                <w:p w14:paraId="21475605" w14:textId="501048D5" w:rsidR="00C12154" w:rsidRDefault="00C12154" w:rsidP="00C12154">
                  <w:pPr>
                    <w:spacing w:before="240" w:after="60"/>
                    <w:jc w:val="center"/>
                    <w:rPr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Stawka % VAT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14:paraId="48BBD1E3" w14:textId="509B0F41" w:rsidR="00C12154" w:rsidRDefault="00C12154" w:rsidP="00C12154">
                  <w:pPr>
                    <w:spacing w:before="240" w:after="60"/>
                    <w:jc w:val="center"/>
                    <w:rPr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Kwota podatku VAT</w:t>
                  </w:r>
                </w:p>
              </w:tc>
              <w:tc>
                <w:tcPr>
                  <w:tcW w:w="2302" w:type="dxa"/>
                  <w:tcBorders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2B20E33" w14:textId="2B353C75" w:rsidR="00C12154" w:rsidRDefault="00C12154" w:rsidP="00C12154">
                  <w:pPr>
                    <w:spacing w:before="240" w:after="60"/>
                    <w:jc w:val="center"/>
                    <w:rPr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sz w:val="22"/>
                      <w:szCs w:val="22"/>
                    </w:rPr>
                    <w:t>Wartość brutto</w:t>
                  </w:r>
                </w:p>
              </w:tc>
            </w:tr>
            <w:tr w:rsidR="00C12154" w14:paraId="5AFDE140" w14:textId="77777777" w:rsidTr="00AF08D6">
              <w:tc>
                <w:tcPr>
                  <w:tcW w:w="3568" w:type="dxa"/>
                  <w:tcBorders>
                    <w:left w:val="single" w:sz="4" w:space="0" w:color="auto"/>
                  </w:tcBorders>
                </w:tcPr>
                <w:p w14:paraId="20132F72" w14:textId="77777777" w:rsidR="00C12154" w:rsidRDefault="00C12154" w:rsidP="00C12154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</w:tcPr>
                <w:p w14:paraId="1B0FDBBE" w14:textId="77777777" w:rsidR="00C12154" w:rsidRDefault="00C12154" w:rsidP="00C12154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4A6DCBC2" w14:textId="77777777" w:rsidR="00C12154" w:rsidRDefault="00C12154" w:rsidP="00C12154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2" w:type="dxa"/>
                  <w:tcBorders>
                    <w:right w:val="single" w:sz="4" w:space="0" w:color="auto"/>
                  </w:tcBorders>
                </w:tcPr>
                <w:p w14:paraId="279A06A6" w14:textId="77777777" w:rsidR="00C12154" w:rsidRDefault="00C12154" w:rsidP="00C12154">
                  <w:pPr>
                    <w:spacing w:after="60"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C12154" w14:paraId="3700B5A6" w14:textId="77777777" w:rsidTr="00AF08D6">
              <w:tc>
                <w:tcPr>
                  <w:tcW w:w="9130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CFFDE" w14:textId="0C8C9609" w:rsidR="00C12154" w:rsidRPr="00C12154" w:rsidRDefault="00C12154" w:rsidP="00C12154">
                  <w:pPr>
                    <w:spacing w:after="6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 w:rsidRPr="00C12154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Wartość słownie brutto:</w:t>
                  </w:r>
                </w:p>
              </w:tc>
            </w:tr>
          </w:tbl>
          <w:p w14:paraId="08176882" w14:textId="77777777" w:rsidR="00F205B8" w:rsidRDefault="00F205B8" w:rsidP="00212440">
            <w:pPr>
              <w:spacing w:after="60" w:line="360" w:lineRule="auto"/>
              <w:rPr>
                <w:sz w:val="22"/>
                <w:szCs w:val="22"/>
              </w:rPr>
            </w:pPr>
          </w:p>
          <w:p w14:paraId="5889DECA" w14:textId="2194E15C" w:rsidR="00BD0342" w:rsidRDefault="00D94728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dodatkowych wizyt na terenie przedmiotowej inwestycji (W)</w:t>
            </w:r>
            <w:r w:rsidR="005B6F01">
              <w:rPr>
                <w:sz w:val="22"/>
                <w:szCs w:val="22"/>
              </w:rPr>
              <w:t>**</w:t>
            </w:r>
            <w:r w:rsidR="0087114F">
              <w:rPr>
                <w:sz w:val="22"/>
                <w:szCs w:val="22"/>
              </w:rPr>
              <w:t>:</w:t>
            </w:r>
          </w:p>
          <w:p w14:paraId="03E9C75B" w14:textId="77777777" w:rsidR="0087114F" w:rsidRDefault="0087114F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tbl>
            <w:tblPr>
              <w:tblStyle w:val="Tabela-Siatka"/>
              <w:tblW w:w="5977" w:type="dxa"/>
              <w:tblInd w:w="1567" w:type="dxa"/>
              <w:tblLayout w:type="fixed"/>
              <w:tblLook w:val="04A0" w:firstRow="1" w:lastRow="0" w:firstColumn="1" w:lastColumn="0" w:noHBand="0" w:noVBand="1"/>
            </w:tblPr>
            <w:tblGrid>
              <w:gridCol w:w="3043"/>
              <w:gridCol w:w="1375"/>
              <w:gridCol w:w="1559"/>
            </w:tblGrid>
            <w:tr w:rsidR="00F019B5" w14:paraId="708D2DA1" w14:textId="77777777" w:rsidTr="00F019B5">
              <w:tc>
                <w:tcPr>
                  <w:tcW w:w="3043" w:type="dxa"/>
                  <w:vMerge w:val="restart"/>
                  <w:shd w:val="clear" w:color="auto" w:fill="D9D9D9" w:themeFill="background1" w:themeFillShade="D9"/>
                </w:tcPr>
                <w:p w14:paraId="6D221C42" w14:textId="77777777" w:rsidR="00F019B5" w:rsidRDefault="00F019B5" w:rsidP="00F019B5">
                  <w:pPr>
                    <w:pStyle w:val="Akapitzlist"/>
                    <w:spacing w:before="240" w:after="60"/>
                    <w:ind w:left="0"/>
                    <w:rPr>
                      <w:sz w:val="20"/>
                      <w:szCs w:val="20"/>
                    </w:rPr>
                  </w:pPr>
                </w:p>
                <w:p w14:paraId="06E2F9FA" w14:textId="50A30457" w:rsidR="00F019B5" w:rsidRPr="00F019B5" w:rsidRDefault="00F019B5" w:rsidP="00F019B5">
                  <w:pPr>
                    <w:pStyle w:val="Akapitzlist"/>
                    <w:spacing w:before="240" w:after="60"/>
                    <w:ind w:left="0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F019B5"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t xml:space="preserve">Częstotliwość wizyt inspektora nadzoru na terenie inwestycji - </w:t>
                  </w:r>
                  <w:r w:rsidRPr="00F019B5"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br/>
                    <w:t>w tygodniu (W)</w:t>
                  </w:r>
                </w:p>
              </w:tc>
              <w:tc>
                <w:tcPr>
                  <w:tcW w:w="1375" w:type="dxa"/>
                </w:tcPr>
                <w:p w14:paraId="4C9C9029" w14:textId="3FE60BA6" w:rsidR="00F019B5" w:rsidRDefault="00F019B5" w:rsidP="00C93BB7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 wizyta</w:t>
                  </w:r>
                </w:p>
              </w:tc>
              <w:tc>
                <w:tcPr>
                  <w:tcW w:w="1559" w:type="dxa"/>
                </w:tcPr>
                <w:p w14:paraId="2D535268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79386B1E" w14:textId="77777777" w:rsidTr="00F019B5">
              <w:tc>
                <w:tcPr>
                  <w:tcW w:w="3043" w:type="dxa"/>
                  <w:vMerge/>
                  <w:shd w:val="clear" w:color="auto" w:fill="D9D9D9" w:themeFill="background1" w:themeFillShade="D9"/>
                </w:tcPr>
                <w:p w14:paraId="731C6F1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75" w:type="dxa"/>
                </w:tcPr>
                <w:p w14:paraId="24DFFF5C" w14:textId="7E9C2B7A" w:rsidR="00F019B5" w:rsidRDefault="00F019B5" w:rsidP="00C93BB7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 wizyty</w:t>
                  </w:r>
                </w:p>
              </w:tc>
              <w:tc>
                <w:tcPr>
                  <w:tcW w:w="1559" w:type="dxa"/>
                </w:tcPr>
                <w:p w14:paraId="40543314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1B87B6E0" w14:textId="77777777" w:rsidTr="00F019B5">
              <w:tc>
                <w:tcPr>
                  <w:tcW w:w="3043" w:type="dxa"/>
                  <w:vMerge/>
                  <w:shd w:val="clear" w:color="auto" w:fill="D9D9D9" w:themeFill="background1" w:themeFillShade="D9"/>
                </w:tcPr>
                <w:p w14:paraId="04724A79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75" w:type="dxa"/>
                </w:tcPr>
                <w:p w14:paraId="2F9FBF14" w14:textId="347B94C8" w:rsidR="00F019B5" w:rsidRDefault="00F019B5" w:rsidP="00C93BB7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 wizyty</w:t>
                  </w:r>
                </w:p>
              </w:tc>
              <w:tc>
                <w:tcPr>
                  <w:tcW w:w="1559" w:type="dxa"/>
                </w:tcPr>
                <w:p w14:paraId="1E7221C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D3C5A6D" w:rsidR="005B6F01" w:rsidRPr="00AF08D6" w:rsidRDefault="005B6F01" w:rsidP="00AF08D6">
            <w:pPr>
              <w:spacing w:after="60"/>
              <w:rPr>
                <w:sz w:val="22"/>
                <w:szCs w:val="22"/>
              </w:rPr>
            </w:pPr>
          </w:p>
        </w:tc>
      </w:tr>
    </w:tbl>
    <w:p w14:paraId="65F0DE1B" w14:textId="5085CBB9" w:rsidR="00416884" w:rsidRDefault="00416884" w:rsidP="00D13D73">
      <w:pPr>
        <w:jc w:val="both"/>
      </w:pPr>
    </w:p>
    <w:p w14:paraId="37E55CE9" w14:textId="752A3547" w:rsidR="005B6F01" w:rsidRDefault="005B6F01" w:rsidP="00D13D73">
      <w:pPr>
        <w:jc w:val="both"/>
      </w:pPr>
    </w:p>
    <w:p w14:paraId="6F4ACE70" w14:textId="23DEA363" w:rsidR="005B6F01" w:rsidRDefault="005B6F01" w:rsidP="00D13D73">
      <w:pPr>
        <w:jc w:val="both"/>
      </w:pPr>
    </w:p>
    <w:p w14:paraId="2F2EDAD1" w14:textId="338D5333" w:rsidR="005B6F01" w:rsidRDefault="005B6F01" w:rsidP="00D13D73">
      <w:pPr>
        <w:jc w:val="both"/>
      </w:pPr>
    </w:p>
    <w:p w14:paraId="4FBDAC1C" w14:textId="3A808D2E" w:rsidR="005B6F01" w:rsidRDefault="005B6F01" w:rsidP="00D13D73">
      <w:pPr>
        <w:jc w:val="both"/>
      </w:pPr>
    </w:p>
    <w:p w14:paraId="70B503D6" w14:textId="77777777" w:rsidR="005B6F01" w:rsidRDefault="005B6F01" w:rsidP="00D13D73">
      <w:pPr>
        <w:jc w:val="both"/>
      </w:pPr>
    </w:p>
    <w:p w14:paraId="3F42B592" w14:textId="0C122670" w:rsidR="005B6F01" w:rsidRDefault="005B6F01" w:rsidP="00D13D73">
      <w:pPr>
        <w:jc w:val="both"/>
      </w:pPr>
      <w:r>
        <w:t>__________________</w:t>
      </w:r>
    </w:p>
    <w:p w14:paraId="0E457559" w14:textId="77777777" w:rsidR="005B6F01" w:rsidRDefault="005B6F01" w:rsidP="005B6F01">
      <w:pPr>
        <w:spacing w:line="276" w:lineRule="auto"/>
        <w:jc w:val="both"/>
        <w:rPr>
          <w:sz w:val="20"/>
          <w:szCs w:val="20"/>
        </w:rPr>
      </w:pPr>
    </w:p>
    <w:p w14:paraId="56CEA466" w14:textId="40631CC9" w:rsidR="005B6F01" w:rsidRPr="00226DC9" w:rsidRDefault="005B6F01" w:rsidP="00226DC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E4BBC0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</w:t>
      </w:r>
      <w:r w:rsidR="005B6F01">
        <w:rPr>
          <w:sz w:val="22"/>
        </w:rPr>
        <w:t>,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2D7AD36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C93BB7">
        <w:rPr>
          <w:sz w:val="22"/>
        </w:rPr>
        <w:t xml:space="preserve">w </w:t>
      </w:r>
      <w:r w:rsidR="003667E2" w:rsidRPr="00C93BB7">
        <w:rPr>
          <w:i/>
          <w:iCs/>
          <w:sz w:val="22"/>
        </w:rPr>
        <w:t>Z</w:t>
      </w:r>
      <w:r w:rsidR="00A857E5" w:rsidRPr="00C93BB7">
        <w:rPr>
          <w:i/>
          <w:iCs/>
          <w:sz w:val="22"/>
        </w:rPr>
        <w:t xml:space="preserve">ałączniku Nr </w:t>
      </w:r>
      <w:r w:rsidR="003667E2" w:rsidRPr="00C93BB7">
        <w:rPr>
          <w:i/>
          <w:iCs/>
          <w:sz w:val="22"/>
        </w:rPr>
        <w:t>5</w:t>
      </w:r>
      <w:r w:rsidR="00A857E5" w:rsidRPr="00C93BB7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52BCD8DD" w:rsidR="00932EAB" w:rsidRP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wymagane uprawnienia </w:t>
      </w:r>
      <w:r w:rsidR="005B6F01">
        <w:rPr>
          <w:sz w:val="22"/>
        </w:rPr>
        <w:t>do pełnienia funkcji inspektora nadzoru inwestorskiego we wskazanych przez Zamawiającego branżach,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33E4BD4E" w:rsidR="00CE3AE6" w:rsidRPr="00226DC9" w:rsidRDefault="00267D1F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15D6CF25" w14:textId="7087C86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2B87982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2020 r. poz. 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36C1A393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head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54343" w14:textId="77777777" w:rsidR="001A732E" w:rsidRDefault="001A732E" w:rsidP="00FF57EE">
      <w:r>
        <w:separator/>
      </w:r>
    </w:p>
  </w:endnote>
  <w:endnote w:type="continuationSeparator" w:id="0">
    <w:p w14:paraId="1187FADB" w14:textId="77777777" w:rsidR="001A732E" w:rsidRDefault="001A732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9FF14" w14:textId="77777777" w:rsidR="001A732E" w:rsidRDefault="001A732E" w:rsidP="00FF57EE">
      <w:r>
        <w:separator/>
      </w:r>
    </w:p>
  </w:footnote>
  <w:footnote w:type="continuationSeparator" w:id="0">
    <w:p w14:paraId="1A8064B7" w14:textId="77777777" w:rsidR="001A732E" w:rsidRDefault="001A732E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0916" w14:textId="71435B1E" w:rsidR="00AE2ACB" w:rsidRPr="00272917" w:rsidRDefault="00CF33D7" w:rsidP="00272917">
    <w:pPr>
      <w:pStyle w:val="Nagwek"/>
    </w:pPr>
    <w:r>
      <w:rPr>
        <w:noProof/>
      </w:rPr>
      <w:drawing>
        <wp:inline distT="0" distB="0" distL="0" distR="0" wp14:anchorId="400B8C4E" wp14:editId="1612504C">
          <wp:extent cx="5753100" cy="600075"/>
          <wp:effectExtent l="0" t="0" r="0" b="952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D6E50"/>
    <w:rsid w:val="000E2529"/>
    <w:rsid w:val="001063D3"/>
    <w:rsid w:val="001331C4"/>
    <w:rsid w:val="00154274"/>
    <w:rsid w:val="001A732E"/>
    <w:rsid w:val="001C7D84"/>
    <w:rsid w:val="002134F2"/>
    <w:rsid w:val="002214DB"/>
    <w:rsid w:val="00226DC9"/>
    <w:rsid w:val="002606B2"/>
    <w:rsid w:val="00267D1F"/>
    <w:rsid w:val="00272917"/>
    <w:rsid w:val="00277DBE"/>
    <w:rsid w:val="002837ED"/>
    <w:rsid w:val="002E612D"/>
    <w:rsid w:val="002F73D5"/>
    <w:rsid w:val="003667E2"/>
    <w:rsid w:val="003961C1"/>
    <w:rsid w:val="003B769C"/>
    <w:rsid w:val="003C00BE"/>
    <w:rsid w:val="00416884"/>
    <w:rsid w:val="00493A1E"/>
    <w:rsid w:val="004B0785"/>
    <w:rsid w:val="004D47E1"/>
    <w:rsid w:val="004D5A42"/>
    <w:rsid w:val="004F2145"/>
    <w:rsid w:val="00525EFF"/>
    <w:rsid w:val="00532CC3"/>
    <w:rsid w:val="00580D5F"/>
    <w:rsid w:val="005844F6"/>
    <w:rsid w:val="00584709"/>
    <w:rsid w:val="005B6F01"/>
    <w:rsid w:val="005D166F"/>
    <w:rsid w:val="005F6F5F"/>
    <w:rsid w:val="0061011E"/>
    <w:rsid w:val="006500A6"/>
    <w:rsid w:val="006B63D6"/>
    <w:rsid w:val="006C641D"/>
    <w:rsid w:val="006D09E0"/>
    <w:rsid w:val="006D120B"/>
    <w:rsid w:val="006F7D33"/>
    <w:rsid w:val="007D475B"/>
    <w:rsid w:val="007E1D2E"/>
    <w:rsid w:val="007E331F"/>
    <w:rsid w:val="007F201A"/>
    <w:rsid w:val="007F3E87"/>
    <w:rsid w:val="00804B6D"/>
    <w:rsid w:val="0087114F"/>
    <w:rsid w:val="008B3666"/>
    <w:rsid w:val="00931094"/>
    <w:rsid w:val="009312B4"/>
    <w:rsid w:val="00932EAB"/>
    <w:rsid w:val="00947AD8"/>
    <w:rsid w:val="0096455B"/>
    <w:rsid w:val="00966968"/>
    <w:rsid w:val="0097776D"/>
    <w:rsid w:val="00983D1D"/>
    <w:rsid w:val="009C666E"/>
    <w:rsid w:val="009D75A8"/>
    <w:rsid w:val="00A066DF"/>
    <w:rsid w:val="00A165D5"/>
    <w:rsid w:val="00A50E18"/>
    <w:rsid w:val="00A62BF4"/>
    <w:rsid w:val="00A857E5"/>
    <w:rsid w:val="00AA39D6"/>
    <w:rsid w:val="00AC221C"/>
    <w:rsid w:val="00AE2ACB"/>
    <w:rsid w:val="00AF08D6"/>
    <w:rsid w:val="00AF4AC3"/>
    <w:rsid w:val="00B05945"/>
    <w:rsid w:val="00B1041F"/>
    <w:rsid w:val="00B15605"/>
    <w:rsid w:val="00B20C7A"/>
    <w:rsid w:val="00B47637"/>
    <w:rsid w:val="00B625CB"/>
    <w:rsid w:val="00B62A71"/>
    <w:rsid w:val="00B67AAE"/>
    <w:rsid w:val="00B866DD"/>
    <w:rsid w:val="00B9086B"/>
    <w:rsid w:val="00BC4F99"/>
    <w:rsid w:val="00BD0342"/>
    <w:rsid w:val="00C12154"/>
    <w:rsid w:val="00C22F7D"/>
    <w:rsid w:val="00C34064"/>
    <w:rsid w:val="00C45A25"/>
    <w:rsid w:val="00C93BB7"/>
    <w:rsid w:val="00CB321E"/>
    <w:rsid w:val="00CC3A8D"/>
    <w:rsid w:val="00CC74C0"/>
    <w:rsid w:val="00CD04DF"/>
    <w:rsid w:val="00CE3AE6"/>
    <w:rsid w:val="00CF33D7"/>
    <w:rsid w:val="00D13D73"/>
    <w:rsid w:val="00D35048"/>
    <w:rsid w:val="00D3681A"/>
    <w:rsid w:val="00D554C7"/>
    <w:rsid w:val="00D55591"/>
    <w:rsid w:val="00D94728"/>
    <w:rsid w:val="00DC336F"/>
    <w:rsid w:val="00E1735C"/>
    <w:rsid w:val="00E6330F"/>
    <w:rsid w:val="00E721A2"/>
    <w:rsid w:val="00E7604B"/>
    <w:rsid w:val="00EA435E"/>
    <w:rsid w:val="00F019B5"/>
    <w:rsid w:val="00F134D5"/>
    <w:rsid w:val="00F205B8"/>
    <w:rsid w:val="00F220AA"/>
    <w:rsid w:val="00F31EAC"/>
    <w:rsid w:val="00F447E0"/>
    <w:rsid w:val="00F626E5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4</Pages>
  <Words>831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7</cp:revision>
  <cp:lastPrinted>2021-05-11T06:37:00Z</cp:lastPrinted>
  <dcterms:created xsi:type="dcterms:W3CDTF">2021-09-22T10:54:00Z</dcterms:created>
  <dcterms:modified xsi:type="dcterms:W3CDTF">2021-09-30T07:46:00Z</dcterms:modified>
</cp:coreProperties>
</file>