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C580D" w14:textId="77777777" w:rsidR="006676AE" w:rsidRPr="00B36ABD" w:rsidRDefault="006676AE" w:rsidP="00D11768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41452" w:rsidRPr="0074145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6CABC52" w14:textId="77777777" w:rsidR="005103B9" w:rsidRDefault="005103B9" w:rsidP="00D11768">
      <w:pPr>
        <w:spacing w:after="0" w:line="240" w:lineRule="auto"/>
        <w:rPr>
          <w:b/>
        </w:rPr>
      </w:pPr>
    </w:p>
    <w:p w14:paraId="1AA76836" w14:textId="2EFEE7CE" w:rsidR="006676AE" w:rsidRPr="005103B9" w:rsidRDefault="005103B9" w:rsidP="00D11768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41452" w:rsidRPr="00741452">
        <w:rPr>
          <w:rFonts w:ascii="Times New Roman" w:hAnsi="Times New Roman"/>
          <w:b/>
        </w:rPr>
        <w:t>SZW/DZP/</w:t>
      </w:r>
      <w:r w:rsidR="001B2127">
        <w:rPr>
          <w:rFonts w:ascii="Times New Roman" w:hAnsi="Times New Roman"/>
          <w:b/>
        </w:rPr>
        <w:t>61</w:t>
      </w:r>
      <w:r w:rsidR="00741452" w:rsidRPr="00741452">
        <w:rPr>
          <w:rFonts w:ascii="Times New Roman" w:hAnsi="Times New Roman"/>
          <w:b/>
        </w:rPr>
        <w:t>/2021</w:t>
      </w:r>
    </w:p>
    <w:p w14:paraId="2355B1F7" w14:textId="77777777" w:rsidR="00C4103F" w:rsidRPr="00E24546" w:rsidRDefault="006676AE" w:rsidP="00D11768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9991C1C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SZPITAL WOJEWÓDZKI W POZNANIU</w:t>
      </w:r>
    </w:p>
    <w:p w14:paraId="71D82DAB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D5CEE9D" w14:textId="77777777" w:rsid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Poznań</w:t>
      </w:r>
    </w:p>
    <w:p w14:paraId="413AA951" w14:textId="77777777" w:rsidR="00C4103F" w:rsidRP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27E6FAE" w14:textId="77777777" w:rsidR="00C4103F" w:rsidRPr="00E24546" w:rsidRDefault="007118F0" w:rsidP="00D11768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78F253A" w14:textId="77777777" w:rsidR="007118F0" w:rsidRPr="004541F9" w:rsidRDefault="007118F0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993F2B2" w14:textId="77777777" w:rsidR="00757EFB" w:rsidRPr="006676AE" w:rsidRDefault="00757EFB" w:rsidP="00D1176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BD2723B" w14:textId="77777777" w:rsidR="007118F0" w:rsidRPr="006676AE" w:rsidRDefault="007118F0" w:rsidP="00D11768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374F38F" w14:textId="77777777" w:rsidR="007118F0" w:rsidRPr="004541F9" w:rsidRDefault="007936D6" w:rsidP="00D11768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8B0A2A4" w14:textId="77777777" w:rsidR="00C4103F" w:rsidRPr="004541F9" w:rsidRDefault="007936D6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B5C6AC8" w14:textId="77777777" w:rsidR="00757EFB" w:rsidRPr="004541F9" w:rsidRDefault="00757EFB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3796881" w14:textId="77777777" w:rsidR="007936D6" w:rsidRPr="006676AE" w:rsidRDefault="007936D6" w:rsidP="00D1176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3AADB47" w14:textId="77777777" w:rsidR="00484F88" w:rsidRPr="006676AE" w:rsidRDefault="00484F88" w:rsidP="00D11768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41452" w:rsidRPr="00110593" w14:paraId="73D0A74A" w14:textId="77777777" w:rsidTr="00B51E64">
        <w:tc>
          <w:tcPr>
            <w:tcW w:w="9212" w:type="dxa"/>
            <w:shd w:val="clear" w:color="auto" w:fill="D9D9D9"/>
          </w:tcPr>
          <w:p w14:paraId="2CAB1866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AD3C038" w14:textId="77777777" w:rsidR="00741452" w:rsidRPr="00110593" w:rsidRDefault="00741452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4145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688202E7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EB63A99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FF2E1E4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6AEBC51" w14:textId="77777777" w:rsidR="006F0034" w:rsidRDefault="006F003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7B41C6" w14:textId="77777777" w:rsidR="004C4854" w:rsidRPr="006676AE" w:rsidRDefault="004C485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B97144F" w14:textId="77777777" w:rsidR="005434B3" w:rsidRDefault="001F027E" w:rsidP="00D11768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41452" w:rsidRPr="00741452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3296B72" w14:textId="77777777" w:rsidR="001B2127" w:rsidRDefault="001B2127" w:rsidP="001B2127">
      <w:pPr>
        <w:spacing w:after="0" w:line="240" w:lineRule="auto"/>
        <w:jc w:val="center"/>
        <w:rPr>
          <w:rFonts w:ascii="Times New Roman" w:hAnsi="Times New Roman"/>
          <w:b/>
          <w:bCs/>
        </w:rPr>
      </w:pPr>
      <w:bookmarkStart w:id="0" w:name="_Hlk81983393"/>
      <w:r w:rsidRPr="001B2127">
        <w:rPr>
          <w:rFonts w:ascii="Times New Roman" w:hAnsi="Times New Roman"/>
          <w:b/>
          <w:bCs/>
        </w:rPr>
        <w:t>Malowanie pomieszczeń Kuchni Szpitalnej i Oddziału OIOM wraz z materiałem w Szpitalu Wojewódzkim w Poznaniu</w:t>
      </w:r>
    </w:p>
    <w:bookmarkEnd w:id="0"/>
    <w:p w14:paraId="6B0F75A6" w14:textId="370BA3FF" w:rsidR="00F90CD1" w:rsidRPr="001B2127" w:rsidRDefault="00E65685" w:rsidP="001B2127">
      <w:pPr>
        <w:spacing w:after="0" w:line="240" w:lineRule="auto"/>
        <w:rPr>
          <w:rFonts w:ascii="Times New Roman" w:hAnsi="Times New Roman"/>
          <w:b/>
          <w:bCs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B215A50" w14:textId="77777777" w:rsidR="00C113BF" w:rsidRPr="00023477" w:rsidRDefault="00C113BF" w:rsidP="00D11768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59929663" w14:textId="77777777" w:rsidR="002426FF" w:rsidRPr="00232DF0" w:rsidRDefault="002426FF" w:rsidP="00D1176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7A0404F" w14:textId="77777777" w:rsidR="00710937" w:rsidRPr="00292198" w:rsidRDefault="00710937" w:rsidP="00D11768">
      <w:pPr>
        <w:spacing w:after="0" w:line="240" w:lineRule="auto"/>
        <w:rPr>
          <w:rFonts w:ascii="Times New Roman" w:hAnsi="Times New Roman"/>
        </w:rPr>
      </w:pPr>
    </w:p>
    <w:p w14:paraId="09D00991" w14:textId="77777777" w:rsidR="00023477" w:rsidRDefault="00023477" w:rsidP="00D1176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D0BC49D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78272B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277620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F8329B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4BA4785" w14:textId="77777777" w:rsidR="00023477" w:rsidRPr="004541F9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314B77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68FD056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19567051" w14:textId="5CCEDA0B" w:rsidR="00023477" w:rsidRPr="00023477" w:rsidRDefault="00C113BF" w:rsidP="00D117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41F9357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BA7FF98" w14:textId="47051F0B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84C502" w14:textId="4286B9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8D83BA" w14:textId="61034FA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713DF1C" w14:textId="3063116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39FB39F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64481F" w14:textId="13A0674F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42FAD19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41057C5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204098B" w14:textId="77777777" w:rsidR="00023477" w:rsidRPr="000247FF" w:rsidRDefault="00023477" w:rsidP="00D11768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FEEDF54" w14:textId="77777777" w:rsidR="00D2702A" w:rsidRPr="00D2702A" w:rsidRDefault="004F23F7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B3D862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7E72" w14:textId="77777777" w:rsidR="00D2702A" w:rsidRPr="00D2702A" w:rsidRDefault="00D2702A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A898" w14:textId="77777777" w:rsidR="00D2702A" w:rsidRPr="00D2702A" w:rsidRDefault="00D2702A" w:rsidP="00D11768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7D4852F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FF263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9B9A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  <w:p w14:paraId="24E84268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AA4B17D" w14:textId="00BAC9BC" w:rsidR="00D2702A" w:rsidRDefault="00D2702A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D9E526" w14:textId="7A38B0F4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BE9774A" w14:textId="769230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161E16B" w14:textId="0311A2DC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6A1955B" w14:textId="77777777" w:rsidR="00D11768" w:rsidRPr="00D2702A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B39F2BB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921E678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4937139" w14:textId="77777777" w:rsidR="00F8042D" w:rsidRPr="006676AE" w:rsidRDefault="00025C8D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FD2C9A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8E26F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F20166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DB92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5D1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76B5346" w14:textId="7835AE8A" w:rsidR="00D23F3D" w:rsidRPr="00D2702A" w:rsidRDefault="00D23F3D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B668DC7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12E7A7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6595E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0C8F70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C6A41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FD7C9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F0A73B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F623B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D9596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3D231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1416A9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E2EE5B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59F3F8" w14:textId="1FB642D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DF1417F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B6A54CA" w14:textId="77777777" w:rsidR="00484F88" w:rsidRPr="006676AE" w:rsidRDefault="00FE4E2B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8C58A" w14:textId="77777777" w:rsidR="00625AD8" w:rsidRDefault="00625AD8" w:rsidP="0038231F">
      <w:pPr>
        <w:spacing w:after="0" w:line="240" w:lineRule="auto"/>
      </w:pPr>
      <w:r>
        <w:separator/>
      </w:r>
    </w:p>
  </w:endnote>
  <w:endnote w:type="continuationSeparator" w:id="0">
    <w:p w14:paraId="099908BF" w14:textId="77777777" w:rsidR="00625AD8" w:rsidRDefault="00625A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6BC86" w14:textId="77777777" w:rsidR="00741452" w:rsidRDefault="007414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F1C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D69A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B9C2A" w14:textId="77777777" w:rsidR="00741452" w:rsidRDefault="007414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E3D92" w14:textId="77777777" w:rsidR="00625AD8" w:rsidRDefault="00625AD8" w:rsidP="0038231F">
      <w:pPr>
        <w:spacing w:after="0" w:line="240" w:lineRule="auto"/>
      </w:pPr>
      <w:r>
        <w:separator/>
      </w:r>
    </w:p>
  </w:footnote>
  <w:footnote w:type="continuationSeparator" w:id="0">
    <w:p w14:paraId="13A4B5C0" w14:textId="77777777" w:rsidR="00625AD8" w:rsidRDefault="00625A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6D98E" w14:textId="77777777" w:rsidR="00741452" w:rsidRDefault="00741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7671A" w14:textId="77777777" w:rsidR="00741452" w:rsidRDefault="007414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5CFE2" w14:textId="77777777" w:rsidR="00741452" w:rsidRDefault="00741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D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B2127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25AD8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1452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539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389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5531"/>
    <w:rsid w:val="00CD0851"/>
    <w:rsid w:val="00D1176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7D1AD2F"/>
  <w15:docId w15:val="{A7C4FD99-B5C1-4E6C-8385-7932971A6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A7389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73893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5</cp:revision>
  <cp:lastPrinted>2016-07-26T10:32:00Z</cp:lastPrinted>
  <dcterms:created xsi:type="dcterms:W3CDTF">2021-08-12T10:52:00Z</dcterms:created>
  <dcterms:modified xsi:type="dcterms:W3CDTF">2021-09-28T11:32:00Z</dcterms:modified>
</cp:coreProperties>
</file>