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7F48785D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A94418" w:rsidRPr="00A94418">
        <w:rPr>
          <w:b/>
          <w:bCs/>
          <w:sz w:val="20"/>
          <w:szCs w:val="20"/>
        </w:rPr>
        <w:t>przeprowadzenie certyfikowanych szkoleń dla nauczycieli akademickich AGH z zakresu obsługi programu MAGMASOFT w ramach Projektu POWR.03.05.00-00-00-Z309/18 -  KC-zp.272-490/21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869B22A" w14:textId="276A6166" w:rsidR="00D03055" w:rsidRDefault="00A9441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brutto*/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wynagrodzenie </w:t>
      </w:r>
      <w:r w:rsidRPr="00A9441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 całość przedmiotu zamówienia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……………………………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(PLN)</w:t>
      </w:r>
    </w:p>
    <w:p w14:paraId="7DD16B63" w14:textId="73B20723" w:rsidR="00A94418" w:rsidRPr="00A94418" w:rsidRDefault="00A94418" w:rsidP="00A94418">
      <w:pPr>
        <w:widowControl w:val="0"/>
        <w:ind w:right="1"/>
        <w:jc w:val="both"/>
        <w:rPr>
          <w:sz w:val="22"/>
          <w:szCs w:val="22"/>
        </w:rPr>
      </w:pPr>
      <w:r w:rsidRPr="00A9441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 brutto:……………………………………………….)</w:t>
      </w:r>
    </w:p>
    <w:p w14:paraId="37273AE1" w14:textId="770AA5BF" w:rsidR="00A94418" w:rsidRDefault="00A9441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CCCC052" w14:textId="2C0431A1" w:rsidR="00A94418" w:rsidRPr="000E2C30" w:rsidRDefault="00A94418" w:rsidP="00A94418">
      <w:pPr>
        <w:tabs>
          <w:tab w:val="right" w:pos="9000"/>
        </w:tabs>
        <w:rPr>
          <w:bCs/>
          <w:sz w:val="22"/>
          <w:szCs w:val="22"/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rutto*/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wynagrodzenie </w:t>
      </w:r>
      <w:r w:rsidRPr="00A94418">
        <w:rPr>
          <w:bCs/>
          <w:sz w:val="22"/>
          <w:szCs w:val="22"/>
        </w:rPr>
        <w:t xml:space="preserve">za </w:t>
      </w:r>
      <w:r w:rsidR="003F0BA4">
        <w:rPr>
          <w:bCs/>
          <w:sz w:val="22"/>
          <w:szCs w:val="22"/>
        </w:rPr>
        <w:t>szkolenie podstawowe</w:t>
      </w:r>
      <w:r w:rsidRPr="00A94418">
        <w:rPr>
          <w:bCs/>
          <w:sz w:val="22"/>
          <w:szCs w:val="22"/>
        </w:rPr>
        <w:t xml:space="preserve">  dla 1 osoby</w:t>
      </w:r>
      <w:r>
        <w:rPr>
          <w:bCs/>
          <w:sz w:val="22"/>
          <w:szCs w:val="22"/>
        </w:rPr>
        <w:t xml:space="preserve"> - …………………….</w:t>
      </w:r>
      <w:r w:rsidRPr="000E2C30">
        <w:rPr>
          <w:bCs/>
          <w:sz w:val="22"/>
          <w:szCs w:val="22"/>
        </w:rPr>
        <w:t xml:space="preserve"> (PLN)</w:t>
      </w:r>
    </w:p>
    <w:p w14:paraId="3D52A883" w14:textId="6022429A" w:rsidR="003F0BA4" w:rsidRPr="000E2C30" w:rsidRDefault="003F0BA4" w:rsidP="003F0BA4">
      <w:pPr>
        <w:tabs>
          <w:tab w:val="right" w:pos="9000"/>
        </w:tabs>
        <w:rPr>
          <w:bCs/>
          <w:sz w:val="22"/>
          <w:szCs w:val="22"/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rutto*/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wynagrodzenie </w:t>
      </w:r>
      <w:r w:rsidRPr="00A94418">
        <w:rPr>
          <w:bCs/>
          <w:sz w:val="22"/>
          <w:szCs w:val="22"/>
        </w:rPr>
        <w:t xml:space="preserve">za </w:t>
      </w:r>
      <w:r>
        <w:rPr>
          <w:bCs/>
          <w:sz w:val="22"/>
          <w:szCs w:val="22"/>
        </w:rPr>
        <w:t xml:space="preserve">szkolenie zaawansowane </w:t>
      </w:r>
      <w:r w:rsidRPr="00A94418">
        <w:rPr>
          <w:bCs/>
          <w:sz w:val="22"/>
          <w:szCs w:val="22"/>
        </w:rPr>
        <w:t xml:space="preserve"> dla 1 osoby</w:t>
      </w:r>
      <w:r>
        <w:rPr>
          <w:bCs/>
          <w:sz w:val="22"/>
          <w:szCs w:val="22"/>
        </w:rPr>
        <w:t xml:space="preserve"> - ………………….</w:t>
      </w:r>
      <w:r w:rsidRPr="000E2C30">
        <w:rPr>
          <w:bCs/>
          <w:sz w:val="22"/>
          <w:szCs w:val="22"/>
        </w:rPr>
        <w:t xml:space="preserve"> (PLN)</w:t>
      </w:r>
    </w:p>
    <w:p w14:paraId="55168236" w14:textId="77777777" w:rsidR="00A94418" w:rsidRDefault="00A94418" w:rsidP="00A9441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21DAEB15" w14:textId="66794344" w:rsidR="00A94418" w:rsidRPr="000E2C30" w:rsidRDefault="00A94418" w:rsidP="00A9441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  <w:r w:rsidRPr="000E2C30">
        <w:rPr>
          <w:b/>
          <w:bCs/>
          <w:i/>
          <w:iCs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0E2C30">
        <w:rPr>
          <w:b/>
          <w:bCs/>
          <w:i/>
          <w:iCs/>
          <w:sz w:val="20"/>
          <w:szCs w:val="20"/>
        </w:rPr>
        <w:t>t.j</w:t>
      </w:r>
      <w:proofErr w:type="spellEnd"/>
      <w:r w:rsidRPr="000E2C30">
        <w:rPr>
          <w:b/>
          <w:bCs/>
          <w:i/>
          <w:iCs/>
          <w:sz w:val="20"/>
          <w:szCs w:val="20"/>
        </w:rPr>
        <w:t>. Dz. U. 2018.701 j.t.)</w:t>
      </w:r>
    </w:p>
    <w:p w14:paraId="6E8592AF" w14:textId="15593EFC" w:rsidR="00A94418" w:rsidRDefault="00A9441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BC95A48" w14:textId="6566930F" w:rsidR="003A226C" w:rsidRDefault="00A94418" w:rsidP="00A94418">
      <w:pPr>
        <w:widowControl w:val="0"/>
        <w:ind w:right="1"/>
        <w:jc w:val="both"/>
        <w:rPr>
          <w:b/>
          <w:bCs/>
          <w:i/>
          <w:iCs/>
          <w:sz w:val="20"/>
          <w:szCs w:val="20"/>
        </w:rPr>
      </w:pPr>
      <w:r w:rsidRPr="00A94418"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Kryterium oceny ofert – </w:t>
      </w:r>
      <w:r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</w:t>
      </w:r>
      <w:r w:rsidRPr="00A94418"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sparcie techniczne/usługi konsultacyjne</w:t>
      </w:r>
    </w:p>
    <w:p w14:paraId="6A429AE9" w14:textId="77777777" w:rsidR="00A94418" w:rsidRDefault="00A94418" w:rsidP="00BE0FB6">
      <w:pPr>
        <w:keepNext/>
        <w:jc w:val="both"/>
        <w:outlineLvl w:val="1"/>
        <w:rPr>
          <w:sz w:val="22"/>
          <w:szCs w:val="22"/>
        </w:rPr>
      </w:pPr>
    </w:p>
    <w:p w14:paraId="43204DD6" w14:textId="6D38EE59" w:rsidR="003A226C" w:rsidRPr="00A94418" w:rsidRDefault="00A94418" w:rsidP="00BE0FB6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  <w:r w:rsidRPr="00A94418">
        <w:rPr>
          <w:b/>
          <w:sz w:val="22"/>
          <w:szCs w:val="22"/>
        </w:rPr>
        <w:t xml:space="preserve">Oferuję wsparcie techniczne i usługi konsultacyjne w wymiarze </w:t>
      </w:r>
      <w:r w:rsidRPr="00A94418">
        <w:rPr>
          <w:b/>
          <w:sz w:val="22"/>
          <w:szCs w:val="22"/>
          <w:highlight w:val="yellow"/>
        </w:rPr>
        <w:t>…….. dni</w:t>
      </w:r>
      <w:r w:rsidRPr="00A94418">
        <w:rPr>
          <w:b/>
          <w:sz w:val="22"/>
          <w:szCs w:val="22"/>
        </w:rPr>
        <w:t xml:space="preserve"> (</w:t>
      </w:r>
      <w:r w:rsidRPr="00A94418">
        <w:rPr>
          <w:i/>
          <w:sz w:val="20"/>
          <w:szCs w:val="20"/>
        </w:rPr>
        <w:t>proszę wpisać ilość dni</w:t>
      </w:r>
      <w:r w:rsidRPr="00A94418">
        <w:rPr>
          <w:b/>
          <w:sz w:val="22"/>
          <w:szCs w:val="22"/>
        </w:rPr>
        <w:t>) od zakończenia każdego ze szkoleń</w:t>
      </w:r>
    </w:p>
    <w:p w14:paraId="7F9B66EA" w14:textId="77777777" w:rsidR="005F002D" w:rsidRDefault="005F002D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386A3FE5" w14:textId="150BE494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7725AA">
        <w:rPr>
          <w:b/>
          <w:sz w:val="20"/>
          <w:szCs w:val="20"/>
        </w:rPr>
        <w:t xml:space="preserve">do </w:t>
      </w:r>
      <w:r w:rsidR="00A94418">
        <w:rPr>
          <w:b/>
          <w:sz w:val="20"/>
          <w:szCs w:val="20"/>
        </w:rPr>
        <w:t>5</w:t>
      </w:r>
      <w:r w:rsidR="007725AA">
        <w:rPr>
          <w:b/>
          <w:sz w:val="20"/>
          <w:szCs w:val="20"/>
        </w:rPr>
        <w:t xml:space="preserve"> miesięcy </w:t>
      </w:r>
      <w:r w:rsidR="003A226C" w:rsidRPr="003A226C">
        <w:rPr>
          <w:b/>
          <w:sz w:val="20"/>
          <w:szCs w:val="20"/>
        </w:rPr>
        <w:t>od daty podpisania umowy.</w:t>
      </w:r>
    </w:p>
    <w:p w14:paraId="290DDE79" w14:textId="77777777" w:rsidR="008D2AB8" w:rsidRPr="00C81224" w:rsidRDefault="008D2AB8" w:rsidP="00BE0FB6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4956DAEA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</w:t>
      </w:r>
      <w:r w:rsidRPr="00C81224">
        <w:rPr>
          <w:color w:val="000000"/>
          <w:sz w:val="20"/>
          <w:szCs w:val="20"/>
          <w:lang w:eastAsia="ar-SA"/>
        </w:rPr>
        <w:lastRenderedPageBreak/>
        <w:t>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3F0BA4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3F0BA4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3F0BA4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3F0BA4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3F0BA4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3F0BA4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3F0BA4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3F0BA4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3F0BA4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3F0BA4">
        <w:rPr>
          <w:rFonts w:eastAsia="Calibri"/>
          <w:b/>
          <w:i/>
          <w:color w:val="FF0000"/>
          <w:sz w:val="20"/>
          <w:szCs w:val="20"/>
          <w:lang w:eastAsia="zh-CN"/>
        </w:rPr>
        <w:t>podpisem zaufanym lub podpisem osobistym</w:t>
      </w:r>
      <w:r w:rsidRPr="003F0BA4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  <w:bookmarkStart w:id="1" w:name="_GoBack"/>
      <w:bookmarkEnd w:id="1"/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3F54F0" w14:textId="77777777" w:rsidR="00ED4B8E" w:rsidRDefault="00ED4B8E">
      <w:r>
        <w:separator/>
      </w:r>
    </w:p>
  </w:endnote>
  <w:endnote w:type="continuationSeparator" w:id="0">
    <w:p w14:paraId="17637C0B" w14:textId="77777777" w:rsidR="00ED4B8E" w:rsidRDefault="00ED4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002078" w14:textId="77777777" w:rsidR="00ED4B8E" w:rsidRDefault="00ED4B8E">
      <w:r>
        <w:separator/>
      </w:r>
    </w:p>
  </w:footnote>
  <w:footnote w:type="continuationSeparator" w:id="0">
    <w:p w14:paraId="19B95FBC" w14:textId="77777777" w:rsidR="00ED4B8E" w:rsidRDefault="00ED4B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4BADB31B" w:rsidR="00D223B9" w:rsidRDefault="00D223B9">
    <w:pPr>
      <w:pStyle w:val="Nagwek"/>
    </w:pPr>
    <w:r>
      <w:t xml:space="preserve">                     </w:t>
    </w:r>
    <w:r>
      <w:rPr>
        <w:noProof/>
      </w:rPr>
      <w:drawing>
        <wp:inline distT="0" distB="0" distL="0" distR="0" wp14:anchorId="734F8A36" wp14:editId="4D762CB5">
          <wp:extent cx="4905375" cy="447675"/>
          <wp:effectExtent l="0" t="0" r="0" b="0"/>
          <wp:docPr id="2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731D"/>
    <w:rsid w:val="000C1BB5"/>
    <w:rsid w:val="000D6134"/>
    <w:rsid w:val="000E09C7"/>
    <w:rsid w:val="000E1ECC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32F01"/>
    <w:rsid w:val="00363710"/>
    <w:rsid w:val="00371FF4"/>
    <w:rsid w:val="0037234E"/>
    <w:rsid w:val="003A226C"/>
    <w:rsid w:val="003F0BA4"/>
    <w:rsid w:val="004244A9"/>
    <w:rsid w:val="00486653"/>
    <w:rsid w:val="00493393"/>
    <w:rsid w:val="004B7300"/>
    <w:rsid w:val="004C6753"/>
    <w:rsid w:val="004E40D9"/>
    <w:rsid w:val="004F2474"/>
    <w:rsid w:val="00543BD2"/>
    <w:rsid w:val="00562324"/>
    <w:rsid w:val="00595C87"/>
    <w:rsid w:val="005D2404"/>
    <w:rsid w:val="005D2C65"/>
    <w:rsid w:val="005E6D94"/>
    <w:rsid w:val="005F002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D107A"/>
    <w:rsid w:val="006E41F3"/>
    <w:rsid w:val="006F088B"/>
    <w:rsid w:val="007326AB"/>
    <w:rsid w:val="0073659D"/>
    <w:rsid w:val="007538B8"/>
    <w:rsid w:val="007725AA"/>
    <w:rsid w:val="007748F0"/>
    <w:rsid w:val="007A4321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94418"/>
    <w:rsid w:val="00AA2081"/>
    <w:rsid w:val="00AA33D0"/>
    <w:rsid w:val="00AB7D71"/>
    <w:rsid w:val="00B04FA9"/>
    <w:rsid w:val="00B620F9"/>
    <w:rsid w:val="00B774DC"/>
    <w:rsid w:val="00BA79C6"/>
    <w:rsid w:val="00BE0FB6"/>
    <w:rsid w:val="00BF6F0A"/>
    <w:rsid w:val="00C1016D"/>
    <w:rsid w:val="00C81224"/>
    <w:rsid w:val="00C969A6"/>
    <w:rsid w:val="00CA7D36"/>
    <w:rsid w:val="00D03055"/>
    <w:rsid w:val="00D223B9"/>
    <w:rsid w:val="00D24208"/>
    <w:rsid w:val="00D537A2"/>
    <w:rsid w:val="00D572B5"/>
    <w:rsid w:val="00D60C38"/>
    <w:rsid w:val="00D66893"/>
    <w:rsid w:val="00D90ACB"/>
    <w:rsid w:val="00DC1500"/>
    <w:rsid w:val="00E44371"/>
    <w:rsid w:val="00E85B62"/>
    <w:rsid w:val="00E949B0"/>
    <w:rsid w:val="00EB3E67"/>
    <w:rsid w:val="00ED4B8E"/>
    <w:rsid w:val="00EE3FB1"/>
    <w:rsid w:val="00F00591"/>
    <w:rsid w:val="00F13020"/>
    <w:rsid w:val="00F324D7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0CB0F-5F1D-4707-9265-403D6778C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555</Words>
  <Characters>4377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2021-09-29T07:48:00Z</cp:lastPrinted>
  <dcterms:created xsi:type="dcterms:W3CDTF">2021-09-29T07:49:00Z</dcterms:created>
  <dcterms:modified xsi:type="dcterms:W3CDTF">2021-09-29T07:49:00Z</dcterms:modified>
</cp:coreProperties>
</file>