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246A2F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E1948">
        <w:rPr>
          <w:b/>
          <w:bCs/>
        </w:rPr>
        <w:t>1</w:t>
      </w:r>
      <w:r w:rsidR="00576810">
        <w:rPr>
          <w:b/>
          <w:bCs/>
        </w:rPr>
        <w:t>7</w:t>
      </w:r>
      <w:r w:rsidRPr="00272917">
        <w:rPr>
          <w:b/>
          <w:bCs/>
        </w:rPr>
        <w:t>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0D0C003E" w:rsidR="003D65EB" w:rsidRPr="003D65EB" w:rsidRDefault="00484566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„</w:t>
      </w:r>
      <w:r w:rsidR="00576810">
        <w:rPr>
          <w:rFonts w:eastAsiaTheme="minorHAnsi"/>
          <w:b/>
          <w:bCs/>
          <w:sz w:val="22"/>
          <w:szCs w:val="22"/>
          <w:lang w:eastAsia="en-US"/>
        </w:rPr>
        <w:t>Rozbudowa serwerowni wraz z przebudową w budynku Starostwa Powiatowego w Rawiczu</w:t>
      </w:r>
      <w:r>
        <w:rPr>
          <w:rFonts w:eastAsiaTheme="minorHAnsi"/>
          <w:b/>
          <w:bCs/>
          <w:sz w:val="22"/>
          <w:szCs w:val="22"/>
          <w:lang w:eastAsia="en-US"/>
        </w:rPr>
        <w:t>”</w:t>
      </w:r>
      <w:r w:rsidR="003D65EB" w:rsidRPr="003D65EB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1AB30673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576810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576810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5816F2B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576810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0B171CD6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576810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3BBF18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006F1A33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>roboty</w:t>
      </w:r>
      <w:r w:rsidR="00AE1948">
        <w:rPr>
          <w:sz w:val="22"/>
        </w:rPr>
        <w:t xml:space="preserve"> </w:t>
      </w:r>
      <w:r w:rsidR="00584709" w:rsidRPr="00584709">
        <w:rPr>
          <w:sz w:val="22"/>
        </w:rPr>
        <w:t xml:space="preserve">związane z </w:t>
      </w:r>
      <w:r w:rsidR="00576810">
        <w:rPr>
          <w:sz w:val="22"/>
        </w:rPr>
        <w:t>rozbudową serwerowi</w:t>
      </w:r>
      <w:r w:rsidR="003D65EB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AE1948">
        <w:rPr>
          <w:sz w:val="22"/>
        </w:rPr>
        <w:t>.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5BAA6" w14:textId="77777777" w:rsidR="002C680B" w:rsidRDefault="002C680B" w:rsidP="00FF57EE">
      <w:r>
        <w:separator/>
      </w:r>
    </w:p>
  </w:endnote>
  <w:endnote w:type="continuationSeparator" w:id="0">
    <w:p w14:paraId="0E3A353D" w14:textId="77777777" w:rsidR="002C680B" w:rsidRDefault="002C680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3711B" w14:textId="77777777" w:rsidR="002C680B" w:rsidRDefault="002C680B" w:rsidP="00FF57EE">
      <w:r>
        <w:separator/>
      </w:r>
    </w:p>
  </w:footnote>
  <w:footnote w:type="continuationSeparator" w:id="0">
    <w:p w14:paraId="102E6508" w14:textId="77777777" w:rsidR="002C680B" w:rsidRDefault="002C680B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C680B"/>
    <w:rsid w:val="002E612D"/>
    <w:rsid w:val="003412D2"/>
    <w:rsid w:val="003961C1"/>
    <w:rsid w:val="003B769C"/>
    <w:rsid w:val="003D65EB"/>
    <w:rsid w:val="00416884"/>
    <w:rsid w:val="00434999"/>
    <w:rsid w:val="00484566"/>
    <w:rsid w:val="00493A1E"/>
    <w:rsid w:val="004B0785"/>
    <w:rsid w:val="004D47E1"/>
    <w:rsid w:val="004D5A42"/>
    <w:rsid w:val="004E2126"/>
    <w:rsid w:val="004F2145"/>
    <w:rsid w:val="00525EFF"/>
    <w:rsid w:val="00532F90"/>
    <w:rsid w:val="005430F2"/>
    <w:rsid w:val="00560716"/>
    <w:rsid w:val="00576810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055DB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C7742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6B4AD-3E27-4924-B7B8-BB293542C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2021-07-21T09:38:00Z</cp:lastPrinted>
  <dcterms:created xsi:type="dcterms:W3CDTF">2021-09-28T06:37:00Z</dcterms:created>
  <dcterms:modified xsi:type="dcterms:W3CDTF">2021-09-29T10:20:00Z</dcterms:modified>
</cp:coreProperties>
</file>