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73CA6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D0569" w:rsidRPr="008D0569">
        <w:rPr>
          <w:rFonts w:ascii="Times New Roman" w:hAnsi="Times New Roman"/>
          <w:b/>
        </w:rPr>
        <w:t>OR.272.9.2021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0569" w:rsidRPr="008D0569">
        <w:rPr>
          <w:sz w:val="22"/>
          <w:szCs w:val="22"/>
        </w:rPr>
        <w:t>Powiat Głubczycki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proofErr w:type="gramStart"/>
      <w:r w:rsidR="008D0569" w:rsidRPr="008D0569">
        <w:rPr>
          <w:sz w:val="22"/>
          <w:szCs w:val="22"/>
        </w:rPr>
        <w:t>ul</w:t>
      </w:r>
      <w:proofErr w:type="gramEnd"/>
      <w:r w:rsidR="008D0569" w:rsidRPr="008D0569">
        <w:rPr>
          <w:sz w:val="22"/>
          <w:szCs w:val="22"/>
        </w:rPr>
        <w:t>. Kochanowskiego</w:t>
      </w:r>
      <w:r w:rsidRPr="00E24546">
        <w:rPr>
          <w:sz w:val="22"/>
          <w:szCs w:val="22"/>
        </w:rPr>
        <w:t xml:space="preserve"> </w:t>
      </w:r>
      <w:r w:rsidR="008D0569" w:rsidRPr="008D0569">
        <w:rPr>
          <w:sz w:val="22"/>
          <w:szCs w:val="22"/>
        </w:rPr>
        <w:t>15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0569" w:rsidRPr="008D0569">
        <w:rPr>
          <w:sz w:val="22"/>
          <w:szCs w:val="22"/>
        </w:rPr>
        <w:t>48-100</w:t>
      </w:r>
      <w:r w:rsidRPr="00E24546">
        <w:rPr>
          <w:sz w:val="22"/>
          <w:szCs w:val="22"/>
        </w:rPr>
        <w:t xml:space="preserve"> </w:t>
      </w:r>
      <w:r w:rsidR="008D0569" w:rsidRPr="008D0569">
        <w:rPr>
          <w:sz w:val="22"/>
          <w:szCs w:val="22"/>
        </w:rPr>
        <w:t>Głubczyce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8D0569" w:rsidRPr="00110593" w:rsidTr="00A10FAD">
        <w:tc>
          <w:tcPr>
            <w:tcW w:w="9212" w:type="dxa"/>
            <w:shd w:val="clear" w:color="auto" w:fill="D9D9D9"/>
          </w:tcPr>
          <w:p w:rsidR="008D0569" w:rsidRPr="00110593" w:rsidRDefault="008D0569" w:rsidP="00A10FA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8D0569" w:rsidRPr="00110593" w:rsidRDefault="008D0569" w:rsidP="00A10FA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</w:t>
            </w:r>
            <w:proofErr w:type="gramStart"/>
            <w:r w:rsidRPr="00110593">
              <w:rPr>
                <w:rFonts w:ascii="Times New Roman" w:hAnsi="Times New Roman"/>
              </w:rPr>
              <w:t>r.  Prawo</w:t>
            </w:r>
            <w:proofErr w:type="gramEnd"/>
            <w:r w:rsidRPr="00110593">
              <w:rPr>
                <w:rFonts w:ascii="Times New Roman" w:hAnsi="Times New Roman"/>
              </w:rPr>
              <w:t xml:space="preserve"> zamówień publicznych </w:t>
            </w:r>
            <w:r w:rsidRPr="008D0569">
              <w:rPr>
                <w:rFonts w:ascii="Times New Roman" w:hAnsi="Times New Roman"/>
              </w:rPr>
              <w:t>(</w:t>
            </w:r>
            <w:proofErr w:type="spellStart"/>
            <w:r w:rsidRPr="008D0569">
              <w:rPr>
                <w:rFonts w:ascii="Times New Roman" w:hAnsi="Times New Roman"/>
              </w:rPr>
              <w:t>t.j</w:t>
            </w:r>
            <w:proofErr w:type="spellEnd"/>
            <w:r w:rsidRPr="008D0569">
              <w:rPr>
                <w:rFonts w:ascii="Times New Roman" w:hAnsi="Times New Roman"/>
              </w:rPr>
              <w:t xml:space="preserve">. </w:t>
            </w:r>
            <w:proofErr w:type="spellStart"/>
            <w:r w:rsidRPr="008D0569">
              <w:rPr>
                <w:rFonts w:ascii="Times New Roman" w:hAnsi="Times New Roman"/>
              </w:rPr>
              <w:t>Dz.U</w:t>
            </w:r>
            <w:proofErr w:type="spellEnd"/>
            <w:r w:rsidRPr="008D0569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</w:t>
            </w:r>
            <w:proofErr w:type="gramStart"/>
            <w:r w:rsidRPr="00110593">
              <w:rPr>
                <w:rFonts w:ascii="Times New Roman" w:hAnsi="Times New Roman"/>
              </w:rPr>
              <w:t>dalej jako</w:t>
            </w:r>
            <w:proofErr w:type="gramEnd"/>
            <w:r w:rsidRPr="00110593">
              <w:rPr>
                <w:rFonts w:ascii="Times New Roman" w:hAnsi="Times New Roman"/>
              </w:rPr>
              <w:t xml:space="preserve">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8D0569" w:rsidRPr="00110593" w:rsidRDefault="008D0569" w:rsidP="00A10FA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D0569" w:rsidRPr="00110593" w:rsidRDefault="008D0569" w:rsidP="00A10FA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8D0569" w:rsidRPr="00110593" w:rsidRDefault="008D0569" w:rsidP="00A10FA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D0569" w:rsidRPr="008D0569">
        <w:rPr>
          <w:rFonts w:ascii="Times New Roman" w:hAnsi="Times New Roman"/>
          <w:b/>
        </w:rPr>
        <w:t>Powiat Głubczycki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8D056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8D0569">
        <w:rPr>
          <w:rFonts w:ascii="Times New Roman" w:hAnsi="Times New Roman"/>
          <w:b/>
        </w:rPr>
        <w:t>Remont dróg powiatowych na terenie powiatu głubczyckiego masą bitumiczno-asfaltową na gorąco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proofErr w:type="gramStart"/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proofErr w:type="gramEnd"/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B73CA6">
      <w:pPr>
        <w:spacing w:before="120" w:after="0" w:line="276" w:lineRule="auto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B73CA6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8D0569" w:rsidRPr="00997D0F" w:rsidRDefault="008D0569" w:rsidP="00B73CA6">
      <w:pPr>
        <w:spacing w:after="0" w:line="276" w:lineRule="auto"/>
        <w:rPr>
          <w:rFonts w:ascii="Times New Roman" w:hAnsi="Times New Roman"/>
          <w:color w:val="FF0000"/>
        </w:rPr>
      </w:pPr>
    </w:p>
    <w:p w:rsidR="002426FF" w:rsidRPr="00232DF0" w:rsidRDefault="008D0569" w:rsidP="00B73CA6">
      <w:pPr>
        <w:spacing w:after="0" w:line="276" w:lineRule="auto"/>
        <w:rPr>
          <w:rFonts w:ascii="Times New Roman" w:hAnsi="Times New Roman"/>
          <w:bCs/>
          <w:iCs/>
          <w:color w:val="000000"/>
          <w:lang/>
        </w:rPr>
      </w:pPr>
      <w:r w:rsidRPr="00023477">
        <w:rPr>
          <w:rFonts w:ascii="Times New Roman" w:hAnsi="Times New Roman"/>
        </w:rPr>
        <w:t>Oświadczam, że nie podlegam wykluczen</w:t>
      </w:r>
      <w:r w:rsidR="00B73CA6">
        <w:rPr>
          <w:rFonts w:ascii="Times New Roman" w:hAnsi="Times New Roman"/>
        </w:rPr>
        <w:t xml:space="preserve">iu z postępowania na </w:t>
      </w:r>
      <w:proofErr w:type="gramStart"/>
      <w:r w:rsidR="00B73CA6">
        <w:rPr>
          <w:rFonts w:ascii="Times New Roman" w:hAnsi="Times New Roman"/>
        </w:rPr>
        <w:t xml:space="preserve">podstawie  </w:t>
      </w:r>
      <w:r w:rsidRPr="00023477">
        <w:rPr>
          <w:rFonts w:ascii="Times New Roman" w:hAnsi="Times New Roman"/>
        </w:rPr>
        <w:t>art</w:t>
      </w:r>
      <w:proofErr w:type="gramEnd"/>
      <w:r w:rsidRPr="000234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8D0569" w:rsidRPr="00997D0F" w:rsidRDefault="008D0569" w:rsidP="008D056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D0569" w:rsidRPr="000247FF" w:rsidRDefault="008D0569" w:rsidP="008D056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8D0569" w:rsidRPr="000247FF" w:rsidRDefault="008D0569" w:rsidP="008D056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</w:t>
      </w:r>
      <w:proofErr w:type="spellStart"/>
      <w:r w:rsidRPr="00F8636A">
        <w:rPr>
          <w:rFonts w:ascii="Times New Roman" w:hAnsi="Times New Roman"/>
        </w:rPr>
        <w:t>pkt</w:t>
      </w:r>
      <w:proofErr w:type="spellEnd"/>
      <w:r w:rsidRPr="00F8636A">
        <w:rPr>
          <w:rFonts w:ascii="Times New Roman" w:hAnsi="Times New Roman"/>
        </w:rPr>
        <w:t xml:space="preserve"> 3, </w:t>
      </w:r>
      <w:proofErr w:type="gramStart"/>
      <w:r w:rsidRPr="00F8636A">
        <w:rPr>
          <w:rFonts w:ascii="Times New Roman" w:hAnsi="Times New Roman"/>
        </w:rPr>
        <w:t>chyba że</w:t>
      </w:r>
      <w:proofErr w:type="gramEnd"/>
      <w:r w:rsidRPr="00F86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8D0569" w:rsidRPr="00292198" w:rsidRDefault="008D0569" w:rsidP="008D056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D0569" w:rsidRPr="000247FF" w:rsidRDefault="008D0569" w:rsidP="008D056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4</w:t>
      </w:r>
    </w:p>
    <w:p w:rsidR="008D0569" w:rsidRPr="000247FF" w:rsidRDefault="008D0569" w:rsidP="008D056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</w:t>
      </w:r>
      <w:proofErr w:type="gramStart"/>
      <w:r w:rsidRPr="005E24AA">
        <w:rPr>
          <w:rFonts w:ascii="Times New Roman" w:hAnsi="Times New Roman"/>
          <w:color w:val="auto"/>
          <w:sz w:val="22"/>
          <w:szCs w:val="22"/>
        </w:rPr>
        <w:t>stosunku do którego</w:t>
      </w:r>
      <w:proofErr w:type="gramEnd"/>
      <w:r w:rsidRPr="005E24AA">
        <w:rPr>
          <w:rFonts w:ascii="Times New Roman" w:hAnsi="Times New Roman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D0569" w:rsidRPr="00D2702A" w:rsidTr="00A10F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056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056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Zamawiający nie wyznacza szczegółowego warunku w tym zakresie. Zamawiający uzna ten warunek za spełniony, jeżeli Wykonawca przedłoży oświadczenie sporządzone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według  wzoru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stanowiącego załącznik nr 2 do SWZ.</w:t>
            </w:r>
          </w:p>
        </w:tc>
      </w:tr>
      <w:tr w:rsidR="008D0569" w:rsidRPr="00D2702A" w:rsidTr="00A10F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056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056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Wykonawca spełni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warunek jeżeli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wykaże, że dysponuje lub będzie dysponował co najmniej: 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Wykaz osób, skierowanych przez wykonawcę do realizacji zamówienia publicznego, w szczególności odpowiedzialnych za świadczenie usług,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kontrolę jakości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Wykonawca spełni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warunek jeżeli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wykaże, że dysponuje lub będzie dysponował co najmniej: 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           -kierownikiem budowy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posiadającym  uprawnienia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budowlane do kierowania robotami  budowlanymi w specjalności drogowej bez ograniczeń, wydane zgodnie z Rozporządzeniem Ministra Transportu i Budownictwa z 28 kwietnia 2006 roku  w sprawie samodzielnych funkcji technicznych w budownictwie (Dz. U. 2014 r. poz.1278) lub odpowiadające im ważne uprawnienia budowlane, które zostały wydane na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podstawie  wcześniej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obowiązujących przepisów.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Wykonawca spełni warunek jeżeli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przedstawi :</w:t>
            </w:r>
            <w:proofErr w:type="gramEnd"/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-wykonawca spełni warunek jeżeli wykaże, że wykonał należycie w okresie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ostatnich  pięciu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lat przed dniem wszczęcia postępowania o udzielenie zamówienia,  a jeżeli  okres prowadzenia działalności jest krótszy w tym okresie, co najmniej jedną  robotą polegające na budowie lub przebudowie drogi  na łączną wartość 100 000,00 zł brutto każda poparte dokumentami potwierdzającymi, że roboty zostały wykonane należycie.</w:t>
            </w:r>
          </w:p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Potwierdzi,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że  jest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ubezpieczony od odpowiedzialności cywilnej w zakresie prowadzonej działalności związanej z przedmiotem zamówienia na sumę gwarancyjną nie niższą niż 100.000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zł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D0569" w:rsidRPr="00D2702A" w:rsidTr="00A10F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056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056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Zamawiający nie wyznacza szczegółowego warunku w tym zakresie. Zamawiający uzna ten warunek za spełniony, jeżeli Wykonawca przedłoży oświadczenie sporządzone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według  wzoru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stanowiącego załącznik nr 2 do SWZ.</w:t>
            </w:r>
          </w:p>
        </w:tc>
      </w:tr>
      <w:tr w:rsidR="008D0569" w:rsidRPr="00D2702A" w:rsidTr="00A10F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056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569" w:rsidRPr="00D2702A" w:rsidRDefault="008D0569" w:rsidP="00A10FA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D0569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D0569" w:rsidRPr="00B73CA6" w:rsidRDefault="008D0569" w:rsidP="00A10FA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3CA6">
              <w:rPr>
                <w:rFonts w:ascii="Times New Roman" w:hAnsi="Times New Roman"/>
                <w:sz w:val="20"/>
                <w:szCs w:val="20"/>
              </w:rPr>
              <w:t xml:space="preserve">Zamawiający nie wyznacza szczegółowego warunku w tym zakresie. Zamawiający uzna ten warunek za spełniony, jeżeli Wykonawca przedłoży oświadczenie sporządzone </w:t>
            </w:r>
            <w:proofErr w:type="gramStart"/>
            <w:r w:rsidRPr="00B73CA6">
              <w:rPr>
                <w:rFonts w:ascii="Times New Roman" w:hAnsi="Times New Roman"/>
                <w:sz w:val="20"/>
                <w:szCs w:val="20"/>
              </w:rPr>
              <w:t>według  wzoru</w:t>
            </w:r>
            <w:proofErr w:type="gramEnd"/>
            <w:r w:rsidRPr="00B73CA6">
              <w:rPr>
                <w:rFonts w:ascii="Times New Roman" w:hAnsi="Times New Roman"/>
                <w:sz w:val="20"/>
                <w:szCs w:val="20"/>
              </w:rPr>
              <w:t xml:space="preserve"> stanowiącego załącznik nr 2 do SWZ.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81D" w:rsidRDefault="0027081D" w:rsidP="0038231F">
      <w:pPr>
        <w:spacing w:after="0" w:line="240" w:lineRule="auto"/>
      </w:pPr>
      <w:r>
        <w:separator/>
      </w:r>
    </w:p>
  </w:endnote>
  <w:endnote w:type="continuationSeparator" w:id="0">
    <w:p w:rsidR="0027081D" w:rsidRDefault="002708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69" w:rsidRDefault="008D05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3CA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3CA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69" w:rsidRDefault="008D05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81D" w:rsidRDefault="0027081D" w:rsidP="0038231F">
      <w:pPr>
        <w:spacing w:after="0" w:line="240" w:lineRule="auto"/>
      </w:pPr>
      <w:r>
        <w:separator/>
      </w:r>
    </w:p>
  </w:footnote>
  <w:footnote w:type="continuationSeparator" w:id="0">
    <w:p w:rsidR="0027081D" w:rsidRDefault="002708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69" w:rsidRDefault="008D05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69" w:rsidRDefault="008D05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69" w:rsidRDefault="008D05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056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081D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0569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73CA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2A13A-73B6-4E52-A738-DB90AA6B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2</cp:revision>
  <cp:lastPrinted>2016-07-26T10:32:00Z</cp:lastPrinted>
  <dcterms:created xsi:type="dcterms:W3CDTF">2021-09-28T09:06:00Z</dcterms:created>
  <dcterms:modified xsi:type="dcterms:W3CDTF">2021-09-28T09:06:00Z</dcterms:modified>
</cp:coreProperties>
</file>