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BF211" w14:textId="49344C24" w:rsidR="008337BA" w:rsidRDefault="00987E4B" w:rsidP="008337BA">
      <w:pPr>
        <w:pStyle w:val="Nagwek"/>
        <w:jc w:val="right"/>
        <w:rPr>
          <w:rFonts w:ascii="Verdana" w:hAnsi="Verdana"/>
          <w:i/>
          <w:sz w:val="14"/>
          <w:szCs w:val="16"/>
        </w:rPr>
      </w:pPr>
      <w:r>
        <w:tab/>
      </w:r>
      <w:r>
        <w:tab/>
      </w:r>
      <w:r w:rsidR="008337BA">
        <w:t xml:space="preserve"> </w:t>
      </w:r>
    </w:p>
    <w:p w14:paraId="1C922EE6" w14:textId="77777777" w:rsidR="008337BA" w:rsidRDefault="008337BA" w:rsidP="008337BA">
      <w:pPr>
        <w:pStyle w:val="Nagwek"/>
        <w:jc w:val="right"/>
        <w:rPr>
          <w:rFonts w:ascii="Verdana" w:hAnsi="Verdana"/>
          <w:i/>
          <w:sz w:val="14"/>
          <w:szCs w:val="16"/>
        </w:rPr>
      </w:pPr>
    </w:p>
    <w:p w14:paraId="2F1DF44A" w14:textId="77777777" w:rsidR="008337BA" w:rsidRPr="003703A9" w:rsidRDefault="008337BA" w:rsidP="008337BA">
      <w:pPr>
        <w:pStyle w:val="Nagwek"/>
        <w:jc w:val="right"/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59169B8" wp14:editId="1691B44D">
            <wp:simplePos x="0" y="0"/>
            <wp:positionH relativeFrom="column">
              <wp:posOffset>351790</wp:posOffset>
            </wp:positionH>
            <wp:positionV relativeFrom="paragraph">
              <wp:posOffset>126365</wp:posOffset>
            </wp:positionV>
            <wp:extent cx="1468755" cy="489585"/>
            <wp:effectExtent l="0" t="0" r="0" b="5715"/>
            <wp:wrapNone/>
            <wp:docPr id="14" name="Obraz 14" descr="znaki_strona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i_strona_ww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EBEBC7F" wp14:editId="26523BC4">
            <wp:simplePos x="0" y="0"/>
            <wp:positionH relativeFrom="column">
              <wp:posOffset>3984625</wp:posOffset>
            </wp:positionH>
            <wp:positionV relativeFrom="paragraph">
              <wp:posOffset>109855</wp:posOffset>
            </wp:positionV>
            <wp:extent cx="1447800" cy="506095"/>
            <wp:effectExtent l="0" t="0" r="0" b="8255"/>
            <wp:wrapNone/>
            <wp:docPr id="15" name="Obraz 15" descr="https://archiwum.ncbr.gov.pl/fileadmin/user_upload/import/files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chiwum.ncbr.gov.pl/fileadmin/user_upload/import/files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18058" w14:textId="77777777" w:rsidR="008337BA" w:rsidRDefault="008337BA" w:rsidP="008337BA">
      <w:pPr>
        <w:pStyle w:val="Nagwek"/>
        <w:jc w:val="center"/>
      </w:pPr>
    </w:p>
    <w:p w14:paraId="2515720F" w14:textId="77777777" w:rsidR="008337BA" w:rsidRDefault="008337BA" w:rsidP="008337BA">
      <w:pPr>
        <w:pStyle w:val="Nagwek"/>
        <w:jc w:val="center"/>
      </w:pPr>
    </w:p>
    <w:p w14:paraId="42C564DE" w14:textId="77777777" w:rsidR="008337BA" w:rsidRDefault="008337BA" w:rsidP="008337BA">
      <w:pPr>
        <w:pStyle w:val="Nagwek"/>
        <w:jc w:val="center"/>
      </w:pPr>
    </w:p>
    <w:p w14:paraId="29BB7410" w14:textId="77777777" w:rsidR="008337BA" w:rsidRDefault="008337BA" w:rsidP="008337BA">
      <w:pPr>
        <w:pStyle w:val="Nagwek"/>
        <w:jc w:val="center"/>
      </w:pPr>
      <w:r w:rsidRPr="00E40D39">
        <w:t>Strategia rozwoju technologii wychwytu, transportu, utylizacji i składowania CO</w:t>
      </w:r>
      <w:r w:rsidRPr="00012E63">
        <w:rPr>
          <w:vertAlign w:val="subscript"/>
        </w:rPr>
        <w:t>2</w:t>
      </w:r>
      <w:r w:rsidRPr="00E40D39">
        <w:t xml:space="preserve"> w Polsce </w:t>
      </w:r>
    </w:p>
    <w:p w14:paraId="1760545E" w14:textId="77777777" w:rsidR="008337BA" w:rsidRDefault="008337BA" w:rsidP="008337BA">
      <w:pPr>
        <w:pStyle w:val="Nagwek"/>
        <w:jc w:val="center"/>
      </w:pPr>
      <w:r w:rsidRPr="00E40D39">
        <w:t>oraz pilotaż Polskiego Klastra CCUS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4E424674" w:rsidR="00CF6409" w:rsidRDefault="008337BA" w:rsidP="008337BA">
      <w:pPr>
        <w:tabs>
          <w:tab w:val="right" w:pos="9000"/>
        </w:tabs>
        <w:jc w:val="right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Załącznik nr </w:t>
      </w:r>
      <w:r>
        <w:t xml:space="preserve"> </w:t>
      </w:r>
      <w:r w:rsidRPr="008337BA">
        <w:rPr>
          <w:b/>
        </w:rPr>
        <w:t xml:space="preserve">6  </w:t>
      </w:r>
      <w:r>
        <w:t xml:space="preserve">          </w:t>
      </w: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31BD9014" w:rsidR="00987E4B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8337BA" w:rsidRPr="008337BA">
        <w:rPr>
          <w:b/>
        </w:rPr>
        <w:t xml:space="preserve">usługa szkolenia z zakresu obsługi pakietu </w:t>
      </w:r>
      <w:proofErr w:type="spellStart"/>
      <w:r w:rsidR="008337BA" w:rsidRPr="008337BA">
        <w:rPr>
          <w:b/>
        </w:rPr>
        <w:t>gPROMS</w:t>
      </w:r>
      <w:proofErr w:type="spellEnd"/>
      <w:r w:rsidR="008337BA" w:rsidRPr="008337BA">
        <w:rPr>
          <w:b/>
        </w:rPr>
        <w:t xml:space="preserve"> -  KC-zp.272-501/21.</w:t>
      </w:r>
    </w:p>
    <w:p w14:paraId="3A117DAE" w14:textId="77777777" w:rsidR="000B2DD7" w:rsidRPr="00AA36AA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504D0FE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3AF69892" w14:textId="198D3FB7" w:rsidR="008337BA" w:rsidRDefault="00B67EB5" w:rsidP="008337BA">
            <w:pPr>
              <w:tabs>
                <w:tab w:val="left" w:pos="0"/>
              </w:tabs>
              <w:jc w:val="both"/>
            </w:pPr>
            <w:r w:rsidRPr="00B67EB5">
              <w:t xml:space="preserve">w okresie ostatnich 3 lat przed upływem terminu składania ofert,  przeprowadziła  minimum 2 szkolenia lub warsztaty z zakresu obsługi oprogramowania specjalistycznego </w:t>
            </w:r>
            <w:proofErr w:type="spellStart"/>
            <w:r w:rsidRPr="00B67EB5">
              <w:t>gPROMS</w:t>
            </w:r>
            <w:proofErr w:type="spellEnd"/>
            <w:r w:rsidRPr="00B67EB5">
              <w:t xml:space="preserve"> </w:t>
            </w:r>
            <w:r w:rsidR="008337BA" w:rsidRPr="002F6C4A">
              <w:t>-</w:t>
            </w:r>
            <w:r w:rsidR="008337BA">
              <w:rPr>
                <w:highlight w:val="yellow"/>
              </w:rPr>
              <w:t xml:space="preserve"> </w:t>
            </w:r>
            <w:r w:rsidR="008337BA" w:rsidRPr="00431178">
              <w:rPr>
                <w:highlight w:val="yellow"/>
              </w:rPr>
              <w:t>TAK/NIE*</w:t>
            </w:r>
          </w:p>
          <w:p w14:paraId="1D98B7AC" w14:textId="77777777" w:rsidR="008337BA" w:rsidRDefault="008337BA" w:rsidP="008337BA">
            <w:pPr>
              <w:jc w:val="both"/>
            </w:pPr>
          </w:p>
          <w:p w14:paraId="37F4DA06" w14:textId="0E5BEDE2" w:rsidR="00987E4B" w:rsidRPr="00431178" w:rsidRDefault="00987E4B" w:rsidP="00B67EB5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B67EB5" w:rsidRPr="00DF3D15" w14:paraId="41511EBB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1F1B4C6D" w14:textId="77777777" w:rsidR="00B67EB5" w:rsidRPr="002F6C4A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bookmarkStart w:id="0" w:name="_GoBack" w:colFirst="0" w:colLast="0"/>
          </w:p>
          <w:p w14:paraId="754FC0B8" w14:textId="77777777" w:rsidR="00B67EB5" w:rsidRPr="002F6C4A" w:rsidRDefault="00B67EB5" w:rsidP="00B67EB5">
            <w:r w:rsidRPr="002F6C4A">
              <w:t>…………………..</w:t>
            </w:r>
          </w:p>
          <w:p w14:paraId="0FA14BDB" w14:textId="77777777" w:rsidR="00B67EB5" w:rsidRPr="002F6C4A" w:rsidRDefault="00B67EB5" w:rsidP="00B67EB5"/>
          <w:p w14:paraId="39E7D186" w14:textId="77777777" w:rsidR="00B67EB5" w:rsidRPr="002F6C4A" w:rsidRDefault="00B67EB5" w:rsidP="00B67EB5"/>
          <w:p w14:paraId="1DBC22F0" w14:textId="0D5DC7AB" w:rsidR="00B67EB5" w:rsidRPr="002F6C4A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61C19142" w14:textId="77777777" w:rsidR="00B67EB5" w:rsidRDefault="00B67EB5" w:rsidP="00B67EB5">
            <w:pPr>
              <w:tabs>
                <w:tab w:val="left" w:pos="0"/>
              </w:tabs>
              <w:jc w:val="both"/>
            </w:pPr>
          </w:p>
          <w:p w14:paraId="59EE7C46" w14:textId="77777777" w:rsidR="00B67EB5" w:rsidRDefault="00B67EB5" w:rsidP="00B67EB5">
            <w:pPr>
              <w:tabs>
                <w:tab w:val="left" w:pos="0"/>
              </w:tabs>
              <w:jc w:val="both"/>
            </w:pPr>
            <w:r w:rsidRPr="00B67EB5">
              <w:t xml:space="preserve">w okresie ostatnich 3 lat przed upływem terminu składania ofert,  przeprowadziła  minimum 2 szkolenia lub warsztaty z zakresu obsługi oprogramowania specjalistycznego </w:t>
            </w:r>
            <w:proofErr w:type="spellStart"/>
            <w:r w:rsidRPr="00B67EB5">
              <w:t>gPROMS</w:t>
            </w:r>
            <w:proofErr w:type="spellEnd"/>
            <w:r w:rsidRPr="00B67EB5">
              <w:t xml:space="preserve"> </w:t>
            </w:r>
            <w:r w:rsidRPr="002F6C4A">
              <w:t>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2D226777" w14:textId="77777777" w:rsidR="00B67EB5" w:rsidRDefault="00B67EB5" w:rsidP="00B67EB5">
            <w:pPr>
              <w:jc w:val="both"/>
            </w:pPr>
          </w:p>
          <w:p w14:paraId="55950B42" w14:textId="77777777" w:rsidR="00B67EB5" w:rsidRDefault="00B67EB5" w:rsidP="00B67EB5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1BE81880" w14:textId="77777777" w:rsidR="00B67EB5" w:rsidRPr="00B26774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20098EE" w14:textId="77777777" w:rsidR="00B67EB5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51DDB40C" w14:textId="5BF79F4D" w:rsidR="00B67EB5" w:rsidRPr="00B26774" w:rsidRDefault="00B67EB5" w:rsidP="00B67EB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bookmarkEnd w:id="0"/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8337BA">
      <w:headerReference w:type="default" r:id="rId9"/>
      <w:footnotePr>
        <w:numFmt w:val="chicago"/>
      </w:footnotePr>
      <w:pgSz w:w="11906" w:h="16838"/>
      <w:pgMar w:top="284" w:right="1152" w:bottom="284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A519B" w14:textId="77777777" w:rsidR="00BC0FA5" w:rsidRDefault="00BC0FA5">
      <w:r>
        <w:separator/>
      </w:r>
    </w:p>
  </w:endnote>
  <w:endnote w:type="continuationSeparator" w:id="0">
    <w:p w14:paraId="21AA390D" w14:textId="77777777" w:rsidR="00BC0FA5" w:rsidRDefault="00BC0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3E0A6" w14:textId="77777777" w:rsidR="00BC0FA5" w:rsidRDefault="00BC0FA5">
      <w:r>
        <w:separator/>
      </w:r>
    </w:p>
  </w:footnote>
  <w:footnote w:type="continuationSeparator" w:id="0">
    <w:p w14:paraId="67E80938" w14:textId="77777777" w:rsidR="00BC0FA5" w:rsidRDefault="00BC0FA5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0AB50757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D0F1F"/>
    <w:rsid w:val="002328A0"/>
    <w:rsid w:val="00263CEB"/>
    <w:rsid w:val="0028660D"/>
    <w:rsid w:val="002939C4"/>
    <w:rsid w:val="002A7F51"/>
    <w:rsid w:val="002F6C4A"/>
    <w:rsid w:val="003F672B"/>
    <w:rsid w:val="00400453"/>
    <w:rsid w:val="00432D2C"/>
    <w:rsid w:val="00517D50"/>
    <w:rsid w:val="00527F15"/>
    <w:rsid w:val="0056690C"/>
    <w:rsid w:val="005D357A"/>
    <w:rsid w:val="005F6749"/>
    <w:rsid w:val="006828A2"/>
    <w:rsid w:val="006C3F19"/>
    <w:rsid w:val="00786C56"/>
    <w:rsid w:val="007F6736"/>
    <w:rsid w:val="008337BA"/>
    <w:rsid w:val="008539D0"/>
    <w:rsid w:val="008671A7"/>
    <w:rsid w:val="00895B8F"/>
    <w:rsid w:val="008E4A55"/>
    <w:rsid w:val="008E66F9"/>
    <w:rsid w:val="009559C0"/>
    <w:rsid w:val="009616AA"/>
    <w:rsid w:val="00987E4B"/>
    <w:rsid w:val="0099312B"/>
    <w:rsid w:val="009E4F5D"/>
    <w:rsid w:val="009F61B4"/>
    <w:rsid w:val="00A844AF"/>
    <w:rsid w:val="00B33027"/>
    <w:rsid w:val="00B4176B"/>
    <w:rsid w:val="00B53010"/>
    <w:rsid w:val="00B56260"/>
    <w:rsid w:val="00B67EB5"/>
    <w:rsid w:val="00B72E23"/>
    <w:rsid w:val="00BB4F33"/>
    <w:rsid w:val="00BC0FA5"/>
    <w:rsid w:val="00BC58AD"/>
    <w:rsid w:val="00BD686E"/>
    <w:rsid w:val="00BF7F00"/>
    <w:rsid w:val="00C303B2"/>
    <w:rsid w:val="00C50D77"/>
    <w:rsid w:val="00CA5EFE"/>
    <w:rsid w:val="00CF6409"/>
    <w:rsid w:val="00D67C47"/>
    <w:rsid w:val="00D93916"/>
    <w:rsid w:val="00E35DB9"/>
    <w:rsid w:val="00E57503"/>
    <w:rsid w:val="00E97FEE"/>
    <w:rsid w:val="00F02E42"/>
    <w:rsid w:val="00F04CB8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link w:val="Nagwek"/>
    <w:uiPriority w:val="99"/>
    <w:qFormat/>
    <w:rsid w:val="008337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archiwum.ncbr.gov.pl/fileadmin/user_upload/import/files/ncbr_logo_z_czerwonym_napisem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4</cp:revision>
  <cp:lastPrinted>2021-09-21T09:08:00Z</cp:lastPrinted>
  <dcterms:created xsi:type="dcterms:W3CDTF">2021-09-21T08:34:00Z</dcterms:created>
  <dcterms:modified xsi:type="dcterms:W3CDTF">2021-09-27T09:25:00Z</dcterms:modified>
</cp:coreProperties>
</file>