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C70005" w14:textId="77777777" w:rsidR="000F5D6B" w:rsidRDefault="000F5D6B" w:rsidP="000F5D6B">
      <w:pPr>
        <w:pStyle w:val="Nagwek"/>
        <w:jc w:val="right"/>
        <w:rPr>
          <w:rFonts w:ascii="Verdana" w:hAnsi="Verdana"/>
          <w:i/>
          <w:sz w:val="14"/>
          <w:szCs w:val="16"/>
        </w:rPr>
      </w:pPr>
      <w:r>
        <w:rPr>
          <w:b/>
        </w:rPr>
        <w:tab/>
      </w:r>
      <w:r>
        <w:t xml:space="preserve">               </w:t>
      </w:r>
      <w:bookmarkStart w:id="0" w:name="_Hlk83114736"/>
    </w:p>
    <w:p w14:paraId="51588AE5" w14:textId="77777777" w:rsidR="000F5D6B" w:rsidRDefault="000F5D6B" w:rsidP="000F5D6B">
      <w:pPr>
        <w:pStyle w:val="Nagwek"/>
        <w:jc w:val="right"/>
        <w:rPr>
          <w:rFonts w:ascii="Verdana" w:hAnsi="Verdana"/>
          <w:i/>
          <w:sz w:val="14"/>
          <w:szCs w:val="16"/>
        </w:rPr>
      </w:pPr>
      <w:bookmarkStart w:id="1" w:name="_Hlk83113255"/>
    </w:p>
    <w:p w14:paraId="4CD54D2E" w14:textId="77777777" w:rsidR="000F5D6B" w:rsidRPr="003703A9" w:rsidRDefault="000F5D6B" w:rsidP="000F5D6B">
      <w:pPr>
        <w:pStyle w:val="Nagwek"/>
        <w:jc w:val="right"/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C5450E8" wp14:editId="29B0C20E">
            <wp:simplePos x="0" y="0"/>
            <wp:positionH relativeFrom="column">
              <wp:posOffset>351790</wp:posOffset>
            </wp:positionH>
            <wp:positionV relativeFrom="paragraph">
              <wp:posOffset>126365</wp:posOffset>
            </wp:positionV>
            <wp:extent cx="1468755" cy="489585"/>
            <wp:effectExtent l="0" t="0" r="0" b="5715"/>
            <wp:wrapNone/>
            <wp:docPr id="14" name="Obraz 14" descr="znaki_strona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i_strona_ww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D114A88" wp14:editId="1B652D22">
            <wp:simplePos x="0" y="0"/>
            <wp:positionH relativeFrom="column">
              <wp:posOffset>3984625</wp:posOffset>
            </wp:positionH>
            <wp:positionV relativeFrom="paragraph">
              <wp:posOffset>109855</wp:posOffset>
            </wp:positionV>
            <wp:extent cx="1447800" cy="506095"/>
            <wp:effectExtent l="0" t="0" r="0" b="8255"/>
            <wp:wrapNone/>
            <wp:docPr id="15" name="Obraz 15" descr="https://archiwum.ncbr.gov.pl/fileadmin/user_upload/import/files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chiwum.ncbr.gov.pl/fileadmin/user_upload/import/files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_Hlk83114536"/>
    </w:p>
    <w:p w14:paraId="2DFEBD52" w14:textId="77777777" w:rsidR="000F5D6B" w:rsidRDefault="000F5D6B" w:rsidP="000F5D6B">
      <w:pPr>
        <w:pStyle w:val="Nagwek"/>
        <w:jc w:val="center"/>
      </w:pPr>
    </w:p>
    <w:p w14:paraId="20B1C3F0" w14:textId="77777777" w:rsidR="000F5D6B" w:rsidRDefault="000F5D6B" w:rsidP="000F5D6B">
      <w:pPr>
        <w:pStyle w:val="Nagwek"/>
        <w:jc w:val="center"/>
      </w:pPr>
    </w:p>
    <w:p w14:paraId="5EB69D29" w14:textId="77777777" w:rsidR="000F5D6B" w:rsidRDefault="000F5D6B" w:rsidP="000F5D6B">
      <w:pPr>
        <w:pStyle w:val="Nagwek"/>
        <w:jc w:val="center"/>
      </w:pPr>
    </w:p>
    <w:p w14:paraId="1EB818F8" w14:textId="77777777" w:rsidR="000F5D6B" w:rsidRDefault="000F5D6B" w:rsidP="000F5D6B">
      <w:pPr>
        <w:pStyle w:val="Nagwek"/>
        <w:jc w:val="center"/>
      </w:pPr>
      <w:r w:rsidRPr="00E40D39">
        <w:t>Strategia rozwoju technologii wychwytu, transportu, utylizacji i składowania CO</w:t>
      </w:r>
      <w:r w:rsidRPr="00012E63">
        <w:rPr>
          <w:vertAlign w:val="subscript"/>
        </w:rPr>
        <w:t>2</w:t>
      </w:r>
      <w:r w:rsidRPr="00E40D39">
        <w:t xml:space="preserve"> w Polsce </w:t>
      </w:r>
    </w:p>
    <w:p w14:paraId="17A2AB3A" w14:textId="77777777" w:rsidR="000F5D6B" w:rsidRDefault="000F5D6B" w:rsidP="000F5D6B">
      <w:pPr>
        <w:pStyle w:val="Nagwek"/>
        <w:jc w:val="center"/>
      </w:pPr>
      <w:r w:rsidRPr="00E40D39">
        <w:t>oraz pilotaż Polskiego Klastra CCUS</w:t>
      </w:r>
    </w:p>
    <w:bookmarkEnd w:id="0"/>
    <w:bookmarkEnd w:id="1"/>
    <w:bookmarkEnd w:id="2"/>
    <w:p w14:paraId="2DB969FA" w14:textId="0B89EA38" w:rsidR="000F5D6B" w:rsidRPr="000F5D6B" w:rsidRDefault="000F5D6B" w:rsidP="000F5D6B">
      <w:pPr>
        <w:pStyle w:val="Nagwek3"/>
        <w:tabs>
          <w:tab w:val="left" w:pos="1020"/>
          <w:tab w:val="right" w:pos="9070"/>
        </w:tabs>
        <w:rPr>
          <w:rFonts w:ascii="Times New Roman" w:hAnsi="Times New Roman"/>
          <w:b w:val="0"/>
          <w:sz w:val="20"/>
          <w:szCs w:val="20"/>
        </w:rPr>
      </w:pPr>
    </w:p>
    <w:p w14:paraId="74EC0EC9" w14:textId="6EB4EB72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6174C58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3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3"/>
      <w:r w:rsidR="000F5D6B" w:rsidRPr="000F5D6B">
        <w:rPr>
          <w:b/>
          <w:bCs/>
          <w:sz w:val="20"/>
          <w:szCs w:val="20"/>
        </w:rPr>
        <w:t xml:space="preserve">usługa szkolenia z zakresu obsługi pakietu </w:t>
      </w:r>
      <w:proofErr w:type="spellStart"/>
      <w:r w:rsidR="000F5D6B" w:rsidRPr="000F5D6B">
        <w:rPr>
          <w:b/>
          <w:bCs/>
          <w:sz w:val="20"/>
          <w:szCs w:val="20"/>
        </w:rPr>
        <w:t>gPROMS</w:t>
      </w:r>
      <w:proofErr w:type="spellEnd"/>
      <w:r w:rsidR="000F5D6B" w:rsidRPr="000F5D6B">
        <w:rPr>
          <w:b/>
          <w:bCs/>
          <w:sz w:val="20"/>
          <w:szCs w:val="20"/>
        </w:rPr>
        <w:t xml:space="preserve"> -  KC-zp.272-501/21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276A6166" w:rsidR="00D03055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brutto*/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wynagrodzenie </w:t>
      </w: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……………………………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(PLN)</w:t>
      </w:r>
    </w:p>
    <w:p w14:paraId="5CCCC052" w14:textId="44EB261C" w:rsidR="00A94418" w:rsidRPr="000F5D6B" w:rsidRDefault="00A94418" w:rsidP="000F5D6B">
      <w:pPr>
        <w:widowControl w:val="0"/>
        <w:ind w:right="1"/>
        <w:jc w:val="both"/>
        <w:rPr>
          <w:sz w:val="22"/>
          <w:szCs w:val="22"/>
        </w:rPr>
      </w:pP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brutto:……………………………………………….)</w:t>
      </w:r>
    </w:p>
    <w:p w14:paraId="55168236" w14:textId="77777777" w:rsidR="00A94418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21DAEB15" w14:textId="66794344" w:rsidR="00A94418" w:rsidRPr="000E2C30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t.j</w:t>
      </w:r>
      <w:proofErr w:type="spellEnd"/>
      <w:r w:rsidRPr="000E2C30">
        <w:rPr>
          <w:b/>
          <w:bCs/>
          <w:i/>
          <w:iCs/>
          <w:sz w:val="20"/>
          <w:szCs w:val="20"/>
        </w:rPr>
        <w:t>. Dz. U. 2018.701 j.t.)</w:t>
      </w:r>
    </w:p>
    <w:p w14:paraId="6E8592AF" w14:textId="15593EFC" w:rsidR="00A94418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BC95A48" w14:textId="5F3AB1DB" w:rsidR="003A226C" w:rsidRDefault="00A94418" w:rsidP="00A94418">
      <w:pPr>
        <w:widowControl w:val="0"/>
        <w:ind w:right="1"/>
        <w:jc w:val="both"/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4418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oceny ofert – </w:t>
      </w:r>
      <w:r w:rsidR="000F5D6B" w:rsidRPr="000F5D6B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Doświadczenie os</w:t>
      </w:r>
      <w:r w:rsidR="0001441A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ó</w:t>
      </w:r>
      <w:r w:rsidR="000F5D6B" w:rsidRPr="000F5D6B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 wyznaczon</w:t>
      </w:r>
      <w:r w:rsidR="0001441A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ych</w:t>
      </w:r>
      <w:r w:rsidR="000F5D6B" w:rsidRPr="000F5D6B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do realizacji zamówienia</w:t>
      </w:r>
    </w:p>
    <w:p w14:paraId="69C5FCA1" w14:textId="6B799B61" w:rsidR="0001441A" w:rsidRDefault="0001441A" w:rsidP="00A94418">
      <w:pPr>
        <w:widowControl w:val="0"/>
        <w:ind w:right="1"/>
        <w:jc w:val="both"/>
        <w:rPr>
          <w:b/>
          <w:bCs/>
          <w:i/>
          <w:iCs/>
          <w:sz w:val="20"/>
          <w:szCs w:val="20"/>
        </w:rPr>
      </w:pPr>
    </w:p>
    <w:p w14:paraId="5B1C5DF3" w14:textId="77777777" w:rsidR="0001441A" w:rsidRDefault="0001441A" w:rsidP="0001441A">
      <w:pPr>
        <w:widowControl w:val="0"/>
        <w:jc w:val="both"/>
        <w:rPr>
          <w:b/>
          <w:sz w:val="20"/>
          <w:szCs w:val="20"/>
        </w:rPr>
      </w:pPr>
    </w:p>
    <w:tbl>
      <w:tblPr>
        <w:tblW w:w="893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110"/>
        <w:gridCol w:w="1560"/>
        <w:gridCol w:w="1701"/>
      </w:tblGrid>
      <w:tr w:rsidR="0001441A" w:rsidRPr="00553145" w14:paraId="57FD421E" w14:textId="77777777" w:rsidTr="005446AC">
        <w:trPr>
          <w:cantSplit/>
          <w:trHeight w:val="37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D1821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553145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A39690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0D3CD5B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553145">
              <w:rPr>
                <w:b/>
                <w:sz w:val="20"/>
                <w:szCs w:val="20"/>
              </w:rPr>
              <w:t xml:space="preserve">Przedmiot usługi </w:t>
            </w:r>
          </w:p>
          <w:p w14:paraId="3879FAFE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3A9EC16F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6F8D06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553145">
              <w:rPr>
                <w:b/>
                <w:sz w:val="20"/>
                <w:szCs w:val="20"/>
              </w:rPr>
              <w:t xml:space="preserve">Data wykonania </w:t>
            </w:r>
          </w:p>
          <w:p w14:paraId="0D8206E2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ECE90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7A574892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553145">
              <w:rPr>
                <w:b/>
                <w:sz w:val="20"/>
                <w:szCs w:val="20"/>
              </w:rPr>
              <w:t xml:space="preserve">Odbiorca usługi </w:t>
            </w:r>
          </w:p>
          <w:p w14:paraId="0187F637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8D5E25" w:rsidRPr="00553145" w14:paraId="313FDA00" w14:textId="77777777" w:rsidTr="005446AC">
        <w:trPr>
          <w:cantSplit/>
          <w:trHeight w:val="400"/>
        </w:trPr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DE6433" w14:textId="7BE23C5C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553145">
              <w:rPr>
                <w:b/>
                <w:color w:val="000000"/>
                <w:sz w:val="20"/>
                <w:szCs w:val="20"/>
              </w:rPr>
              <w:t>1/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6BBAA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A3902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9C9CF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:rsidRPr="00553145" w14:paraId="7284CEB0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99AF6A2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8D60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084B3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FA54A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:rsidRPr="00553145" w14:paraId="75B5B0CC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BFA28BA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94BE5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198C9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F35F4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:rsidRPr="00553145" w14:paraId="55A4789E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A391081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AD0B2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52078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B7356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:rsidRPr="00553145" w14:paraId="694FCC7E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0B0E503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E705D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99C8A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7449B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1441A" w14:paraId="28664111" w14:textId="77777777" w:rsidTr="005446AC">
        <w:trPr>
          <w:cantSplit/>
          <w:trHeight w:val="400"/>
        </w:trPr>
        <w:tc>
          <w:tcPr>
            <w:tcW w:w="156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11C8D569" w14:textId="2ABE0D9B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553145">
              <w:rPr>
                <w:b/>
                <w:color w:val="000000"/>
                <w:sz w:val="20"/>
                <w:szCs w:val="20"/>
              </w:rPr>
              <w:t>2/</w:t>
            </w:r>
            <w:bookmarkStart w:id="4" w:name="_GoBack"/>
            <w:bookmarkEnd w:id="4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FDA5C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8E49F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78280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1441A" w14:paraId="3C19B202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5DAF779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4D60A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2BDB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32B86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14:paraId="1E168FE4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46295C3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85434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2F3D5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0FAE9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14:paraId="65452562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FE95609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66CC4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75859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50A33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1441A" w14:paraId="02229B50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0CEDA28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40BCB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54DB9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3B064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7BB9030" w14:textId="77777777" w:rsidR="0001441A" w:rsidRDefault="0001441A" w:rsidP="0001441A">
      <w:pPr>
        <w:widowControl w:val="0"/>
        <w:spacing w:line="360" w:lineRule="auto"/>
        <w:ind w:right="1"/>
        <w:jc w:val="both"/>
        <w:rPr>
          <w:bCs/>
          <w:iCs/>
          <w:color w:val="000000"/>
          <w:sz w:val="20"/>
          <w:szCs w:val="20"/>
          <w:lang w:eastAsia="x-none"/>
        </w:rPr>
      </w:pPr>
      <w:r>
        <w:rPr>
          <w:bCs/>
          <w:iCs/>
          <w:color w:val="000000"/>
          <w:sz w:val="20"/>
          <w:szCs w:val="20"/>
          <w:lang w:eastAsia="x-none"/>
        </w:rPr>
        <w:t xml:space="preserve">Oświadczam, iż przedmiot wskazanych w tabeli usług zgodny jest z wymaganiami </w:t>
      </w:r>
      <w:proofErr w:type="spellStart"/>
      <w:r>
        <w:rPr>
          <w:bCs/>
          <w:iCs/>
          <w:color w:val="000000"/>
          <w:sz w:val="20"/>
          <w:szCs w:val="20"/>
          <w:lang w:eastAsia="x-none"/>
        </w:rPr>
        <w:t>swz</w:t>
      </w:r>
      <w:proofErr w:type="spellEnd"/>
      <w:r>
        <w:rPr>
          <w:bCs/>
          <w:iCs/>
          <w:color w:val="000000"/>
          <w:sz w:val="20"/>
          <w:szCs w:val="20"/>
          <w:lang w:eastAsia="x-none"/>
        </w:rPr>
        <w:t xml:space="preserve"> tj. pkt 22.2.2 SWZ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86A3FE5" w14:textId="66E3763A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7725AA">
        <w:rPr>
          <w:b/>
          <w:sz w:val="20"/>
          <w:szCs w:val="20"/>
        </w:rPr>
        <w:t xml:space="preserve">do </w:t>
      </w:r>
      <w:r w:rsidR="000F5D6B">
        <w:rPr>
          <w:b/>
          <w:sz w:val="20"/>
          <w:szCs w:val="20"/>
        </w:rPr>
        <w:t>90 dni</w:t>
      </w:r>
      <w:r w:rsidR="007725AA">
        <w:rPr>
          <w:b/>
          <w:sz w:val="20"/>
          <w:szCs w:val="20"/>
        </w:rPr>
        <w:t xml:space="preserve"> </w:t>
      </w:r>
      <w:r w:rsidR="003A226C" w:rsidRPr="003A226C">
        <w:rPr>
          <w:b/>
          <w:sz w:val="20"/>
          <w:szCs w:val="20"/>
        </w:rPr>
        <w:t>od daty podpisania umowy.</w:t>
      </w:r>
    </w:p>
    <w:p w14:paraId="290DDE79" w14:textId="3707336D" w:rsidR="008D2AB8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4CAE6C" w14:textId="5ACC2632" w:rsidR="000F5D6B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64E23882" w14:textId="77777777" w:rsidR="000F5D6B" w:rsidRPr="00C81224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53145">
        <w:rPr>
          <w:color w:val="000000"/>
          <w:sz w:val="20"/>
          <w:szCs w:val="20"/>
          <w:lang w:eastAsia="ar-SA"/>
        </w:rPr>
        <w:t>wskazanym w SWZ.</w:t>
      </w:r>
    </w:p>
    <w:p w14:paraId="4A252AC3" w14:textId="2790EFEF" w:rsidR="0001441A" w:rsidRPr="00553145" w:rsidRDefault="0001441A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  <w:u w:val="single"/>
        </w:rPr>
      </w:pPr>
      <w:r w:rsidRPr="00553145">
        <w:rPr>
          <w:b/>
          <w:color w:val="000000"/>
          <w:sz w:val="20"/>
          <w:szCs w:val="20"/>
          <w:u w:val="single"/>
        </w:rPr>
        <w:t>Oświadczamy, że na czas szkolenia zapewnimy dostęp do pakietu licencji oprogramowania dla szkolonej grupy osób (12 licencji).</w:t>
      </w:r>
    </w:p>
    <w:p w14:paraId="4D9B2359" w14:textId="55160E08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53145">
        <w:rPr>
          <w:color w:val="000000"/>
          <w:sz w:val="20"/>
          <w:szCs w:val="20"/>
          <w:lang w:eastAsia="ar-SA"/>
        </w:rPr>
        <w:t>, akceptujemy je</w:t>
      </w:r>
      <w:r w:rsidRPr="00553145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553145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F5D6B">
      <w:headerReference w:type="default" r:id="rId11"/>
      <w:footerReference w:type="default" r:id="rId12"/>
      <w:pgSz w:w="11906" w:h="16838"/>
      <w:pgMar w:top="142" w:right="1418" w:bottom="284" w:left="1418" w:header="0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DEF76" w14:textId="77777777" w:rsidR="004514F0" w:rsidRDefault="004514F0">
      <w:r>
        <w:separator/>
      </w:r>
    </w:p>
  </w:endnote>
  <w:endnote w:type="continuationSeparator" w:id="0">
    <w:p w14:paraId="179626C4" w14:textId="77777777" w:rsidR="004514F0" w:rsidRDefault="00451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359E3" w14:textId="77777777" w:rsidR="004514F0" w:rsidRDefault="004514F0">
      <w:r>
        <w:separator/>
      </w:r>
    </w:p>
  </w:footnote>
  <w:footnote w:type="continuationSeparator" w:id="0">
    <w:p w14:paraId="56C673DB" w14:textId="77777777" w:rsidR="004514F0" w:rsidRDefault="00451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6E6EA8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441A"/>
    <w:rsid w:val="000241D6"/>
    <w:rsid w:val="00071CCC"/>
    <w:rsid w:val="00085967"/>
    <w:rsid w:val="000B731D"/>
    <w:rsid w:val="000C1BB5"/>
    <w:rsid w:val="000D6134"/>
    <w:rsid w:val="000E09C7"/>
    <w:rsid w:val="000E1ECC"/>
    <w:rsid w:val="000F5D6B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32F01"/>
    <w:rsid w:val="003560F1"/>
    <w:rsid w:val="00363710"/>
    <w:rsid w:val="00371FF4"/>
    <w:rsid w:val="0037234E"/>
    <w:rsid w:val="003A226C"/>
    <w:rsid w:val="004244A9"/>
    <w:rsid w:val="004514F0"/>
    <w:rsid w:val="00486653"/>
    <w:rsid w:val="00493393"/>
    <w:rsid w:val="004B7300"/>
    <w:rsid w:val="004C6753"/>
    <w:rsid w:val="004E40D9"/>
    <w:rsid w:val="004F2474"/>
    <w:rsid w:val="00543BD2"/>
    <w:rsid w:val="00553145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3489"/>
    <w:rsid w:val="006E41F3"/>
    <w:rsid w:val="006F088B"/>
    <w:rsid w:val="007326AB"/>
    <w:rsid w:val="0073659D"/>
    <w:rsid w:val="007538B8"/>
    <w:rsid w:val="007725AA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D5E25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9441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750"/>
    <w:rsid w:val="00D60C38"/>
    <w:rsid w:val="00D66893"/>
    <w:rsid w:val="00D90ACB"/>
    <w:rsid w:val="00DC1500"/>
    <w:rsid w:val="00E44371"/>
    <w:rsid w:val="00E85B62"/>
    <w:rsid w:val="00E949B0"/>
    <w:rsid w:val="00EB3E67"/>
    <w:rsid w:val="00ED4B8E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F5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s://archiwum.ncbr.gov.pl/fileadmin/user_upload/import/files/ncbr_logo_z_czerwonym_napisem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5DC92-8DCB-40E7-8D5A-F5D9DDB9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720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7</cp:revision>
  <cp:lastPrinted>2021-09-27T11:21:00Z</cp:lastPrinted>
  <dcterms:created xsi:type="dcterms:W3CDTF">2021-08-24T19:11:00Z</dcterms:created>
  <dcterms:modified xsi:type="dcterms:W3CDTF">2021-09-27T11:24:00Z</dcterms:modified>
</cp:coreProperties>
</file>