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CC1D1" w14:textId="77777777" w:rsidR="00D665F5" w:rsidRDefault="007E52AE" w:rsidP="00D665F5">
      <w:pPr>
        <w:spacing w:after="240"/>
        <w:jc w:val="right"/>
        <w:rPr>
          <w:sz w:val="22"/>
          <w:szCs w:val="22"/>
        </w:rPr>
      </w:pPr>
      <w:r w:rsidRPr="007E52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E52AE">
        <w:rPr>
          <w:sz w:val="22"/>
          <w:szCs w:val="22"/>
        </w:rPr>
        <w:t>2021-09-24</w:t>
      </w:r>
    </w:p>
    <w:p w14:paraId="4D344DC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A98F035" w14:textId="77777777" w:rsidR="007E52AE" w:rsidRPr="007E52AE" w:rsidRDefault="007E52AE" w:rsidP="00577BC6">
      <w:pPr>
        <w:spacing w:after="40"/>
        <w:rPr>
          <w:b/>
          <w:bCs/>
          <w:sz w:val="22"/>
          <w:szCs w:val="22"/>
        </w:rPr>
      </w:pPr>
      <w:r w:rsidRPr="007E52AE">
        <w:rPr>
          <w:b/>
          <w:bCs/>
          <w:sz w:val="22"/>
          <w:szCs w:val="22"/>
        </w:rPr>
        <w:t>Akademia Górniczo - Hutnicza</w:t>
      </w:r>
    </w:p>
    <w:p w14:paraId="08441971" w14:textId="77777777" w:rsidR="007E52AE" w:rsidRPr="007E52AE" w:rsidRDefault="007E52AE" w:rsidP="00577BC6">
      <w:pPr>
        <w:spacing w:after="40"/>
        <w:rPr>
          <w:b/>
          <w:bCs/>
          <w:sz w:val="22"/>
          <w:szCs w:val="22"/>
        </w:rPr>
      </w:pPr>
      <w:r w:rsidRPr="007E52AE">
        <w:rPr>
          <w:b/>
          <w:bCs/>
          <w:sz w:val="22"/>
          <w:szCs w:val="22"/>
        </w:rPr>
        <w:t>im. Stanisława Staszica w Krakowie</w:t>
      </w:r>
    </w:p>
    <w:p w14:paraId="3790C504" w14:textId="77777777" w:rsidR="00D665F5" w:rsidRPr="00D91931" w:rsidRDefault="007E52AE" w:rsidP="00577BC6">
      <w:pPr>
        <w:spacing w:after="40"/>
        <w:rPr>
          <w:b/>
          <w:bCs/>
          <w:sz w:val="22"/>
          <w:szCs w:val="22"/>
        </w:rPr>
      </w:pPr>
      <w:r w:rsidRPr="007E52AE">
        <w:rPr>
          <w:b/>
          <w:bCs/>
          <w:sz w:val="22"/>
          <w:szCs w:val="22"/>
        </w:rPr>
        <w:t>Dział Zamówień Publicznych</w:t>
      </w:r>
    </w:p>
    <w:p w14:paraId="47E2F070" w14:textId="77777777" w:rsidR="00D665F5" w:rsidRPr="00BD5546" w:rsidRDefault="007E52AE" w:rsidP="00D665F5">
      <w:pPr>
        <w:rPr>
          <w:sz w:val="22"/>
          <w:szCs w:val="22"/>
        </w:rPr>
      </w:pPr>
      <w:r w:rsidRPr="007E52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E52AE">
        <w:rPr>
          <w:sz w:val="22"/>
          <w:szCs w:val="22"/>
        </w:rPr>
        <w:t>30</w:t>
      </w:r>
    </w:p>
    <w:p w14:paraId="682EC530" w14:textId="77777777" w:rsidR="00D665F5" w:rsidRPr="00BD5546" w:rsidRDefault="007E52AE" w:rsidP="00D665F5">
      <w:pPr>
        <w:rPr>
          <w:sz w:val="22"/>
          <w:szCs w:val="22"/>
        </w:rPr>
      </w:pPr>
      <w:r w:rsidRPr="007E52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E52AE">
        <w:rPr>
          <w:sz w:val="22"/>
          <w:szCs w:val="22"/>
        </w:rPr>
        <w:t>Kraków</w:t>
      </w:r>
    </w:p>
    <w:p w14:paraId="25CCC03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F77AA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52AE" w:rsidRPr="007E52AE">
        <w:rPr>
          <w:b/>
          <w:sz w:val="22"/>
          <w:szCs w:val="22"/>
        </w:rPr>
        <w:t>KC-zp.272-475/21</w:t>
      </w:r>
      <w:r w:rsidR="00A80738">
        <w:rPr>
          <w:sz w:val="24"/>
        </w:rPr>
        <w:tab/>
        <w:t xml:space="preserve"> </w:t>
      </w:r>
    </w:p>
    <w:p w14:paraId="4328C2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CB57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E747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B84A3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C042C6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72807AB" w14:textId="77777777" w:rsidR="00C659E2" w:rsidRPr="00577BC6" w:rsidRDefault="00C659E2" w:rsidP="002448B4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E52AE" w:rsidRPr="007E52AE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5BAF0F5" w14:textId="77777777" w:rsidR="00A80738" w:rsidRPr="00577BC6" w:rsidRDefault="007E52AE" w:rsidP="002448B4">
      <w:pPr>
        <w:pStyle w:val="Tekstpodstawowywcity"/>
        <w:ind w:firstLine="0"/>
        <w:rPr>
          <w:sz w:val="22"/>
          <w:szCs w:val="22"/>
        </w:rPr>
      </w:pPr>
      <w:r w:rsidRPr="007E52AE">
        <w:rPr>
          <w:b/>
          <w:sz w:val="22"/>
          <w:szCs w:val="22"/>
        </w:rPr>
        <w:t>Budowa budynku Studenckiego Centrum Konstrukcyjnego AGH w Krakowie - KC-zp.272-475/21</w:t>
      </w:r>
    </w:p>
    <w:p w14:paraId="0FBAA593" w14:textId="77777777" w:rsidR="00D665F5" w:rsidRPr="00577BC6" w:rsidRDefault="00D665F5" w:rsidP="002448B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E52AE" w:rsidRPr="007E52A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6E9F38" w14:textId="77777777" w:rsidR="00A80738" w:rsidRPr="00577BC6" w:rsidRDefault="00D665F5" w:rsidP="002448B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E52AE" w:rsidRPr="007E52AE">
        <w:rPr>
          <w:sz w:val="22"/>
          <w:szCs w:val="22"/>
        </w:rPr>
        <w:t>24/09/2021</w:t>
      </w:r>
      <w:r w:rsidR="00FF4AB1" w:rsidRPr="00577BC6">
        <w:rPr>
          <w:sz w:val="22"/>
          <w:szCs w:val="22"/>
        </w:rPr>
        <w:t xml:space="preserve"> o godz. </w:t>
      </w:r>
      <w:r w:rsidR="007E52AE" w:rsidRPr="007E52AE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C47FB1B" w14:textId="77777777" w:rsidTr="003F57CD">
        <w:tc>
          <w:tcPr>
            <w:tcW w:w="993" w:type="dxa"/>
            <w:shd w:val="clear" w:color="auto" w:fill="auto"/>
            <w:vAlign w:val="center"/>
          </w:tcPr>
          <w:p w14:paraId="5CDEDE4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01B60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B06CB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E52AE" w:rsidRPr="00493F8C" w14:paraId="42A20809" w14:textId="77777777" w:rsidTr="00BB6146">
        <w:tc>
          <w:tcPr>
            <w:tcW w:w="993" w:type="dxa"/>
            <w:shd w:val="clear" w:color="auto" w:fill="auto"/>
            <w:vAlign w:val="center"/>
          </w:tcPr>
          <w:p w14:paraId="40790510" w14:textId="77777777" w:rsidR="007E52AE" w:rsidRPr="00490DC0" w:rsidRDefault="007E52AE" w:rsidP="00BB6146">
            <w:pPr>
              <w:spacing w:before="120" w:after="120"/>
              <w:jc w:val="center"/>
            </w:pPr>
            <w:r w:rsidRPr="007E52AE">
              <w:t>1</w:t>
            </w:r>
          </w:p>
        </w:tc>
        <w:tc>
          <w:tcPr>
            <w:tcW w:w="5244" w:type="dxa"/>
            <w:shd w:val="clear" w:color="auto" w:fill="auto"/>
          </w:tcPr>
          <w:p w14:paraId="7DC410DF" w14:textId="7048F330" w:rsidR="007E52AE" w:rsidRPr="00490DC0" w:rsidRDefault="007E52AE" w:rsidP="00BB6146">
            <w:pPr>
              <w:spacing w:before="40"/>
            </w:pPr>
            <w:r w:rsidRPr="007E52AE">
              <w:t xml:space="preserve">Przedsiębiorstwo Budowlane Dombud </w:t>
            </w:r>
            <w:r w:rsidR="00883952">
              <w:t>SA</w:t>
            </w:r>
          </w:p>
          <w:p w14:paraId="65C847F3" w14:textId="77777777" w:rsidR="007E52AE" w:rsidRPr="00490DC0" w:rsidRDefault="007E52AE" w:rsidP="00BB6146">
            <w:r w:rsidRPr="007E52AE">
              <w:t>Drzymały</w:t>
            </w:r>
            <w:r w:rsidRPr="00490DC0">
              <w:t xml:space="preserve"> </w:t>
            </w:r>
            <w:r w:rsidRPr="007E52AE">
              <w:t>15</w:t>
            </w:r>
            <w:r w:rsidRPr="00490DC0">
              <w:t xml:space="preserve"> </w:t>
            </w:r>
          </w:p>
          <w:p w14:paraId="4F7D28BE" w14:textId="77777777" w:rsidR="007E52AE" w:rsidRPr="00490DC0" w:rsidRDefault="007E52AE" w:rsidP="00BB6146">
            <w:pPr>
              <w:spacing w:after="40"/>
              <w:jc w:val="both"/>
            </w:pPr>
            <w:r w:rsidRPr="007E52AE">
              <w:t>40-059</w:t>
            </w:r>
            <w:r w:rsidRPr="00490DC0">
              <w:t xml:space="preserve"> </w:t>
            </w:r>
            <w:r w:rsidRPr="007E52A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90D758" w14:textId="77777777" w:rsidR="007E52AE" w:rsidRPr="00490DC0" w:rsidRDefault="007E52AE" w:rsidP="00BB6146">
            <w:pPr>
              <w:spacing w:before="120" w:after="120"/>
              <w:jc w:val="both"/>
            </w:pPr>
            <w:r w:rsidRPr="007E52AE">
              <w:t>20 106 461.48 zł</w:t>
            </w:r>
          </w:p>
        </w:tc>
      </w:tr>
      <w:tr w:rsidR="007E52AE" w:rsidRPr="00493F8C" w14:paraId="5FFB9526" w14:textId="77777777" w:rsidTr="00BB6146">
        <w:tc>
          <w:tcPr>
            <w:tcW w:w="993" w:type="dxa"/>
            <w:shd w:val="clear" w:color="auto" w:fill="auto"/>
            <w:vAlign w:val="center"/>
          </w:tcPr>
          <w:p w14:paraId="5D1B1C88" w14:textId="77777777" w:rsidR="007E52AE" w:rsidRPr="00490DC0" w:rsidRDefault="007E52AE" w:rsidP="00BB6146">
            <w:pPr>
              <w:spacing w:before="120" w:after="120"/>
              <w:jc w:val="center"/>
            </w:pPr>
            <w:r w:rsidRPr="007E52AE">
              <w:t>2</w:t>
            </w:r>
          </w:p>
        </w:tc>
        <w:tc>
          <w:tcPr>
            <w:tcW w:w="5244" w:type="dxa"/>
            <w:shd w:val="clear" w:color="auto" w:fill="auto"/>
          </w:tcPr>
          <w:p w14:paraId="74227062" w14:textId="77777777" w:rsidR="007E52AE" w:rsidRPr="00490DC0" w:rsidRDefault="007E52AE" w:rsidP="00BB6146">
            <w:pPr>
              <w:spacing w:before="40"/>
            </w:pPr>
            <w:r w:rsidRPr="007E52AE">
              <w:t xml:space="preserve">Przedsiębiorstwo Budowlane CZĘSTOBUD Damian </w:t>
            </w:r>
            <w:proofErr w:type="spellStart"/>
            <w:r w:rsidRPr="007E52AE">
              <w:t>Świącik</w:t>
            </w:r>
            <w:proofErr w:type="spellEnd"/>
          </w:p>
          <w:p w14:paraId="683E5DC7" w14:textId="77777777" w:rsidR="007E52AE" w:rsidRPr="00490DC0" w:rsidRDefault="007E52AE" w:rsidP="00BB6146">
            <w:r w:rsidRPr="007E52AE">
              <w:t>al. Bohaterów Monte Cassino</w:t>
            </w:r>
            <w:r w:rsidRPr="00490DC0">
              <w:t xml:space="preserve"> </w:t>
            </w:r>
            <w:r w:rsidRPr="007E52AE">
              <w:t>40</w:t>
            </w:r>
            <w:r w:rsidRPr="00490DC0">
              <w:t xml:space="preserve"> </w:t>
            </w:r>
          </w:p>
          <w:p w14:paraId="3BA09700" w14:textId="77777777" w:rsidR="007E52AE" w:rsidRPr="00490DC0" w:rsidRDefault="007E52AE" w:rsidP="00BB6146">
            <w:pPr>
              <w:spacing w:after="40"/>
              <w:jc w:val="both"/>
            </w:pPr>
            <w:r w:rsidRPr="007E52AE">
              <w:t>42-200</w:t>
            </w:r>
            <w:r w:rsidRPr="00490DC0">
              <w:t xml:space="preserve"> </w:t>
            </w:r>
            <w:r w:rsidRPr="007E52AE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CDB092" w14:textId="77777777" w:rsidR="007E52AE" w:rsidRPr="00490DC0" w:rsidRDefault="007E52AE" w:rsidP="00BB6146">
            <w:pPr>
              <w:spacing w:before="120" w:after="120"/>
              <w:jc w:val="both"/>
            </w:pPr>
            <w:r w:rsidRPr="007E52AE">
              <w:t>15 592 710.00 zł</w:t>
            </w:r>
          </w:p>
        </w:tc>
      </w:tr>
      <w:tr w:rsidR="007E52AE" w:rsidRPr="00493F8C" w14:paraId="08308F15" w14:textId="77777777" w:rsidTr="00BB6146">
        <w:tc>
          <w:tcPr>
            <w:tcW w:w="993" w:type="dxa"/>
            <w:shd w:val="clear" w:color="auto" w:fill="auto"/>
            <w:vAlign w:val="center"/>
          </w:tcPr>
          <w:p w14:paraId="5195B0EA" w14:textId="77777777" w:rsidR="007E52AE" w:rsidRPr="00490DC0" w:rsidRDefault="007E52AE" w:rsidP="00BB6146">
            <w:pPr>
              <w:spacing w:before="120" w:after="120"/>
              <w:jc w:val="center"/>
            </w:pPr>
            <w:r w:rsidRPr="007E52AE">
              <w:t>3</w:t>
            </w:r>
          </w:p>
        </w:tc>
        <w:tc>
          <w:tcPr>
            <w:tcW w:w="5244" w:type="dxa"/>
            <w:shd w:val="clear" w:color="auto" w:fill="auto"/>
          </w:tcPr>
          <w:p w14:paraId="76B0E03D" w14:textId="77777777" w:rsidR="007E52AE" w:rsidRPr="00490DC0" w:rsidRDefault="007E52AE" w:rsidP="00BB6146">
            <w:pPr>
              <w:spacing w:before="40"/>
            </w:pPr>
            <w:r w:rsidRPr="007E52AE">
              <w:t>Mostostal Warszawa S.A.</w:t>
            </w:r>
          </w:p>
          <w:p w14:paraId="7A977F30" w14:textId="77777777" w:rsidR="007E52AE" w:rsidRPr="00490DC0" w:rsidRDefault="007E52AE" w:rsidP="00BB6146">
            <w:r w:rsidRPr="007E52AE">
              <w:t>ul. Konstruktorska</w:t>
            </w:r>
            <w:r w:rsidRPr="00490DC0">
              <w:t xml:space="preserve"> </w:t>
            </w:r>
            <w:r w:rsidRPr="007E52AE">
              <w:t>12A</w:t>
            </w:r>
            <w:r w:rsidRPr="00490DC0">
              <w:t xml:space="preserve"> </w:t>
            </w:r>
          </w:p>
          <w:p w14:paraId="20F75E88" w14:textId="77777777" w:rsidR="007E52AE" w:rsidRPr="00490DC0" w:rsidRDefault="007E52AE" w:rsidP="00BB6146">
            <w:pPr>
              <w:spacing w:after="40"/>
              <w:jc w:val="both"/>
            </w:pPr>
            <w:r w:rsidRPr="007E52AE">
              <w:t>02-673</w:t>
            </w:r>
            <w:r w:rsidRPr="00490DC0">
              <w:t xml:space="preserve"> </w:t>
            </w:r>
            <w:r w:rsidRPr="007E52A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F25841" w14:textId="77777777" w:rsidR="007E52AE" w:rsidRPr="00490DC0" w:rsidRDefault="007E52AE" w:rsidP="00BB6146">
            <w:pPr>
              <w:spacing w:before="120" w:after="120"/>
              <w:jc w:val="both"/>
            </w:pPr>
            <w:r w:rsidRPr="007E52AE">
              <w:t>13 680 950.64 zł</w:t>
            </w:r>
          </w:p>
        </w:tc>
      </w:tr>
      <w:tr w:rsidR="007E52AE" w:rsidRPr="00493F8C" w14:paraId="7CFB89CC" w14:textId="77777777" w:rsidTr="00BB6146">
        <w:tc>
          <w:tcPr>
            <w:tcW w:w="993" w:type="dxa"/>
            <w:shd w:val="clear" w:color="auto" w:fill="auto"/>
            <w:vAlign w:val="center"/>
          </w:tcPr>
          <w:p w14:paraId="49EDC775" w14:textId="77777777" w:rsidR="007E52AE" w:rsidRPr="00490DC0" w:rsidRDefault="007E52AE" w:rsidP="00BB6146">
            <w:pPr>
              <w:spacing w:before="120" w:after="120"/>
              <w:jc w:val="center"/>
            </w:pPr>
            <w:r w:rsidRPr="007E52AE">
              <w:t>4</w:t>
            </w:r>
          </w:p>
        </w:tc>
        <w:tc>
          <w:tcPr>
            <w:tcW w:w="5244" w:type="dxa"/>
            <w:shd w:val="clear" w:color="auto" w:fill="auto"/>
          </w:tcPr>
          <w:p w14:paraId="4209C180" w14:textId="77777777" w:rsidR="007E52AE" w:rsidRPr="00490DC0" w:rsidRDefault="007E52AE" w:rsidP="00BB6146">
            <w:pPr>
              <w:spacing w:before="40"/>
            </w:pPr>
            <w:r w:rsidRPr="007E52AE">
              <w:t>Zakład Usług Budowlano-Handlowych „NOWBUD” Aleksander Nowak, Edward Bracki Spółka Jawna</w:t>
            </w:r>
          </w:p>
          <w:p w14:paraId="0B5117DB" w14:textId="77777777" w:rsidR="007E52AE" w:rsidRPr="00490DC0" w:rsidRDefault="007E52AE" w:rsidP="00BB6146">
            <w:r w:rsidRPr="007E52AE">
              <w:t>Warszawska</w:t>
            </w:r>
            <w:r w:rsidRPr="00490DC0">
              <w:t xml:space="preserve"> </w:t>
            </w:r>
            <w:r w:rsidRPr="007E52AE">
              <w:t>261/-</w:t>
            </w:r>
            <w:r w:rsidRPr="00490DC0">
              <w:t xml:space="preserve"> </w:t>
            </w:r>
          </w:p>
          <w:p w14:paraId="410CE38E" w14:textId="77777777" w:rsidR="007E52AE" w:rsidRPr="00490DC0" w:rsidRDefault="007E52AE" w:rsidP="00BB6146">
            <w:pPr>
              <w:spacing w:after="40"/>
              <w:jc w:val="both"/>
            </w:pPr>
            <w:r w:rsidRPr="007E52AE">
              <w:t>25-551</w:t>
            </w:r>
            <w:r w:rsidRPr="00490DC0">
              <w:t xml:space="preserve"> </w:t>
            </w:r>
            <w:r w:rsidRPr="007E52AE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82A4DD" w14:textId="77777777" w:rsidR="007E52AE" w:rsidRPr="00490DC0" w:rsidRDefault="007E52AE" w:rsidP="00BB6146">
            <w:pPr>
              <w:spacing w:before="120" w:after="120"/>
              <w:jc w:val="both"/>
            </w:pPr>
            <w:r w:rsidRPr="007E52AE">
              <w:t>15 250 797.20 zł</w:t>
            </w:r>
          </w:p>
        </w:tc>
      </w:tr>
      <w:tr w:rsidR="007E52AE" w:rsidRPr="00493F8C" w14:paraId="0A881DBC" w14:textId="77777777" w:rsidTr="00BB6146">
        <w:tc>
          <w:tcPr>
            <w:tcW w:w="993" w:type="dxa"/>
            <w:shd w:val="clear" w:color="auto" w:fill="auto"/>
            <w:vAlign w:val="center"/>
          </w:tcPr>
          <w:p w14:paraId="58E25D4E" w14:textId="77777777" w:rsidR="007E52AE" w:rsidRPr="00490DC0" w:rsidRDefault="007E52AE" w:rsidP="00BB6146">
            <w:pPr>
              <w:spacing w:before="120" w:after="120"/>
              <w:jc w:val="center"/>
            </w:pPr>
            <w:r w:rsidRPr="007E52AE">
              <w:t>5</w:t>
            </w:r>
          </w:p>
        </w:tc>
        <w:tc>
          <w:tcPr>
            <w:tcW w:w="5244" w:type="dxa"/>
            <w:shd w:val="clear" w:color="auto" w:fill="auto"/>
          </w:tcPr>
          <w:p w14:paraId="7F225F76" w14:textId="77777777" w:rsidR="007E52AE" w:rsidRPr="00490DC0" w:rsidRDefault="007E52AE" w:rsidP="00BB6146">
            <w:pPr>
              <w:spacing w:before="40"/>
            </w:pPr>
            <w:r w:rsidRPr="007E52AE">
              <w:t>RE-</w:t>
            </w:r>
            <w:proofErr w:type="spellStart"/>
            <w:r w:rsidRPr="007E52AE">
              <w:t>Bau</w:t>
            </w:r>
            <w:proofErr w:type="spellEnd"/>
            <w:r w:rsidRPr="007E52AE">
              <w:t xml:space="preserve"> Sp. z o.o.</w:t>
            </w:r>
          </w:p>
          <w:p w14:paraId="64B521CF" w14:textId="77777777" w:rsidR="007E52AE" w:rsidRPr="00490DC0" w:rsidRDefault="007E52AE" w:rsidP="00BB6146">
            <w:r w:rsidRPr="007E52AE">
              <w:t>Armii Krajowej</w:t>
            </w:r>
            <w:r w:rsidRPr="00490DC0">
              <w:t xml:space="preserve"> </w:t>
            </w:r>
            <w:r w:rsidRPr="007E52AE">
              <w:t>19</w:t>
            </w:r>
            <w:r w:rsidRPr="00490DC0">
              <w:t xml:space="preserve"> </w:t>
            </w:r>
          </w:p>
          <w:p w14:paraId="13DEEA6D" w14:textId="77777777" w:rsidR="007E52AE" w:rsidRPr="00490DC0" w:rsidRDefault="007E52AE" w:rsidP="00BB6146">
            <w:pPr>
              <w:spacing w:after="40"/>
              <w:jc w:val="both"/>
            </w:pPr>
            <w:r w:rsidRPr="007E52AE">
              <w:t>30-150</w:t>
            </w:r>
            <w:r w:rsidRPr="00490DC0">
              <w:t xml:space="preserve"> </w:t>
            </w:r>
            <w:r w:rsidRPr="007E52A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D42479" w14:textId="77777777" w:rsidR="007E52AE" w:rsidRPr="00490DC0" w:rsidRDefault="007E52AE" w:rsidP="00BB6146">
            <w:pPr>
              <w:spacing w:before="120" w:after="120"/>
              <w:jc w:val="both"/>
            </w:pPr>
            <w:r w:rsidRPr="007E52AE">
              <w:t>16 291 350.00 zł</w:t>
            </w:r>
          </w:p>
        </w:tc>
      </w:tr>
      <w:tr w:rsidR="007E52AE" w:rsidRPr="00493F8C" w14:paraId="4E8EC3AD" w14:textId="77777777" w:rsidTr="00BB6146">
        <w:tc>
          <w:tcPr>
            <w:tcW w:w="993" w:type="dxa"/>
            <w:shd w:val="clear" w:color="auto" w:fill="auto"/>
            <w:vAlign w:val="center"/>
          </w:tcPr>
          <w:p w14:paraId="22E97EBB" w14:textId="77777777" w:rsidR="007E52AE" w:rsidRPr="00490DC0" w:rsidRDefault="007E52AE" w:rsidP="00BB6146">
            <w:pPr>
              <w:spacing w:before="120" w:after="120"/>
              <w:jc w:val="center"/>
            </w:pPr>
            <w:r w:rsidRPr="007E52AE">
              <w:t>6</w:t>
            </w:r>
          </w:p>
        </w:tc>
        <w:tc>
          <w:tcPr>
            <w:tcW w:w="5244" w:type="dxa"/>
            <w:shd w:val="clear" w:color="auto" w:fill="auto"/>
          </w:tcPr>
          <w:p w14:paraId="72AF7FB5" w14:textId="77777777" w:rsidR="007E52AE" w:rsidRPr="00490DC0" w:rsidRDefault="007E52AE" w:rsidP="00BB6146">
            <w:pPr>
              <w:spacing w:before="40"/>
            </w:pPr>
            <w:r w:rsidRPr="007E52AE">
              <w:t xml:space="preserve">Podhalańska Grupa Budowlana "ROBEX-BUD" Robert </w:t>
            </w:r>
            <w:proofErr w:type="spellStart"/>
            <w:r w:rsidRPr="007E52AE">
              <w:t>Potoczak</w:t>
            </w:r>
            <w:proofErr w:type="spellEnd"/>
          </w:p>
          <w:p w14:paraId="7F39872E" w14:textId="77777777" w:rsidR="00883952" w:rsidRDefault="00883952" w:rsidP="00BB6146">
            <w:pPr>
              <w:spacing w:after="40"/>
              <w:jc w:val="both"/>
            </w:pPr>
            <w:r w:rsidRPr="007E52AE">
              <w:t>Naprawa</w:t>
            </w:r>
            <w:r w:rsidRPr="007E52AE">
              <w:t xml:space="preserve"> </w:t>
            </w:r>
            <w:r>
              <w:t>663</w:t>
            </w:r>
          </w:p>
          <w:p w14:paraId="4820C307" w14:textId="79292601" w:rsidR="007E52AE" w:rsidRPr="00490DC0" w:rsidRDefault="00883952" w:rsidP="00BB6146">
            <w:pPr>
              <w:spacing w:after="40"/>
              <w:jc w:val="both"/>
            </w:pPr>
            <w:r>
              <w:t>34-240 Jordanów</w:t>
            </w:r>
            <w:r w:rsidR="007E52AE" w:rsidRPr="00490DC0"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E6C134" w14:textId="77777777" w:rsidR="007E52AE" w:rsidRPr="00490DC0" w:rsidRDefault="007E52AE" w:rsidP="00BB6146">
            <w:pPr>
              <w:spacing w:before="120" w:after="120"/>
              <w:jc w:val="both"/>
            </w:pPr>
            <w:r w:rsidRPr="007E52AE">
              <w:t>17 067 954.88 zł</w:t>
            </w:r>
          </w:p>
        </w:tc>
      </w:tr>
      <w:tr w:rsidR="007E52AE" w:rsidRPr="00493F8C" w14:paraId="7F6E6785" w14:textId="77777777" w:rsidTr="00BB6146">
        <w:tc>
          <w:tcPr>
            <w:tcW w:w="993" w:type="dxa"/>
            <w:shd w:val="clear" w:color="auto" w:fill="auto"/>
            <w:vAlign w:val="center"/>
          </w:tcPr>
          <w:p w14:paraId="55F5B13E" w14:textId="77777777" w:rsidR="007E52AE" w:rsidRPr="00490DC0" w:rsidRDefault="007E52AE" w:rsidP="00BB6146">
            <w:pPr>
              <w:spacing w:before="120" w:after="120"/>
              <w:jc w:val="center"/>
            </w:pPr>
            <w:r w:rsidRPr="007E52AE">
              <w:t>7</w:t>
            </w:r>
          </w:p>
        </w:tc>
        <w:tc>
          <w:tcPr>
            <w:tcW w:w="5244" w:type="dxa"/>
            <w:shd w:val="clear" w:color="auto" w:fill="auto"/>
          </w:tcPr>
          <w:p w14:paraId="4D9D78DB" w14:textId="77777777" w:rsidR="007E52AE" w:rsidRPr="00490DC0" w:rsidRDefault="007E52AE" w:rsidP="00BB6146">
            <w:pPr>
              <w:spacing w:before="40"/>
            </w:pPr>
            <w:r w:rsidRPr="007E52AE">
              <w:t>AGA-</w:t>
            </w:r>
            <w:proofErr w:type="spellStart"/>
            <w:r w:rsidRPr="007E52AE">
              <w:t>Bauservice</w:t>
            </w:r>
            <w:proofErr w:type="spellEnd"/>
            <w:r w:rsidRPr="007E52AE">
              <w:t xml:space="preserve"> Sp. z o. o.</w:t>
            </w:r>
          </w:p>
          <w:p w14:paraId="2D324187" w14:textId="77777777" w:rsidR="007E52AE" w:rsidRPr="00490DC0" w:rsidRDefault="007E52AE" w:rsidP="00BB6146">
            <w:r w:rsidRPr="007E52AE">
              <w:t>Żabiniec</w:t>
            </w:r>
            <w:r w:rsidRPr="00490DC0">
              <w:t xml:space="preserve"> </w:t>
            </w:r>
            <w:r w:rsidRPr="007E52AE">
              <w:t>35</w:t>
            </w:r>
            <w:r w:rsidRPr="00490DC0">
              <w:t xml:space="preserve"> </w:t>
            </w:r>
          </w:p>
          <w:p w14:paraId="7C0894F5" w14:textId="77777777" w:rsidR="007E52AE" w:rsidRPr="00490DC0" w:rsidRDefault="007E52AE" w:rsidP="00BB6146">
            <w:pPr>
              <w:spacing w:after="40"/>
              <w:jc w:val="both"/>
            </w:pPr>
            <w:r w:rsidRPr="007E52AE">
              <w:t>31-215</w:t>
            </w:r>
            <w:r w:rsidRPr="00490DC0">
              <w:t xml:space="preserve"> </w:t>
            </w:r>
            <w:r w:rsidRPr="007E52A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476EB1" w14:textId="77777777" w:rsidR="007E52AE" w:rsidRPr="00490DC0" w:rsidRDefault="007E52AE" w:rsidP="00BB6146">
            <w:pPr>
              <w:spacing w:before="120" w:after="120"/>
              <w:jc w:val="both"/>
            </w:pPr>
            <w:r w:rsidRPr="007E52AE">
              <w:t>16 984 996.95 zł</w:t>
            </w:r>
          </w:p>
        </w:tc>
      </w:tr>
    </w:tbl>
    <w:p w14:paraId="37E705CA" w14:textId="6029DB8C" w:rsidR="00C236D3" w:rsidRDefault="00C236D3" w:rsidP="002448B4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DAE8" w14:textId="77777777" w:rsidR="00520217" w:rsidRDefault="00520217">
      <w:r>
        <w:separator/>
      </w:r>
    </w:p>
  </w:endnote>
  <w:endnote w:type="continuationSeparator" w:id="0">
    <w:p w14:paraId="1F1A71BA" w14:textId="77777777" w:rsidR="00520217" w:rsidRDefault="00520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81E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1C66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7355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D74F1F">
        <v:line id="_x0000_s2049" style="position:absolute;left:0;text-align:left;z-index:251657728" from="-3.85pt,8.7pt" to="455.15pt,8.7pt"/>
      </w:pict>
    </w:r>
  </w:p>
  <w:p w14:paraId="2D56CD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B60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3665BE" w14:textId="77777777" w:rsidR="009F189D" w:rsidRDefault="009F189D">
    <w:pPr>
      <w:pStyle w:val="Stopka"/>
      <w:tabs>
        <w:tab w:val="clear" w:pos="4536"/>
      </w:tabs>
      <w:jc w:val="center"/>
    </w:pPr>
  </w:p>
  <w:p w14:paraId="1BE9E3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75DFD" w14:textId="77777777" w:rsidR="00520217" w:rsidRDefault="00520217">
      <w:r>
        <w:separator/>
      </w:r>
    </w:p>
  </w:footnote>
  <w:footnote w:type="continuationSeparator" w:id="0">
    <w:p w14:paraId="5451881D" w14:textId="77777777" w:rsidR="00520217" w:rsidRDefault="00520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5A533" w14:textId="77777777" w:rsidR="007E52AE" w:rsidRDefault="007E52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6E2C3" w14:textId="77777777" w:rsidR="007E52AE" w:rsidRDefault="007E52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8D629" w14:textId="77777777" w:rsidR="007E52AE" w:rsidRDefault="007E52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21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48B4"/>
    <w:rsid w:val="003B6B36"/>
    <w:rsid w:val="003D72FD"/>
    <w:rsid w:val="003F57CD"/>
    <w:rsid w:val="00423179"/>
    <w:rsid w:val="00490DC0"/>
    <w:rsid w:val="00493F8C"/>
    <w:rsid w:val="004C7E9B"/>
    <w:rsid w:val="00520217"/>
    <w:rsid w:val="00577BC6"/>
    <w:rsid w:val="00601802"/>
    <w:rsid w:val="0069085C"/>
    <w:rsid w:val="007E52AE"/>
    <w:rsid w:val="00843263"/>
    <w:rsid w:val="00861E75"/>
    <w:rsid w:val="0088395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16AA1D"/>
  <w15:chartTrackingRefBased/>
  <w15:docId w15:val="{5D48B45D-C070-4559-8E77-469F0F74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2021-09-24T11:18:00Z</dcterms:created>
  <dcterms:modified xsi:type="dcterms:W3CDTF">2021-09-24T11:26:00Z</dcterms:modified>
</cp:coreProperties>
</file>