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F332E2" w:rsidRDefault="006676AE" w:rsidP="00F332E2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332E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F332E2" w:rsidRDefault="005103B9" w:rsidP="00F332E2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7503F" w:rsidRPr="0017503F">
        <w:rPr>
          <w:b/>
        </w:rPr>
        <w:t>CRZP/112/2021/AZP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F332E2" w:rsidRDefault="00316F7C" w:rsidP="00F332E2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7503F" w:rsidRPr="004A5DB6" w:rsidTr="001667B4">
        <w:tc>
          <w:tcPr>
            <w:tcW w:w="9212" w:type="dxa"/>
            <w:shd w:val="clear" w:color="auto" w:fill="auto"/>
          </w:tcPr>
          <w:p w:rsidR="0017503F" w:rsidRPr="004A5DB6" w:rsidRDefault="0017503F" w:rsidP="001667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7503F" w:rsidRPr="004A5DB6" w:rsidRDefault="0017503F" w:rsidP="001667B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7503F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7503F" w:rsidRPr="004A5DB6" w:rsidRDefault="0017503F" w:rsidP="001667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7503F" w:rsidRPr="004A5DB6" w:rsidRDefault="0017503F" w:rsidP="001667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7503F" w:rsidRPr="004A5DB6" w:rsidRDefault="0017503F" w:rsidP="001667B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7503F" w:rsidRPr="001750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7503F" w:rsidP="005434B3">
      <w:pPr>
        <w:spacing w:after="240" w:line="276" w:lineRule="auto"/>
        <w:jc w:val="center"/>
      </w:pPr>
      <w:r w:rsidRPr="0017503F">
        <w:rPr>
          <w:b/>
        </w:rPr>
        <w:t>Studia podyplomowe dla pracowników administracyjnych uczelni.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F332E2" w:rsidRDefault="00023477" w:rsidP="00F332E2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FE4E2B" w:rsidRPr="00F332E2" w:rsidRDefault="00D23F3D" w:rsidP="00F332E2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332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750" w:rsidRDefault="00811750" w:rsidP="0038231F">
      <w:pPr>
        <w:spacing w:after="0" w:line="240" w:lineRule="auto"/>
      </w:pPr>
      <w:r>
        <w:separator/>
      </w:r>
    </w:p>
  </w:endnote>
  <w:endnote w:type="continuationSeparator" w:id="0">
    <w:p w:rsidR="00811750" w:rsidRDefault="008117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03F" w:rsidRDefault="001750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2239D3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style="mso-next-textbox:#Pole tekstowe 16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style="mso-next-textbox:#Pole tekstowe 15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style="mso-next-textbox:#Pole tekstowe 14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style="mso-next-textbox:#Pole tekstowe 13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style="mso-next-textbox:#Pole tekstowe 12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style="mso-next-textbox:#Pole tekstowe 11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style="mso-next-textbox:#Pole tekstowe 10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style="mso-next-textbox:#Pole tekstowe 9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style="mso-next-textbox:#Pole tekstowe 8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style="mso-next-textbox:#Pole tekstowe 7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style="mso-next-textbox:#Pole tekstowe 6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style="mso-next-textbox:#Pole tekstowe 5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style="mso-next-textbox:#Pole tekstowe 4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style="mso-next-textbox:#Pole tekstowe 3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style="mso-next-textbox:#Pole tekstowe 2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2239D3"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style="mso-next-textbox:#Pole tekstowe 1"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03F" w:rsidRDefault="00175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750" w:rsidRDefault="00811750" w:rsidP="0038231F">
      <w:pPr>
        <w:spacing w:after="0" w:line="240" w:lineRule="auto"/>
      </w:pPr>
      <w:r>
        <w:separator/>
      </w:r>
    </w:p>
  </w:footnote>
  <w:footnote w:type="continuationSeparator" w:id="0">
    <w:p w:rsidR="00811750" w:rsidRDefault="008117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03F" w:rsidRDefault="00175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03F" w:rsidRDefault="00175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75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503F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750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32E2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3B08D1C9"/>
  <w15:chartTrackingRefBased/>
  <w15:docId w15:val="{8E330FC1-2FC9-4150-AF8F-CA8DCA5E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88E50-92C1-4204-B0E4-385008C0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2021-09-23T06:56:00Z</dcterms:created>
  <dcterms:modified xsi:type="dcterms:W3CDTF">2021-09-23T06:56:00Z</dcterms:modified>
</cp:coreProperties>
</file>