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14B1380F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CE06D1">
        <w:rPr>
          <w:bCs/>
          <w:iCs/>
          <w:sz w:val="22"/>
          <w:szCs w:val="22"/>
        </w:rPr>
        <w:t xml:space="preserve"> </w:t>
      </w:r>
      <w:r w:rsidR="001C2123">
        <w:rPr>
          <w:bCs/>
          <w:iCs/>
          <w:sz w:val="22"/>
          <w:szCs w:val="22"/>
        </w:rPr>
        <w:t>12</w:t>
      </w:r>
      <w:r w:rsidRPr="00CE449F">
        <w:rPr>
          <w:bCs/>
          <w:iCs/>
          <w:sz w:val="22"/>
          <w:szCs w:val="22"/>
        </w:rPr>
        <w:t xml:space="preserve"> 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C92537" w14:textId="3B5A75DB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4A2AE1">
        <w:rPr>
          <w:b/>
          <w:sz w:val="24"/>
          <w:szCs w:val="24"/>
        </w:rPr>
        <w:t xml:space="preserve">Powiatowe Centrum Usług </w:t>
      </w:r>
      <w:r w:rsidR="006E39CF" w:rsidRPr="004A2AE1">
        <w:rPr>
          <w:b/>
          <w:sz w:val="24"/>
          <w:szCs w:val="24"/>
        </w:rPr>
        <w:br/>
        <w:t>Wspólnych w Rawiczu</w:t>
      </w:r>
      <w:r w:rsidR="006E39CF" w:rsidRPr="004A2AE1">
        <w:rPr>
          <w:b/>
          <w:sz w:val="24"/>
          <w:szCs w:val="24"/>
        </w:rPr>
        <w:br/>
        <w:t>ul. M. Kopernika 4</w:t>
      </w:r>
      <w:r w:rsidR="006E39CF" w:rsidRPr="004A2AE1">
        <w:rPr>
          <w:b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547A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44DFA23B" w:rsidR="006E39CF" w:rsidRPr="00547AB5" w:rsidRDefault="006E39CF" w:rsidP="00547A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  <w:r w:rsidRPr="00547AB5">
        <w:rPr>
          <w:bCs/>
          <w:sz w:val="24"/>
          <w:szCs w:val="24"/>
        </w:rPr>
        <w:t>O PRAWIDŁOWOŚCI I AKTUALNOŚCI PODMIOTOWYCH ŚRODKÓW DOWODOWYCH,</w:t>
      </w:r>
      <w:r w:rsidR="00547AB5">
        <w:rPr>
          <w:bCs/>
          <w:sz w:val="24"/>
          <w:szCs w:val="24"/>
        </w:rPr>
        <w:t xml:space="preserve"> </w:t>
      </w:r>
      <w:r w:rsidRPr="00547AB5">
        <w:rPr>
          <w:bCs/>
          <w:sz w:val="24"/>
          <w:szCs w:val="24"/>
        </w:rPr>
        <w:t>KTÓRE ZAMAWIAJĄCY POSIADA</w:t>
      </w:r>
      <w:r w:rsidR="00230D10" w:rsidRPr="00547AB5">
        <w:rPr>
          <w:bCs/>
          <w:sz w:val="24"/>
          <w:szCs w:val="24"/>
        </w:rPr>
        <w:t xml:space="preserve"> 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(tj. Dz. U. z 2021 r</w:t>
      </w:r>
      <w:r w:rsidR="00547AB5">
        <w:rPr>
          <w:bCs/>
          <w:sz w:val="22"/>
          <w:szCs w:val="22"/>
        </w:rPr>
        <w:t>.</w:t>
      </w:r>
      <w:r w:rsidR="00547AB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 xml:space="preserve"> poz. 1129 ze zm.)</w:t>
      </w:r>
    </w:p>
    <w:p w14:paraId="0670D896" w14:textId="63BD7F16" w:rsidR="007E029D" w:rsidRDefault="006E39CF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  <w:r>
        <w:rPr>
          <w:bCs/>
          <w:sz w:val="24"/>
          <w:szCs w:val="24"/>
        </w:rPr>
        <w:tab/>
        <w:t xml:space="preserve">Na potrzeby postępowania o udzielenie zamówienia publicznego </w:t>
      </w:r>
      <w:r w:rsidR="00983C87">
        <w:rPr>
          <w:bCs/>
          <w:sz w:val="24"/>
          <w:szCs w:val="24"/>
        </w:rPr>
        <w:t xml:space="preserve">prowadzonego </w:t>
      </w:r>
      <w:r w:rsidR="00983C87">
        <w:rPr>
          <w:bCs/>
          <w:sz w:val="24"/>
          <w:szCs w:val="24"/>
        </w:rPr>
        <w:br/>
        <w:t xml:space="preserve">w trybie podstawowym bez negocjacji, </w:t>
      </w:r>
      <w:r>
        <w:rPr>
          <w:bCs/>
          <w:sz w:val="24"/>
          <w:szCs w:val="24"/>
        </w:rPr>
        <w:t xml:space="preserve">na zadanie pn. </w:t>
      </w:r>
      <w:r w:rsidR="00370335">
        <w:rPr>
          <w:b/>
          <w:sz w:val="22"/>
          <w:szCs w:val="22"/>
        </w:rPr>
        <w:t xml:space="preserve"> Pełnienie funkcji inspektora nadzoru </w:t>
      </w:r>
      <w:r w:rsidR="004A2AE1">
        <w:rPr>
          <w:b/>
          <w:sz w:val="22"/>
          <w:szCs w:val="22"/>
        </w:rPr>
        <w:br/>
      </w:r>
      <w:r w:rsidR="00370335">
        <w:rPr>
          <w:b/>
          <w:sz w:val="22"/>
          <w:szCs w:val="22"/>
        </w:rPr>
        <w:t>w zadaniu pn. R</w:t>
      </w:r>
      <w:r w:rsidR="00C2603E" w:rsidRPr="00C2603E">
        <w:rPr>
          <w:b/>
          <w:sz w:val="22"/>
          <w:szCs w:val="22"/>
        </w:rPr>
        <w:t xml:space="preserve">ozbudowa Zespołu Szkół Zawodowych w Rawiczu </w:t>
      </w:r>
      <w:r w:rsidR="00855A1D">
        <w:rPr>
          <w:b/>
          <w:sz w:val="22"/>
          <w:szCs w:val="22"/>
        </w:rPr>
        <w:t>w ramach Projektu</w:t>
      </w:r>
      <w:r w:rsidR="00983C87">
        <w:rPr>
          <w:b/>
          <w:sz w:val="22"/>
          <w:szCs w:val="22"/>
        </w:rPr>
        <w:t xml:space="preserve"> pn.</w:t>
      </w:r>
      <w:r w:rsidR="00C2603E" w:rsidRPr="00C2603E">
        <w:rPr>
          <w:b/>
          <w:sz w:val="22"/>
          <w:szCs w:val="22"/>
        </w:rPr>
        <w:t xml:space="preserve"> Nowoczesne kształcenie zawodowe w Zespole Szkół Zawodowych w Rawiczu - bodźcem rozwoju gospodarczego południowej Wielkopolski</w:t>
      </w:r>
      <w:r w:rsidR="007E029D">
        <w:rPr>
          <w:b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 xml:space="preserve">prowadzonego przez Powiatowe Centrum </w:t>
      </w:r>
      <w:r w:rsidR="00855A1D">
        <w:rPr>
          <w:bCs/>
          <w:sz w:val="22"/>
          <w:szCs w:val="22"/>
        </w:rPr>
        <w:t>U</w:t>
      </w:r>
      <w:r w:rsidR="007E029D">
        <w:rPr>
          <w:bCs/>
          <w:sz w:val="22"/>
          <w:szCs w:val="22"/>
        </w:rPr>
        <w:t>sług Wspólnych w Rawiczu</w:t>
      </w:r>
      <w:r w:rsidR="00D9757A">
        <w:rPr>
          <w:bCs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>oświadczam, że wymienione poniżej podmiotowe środki dowodowe</w:t>
      </w:r>
      <w:r w:rsidR="009663CB">
        <w:rPr>
          <w:bCs/>
          <w:sz w:val="22"/>
          <w:szCs w:val="22"/>
        </w:rPr>
        <w:t>, które Zamawiający posiada</w:t>
      </w:r>
      <w:r w:rsidR="007E029D">
        <w:rPr>
          <w:bCs/>
          <w:sz w:val="22"/>
          <w:szCs w:val="22"/>
        </w:rPr>
        <w:t>:</w:t>
      </w:r>
    </w:p>
    <w:p w14:paraId="0FC57309" w14:textId="3A4E2F12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1) ……………………………………………………………………………………..,</w:t>
      </w:r>
    </w:p>
    <w:p w14:paraId="49BB85C7" w14:textId="5037770E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2) ……………………………………………………………………………………..,</w:t>
      </w:r>
    </w:p>
    <w:p w14:paraId="7ADF393C" w14:textId="286EA860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3) ………………………………………………………………………………………</w:t>
      </w:r>
    </w:p>
    <w:p w14:paraId="7005E205" w14:textId="79F331C2" w:rsidR="008F029F" w:rsidRDefault="00CE06D1" w:rsidP="00547AB5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są prawidłowe i aktualne.</w:t>
      </w:r>
    </w:p>
    <w:p w14:paraId="01C8CA54" w14:textId="77777777" w:rsidR="00547AB5" w:rsidRPr="00547AB5" w:rsidRDefault="00547AB5" w:rsidP="00547AB5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30FE6D37" w14:textId="285683F0" w:rsidR="008F029F" w:rsidRDefault="00CE06D1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  <w:r>
        <w:rPr>
          <w:sz w:val="18"/>
          <w:szCs w:val="18"/>
        </w:rPr>
        <w:t>………………….(miejscowość), dnia ……………………                                          ………………………………………</w:t>
      </w:r>
      <w:r>
        <w:rPr>
          <w:sz w:val="18"/>
          <w:szCs w:val="18"/>
        </w:rPr>
        <w:br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Pr="00CE06D1">
        <w:rPr>
          <w:i/>
          <w:iCs/>
          <w:sz w:val="16"/>
          <w:szCs w:val="16"/>
        </w:rPr>
        <w:t xml:space="preserve">  (podpis Wykonawcy)</w:t>
      </w:r>
    </w:p>
    <w:p w14:paraId="5E88A8EC" w14:textId="35334C9B" w:rsidR="008F029F" w:rsidRPr="00855A1D" w:rsidRDefault="008F029F" w:rsidP="00855A1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</w:pPr>
      <w:r w:rsidRPr="008F029F">
        <w:rPr>
          <w:b/>
          <w:bCs/>
          <w:color w:val="000000"/>
          <w:sz w:val="14"/>
          <w:szCs w:val="14"/>
        </w:rPr>
        <w:lastRenderedPageBreak/>
        <w:t>UWAGA:</w:t>
      </w:r>
      <w:r w:rsidRPr="008F029F">
        <w:rPr>
          <w:sz w:val="14"/>
          <w:szCs w:val="14"/>
        </w:rPr>
        <w:t xml:space="preserve"> </w:t>
      </w:r>
      <w:r w:rsidRPr="008F029F">
        <w:rPr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sectPr w:rsidR="008F029F" w:rsidRPr="00855A1D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259BC" w14:textId="77777777" w:rsidR="00565A8E" w:rsidRDefault="00565A8E">
      <w:r>
        <w:separator/>
      </w:r>
    </w:p>
  </w:endnote>
  <w:endnote w:type="continuationSeparator" w:id="0">
    <w:p w14:paraId="751CD9E5" w14:textId="77777777" w:rsidR="00565A8E" w:rsidRDefault="00565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AFFB3" w14:textId="77777777" w:rsidR="00C2603E" w:rsidRDefault="00C26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ED48D" w14:textId="77777777" w:rsidR="00565A8E" w:rsidRDefault="00565A8E">
      <w:r>
        <w:separator/>
      </w:r>
    </w:p>
  </w:footnote>
  <w:footnote w:type="continuationSeparator" w:id="0">
    <w:p w14:paraId="0A6702E5" w14:textId="77777777" w:rsidR="00565A8E" w:rsidRDefault="00565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FCBF" w14:textId="77777777" w:rsidR="00C2603E" w:rsidRDefault="00C26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605C7292" w:rsidR="00CE449F" w:rsidRDefault="00C20F63">
    <w:pPr>
      <w:pStyle w:val="Nagwek"/>
    </w:pPr>
    <w:r>
      <w:rPr>
        <w:noProof/>
      </w:rPr>
      <w:drawing>
        <wp:inline distT="0" distB="0" distL="0" distR="0" wp14:anchorId="1D6778E6" wp14:editId="0AA468FD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99631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E0467"/>
    <w:rsid w:val="00106AC7"/>
    <w:rsid w:val="00111985"/>
    <w:rsid w:val="00147532"/>
    <w:rsid w:val="001614BA"/>
    <w:rsid w:val="001A7CC6"/>
    <w:rsid w:val="001C2123"/>
    <w:rsid w:val="00204613"/>
    <w:rsid w:val="00230D10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0335"/>
    <w:rsid w:val="003E5D20"/>
    <w:rsid w:val="003F6927"/>
    <w:rsid w:val="00415097"/>
    <w:rsid w:val="00422381"/>
    <w:rsid w:val="0043102D"/>
    <w:rsid w:val="00460820"/>
    <w:rsid w:val="004704CB"/>
    <w:rsid w:val="004A2AE1"/>
    <w:rsid w:val="004C55DE"/>
    <w:rsid w:val="004D5C77"/>
    <w:rsid w:val="00533E9F"/>
    <w:rsid w:val="00547AB5"/>
    <w:rsid w:val="0056132E"/>
    <w:rsid w:val="00565A8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51AD"/>
    <w:rsid w:val="007D36CE"/>
    <w:rsid w:val="007E029D"/>
    <w:rsid w:val="008032C1"/>
    <w:rsid w:val="008460DE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24942"/>
    <w:rsid w:val="00A311C9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C2465"/>
    <w:rsid w:val="00DD3978"/>
    <w:rsid w:val="00DD482A"/>
    <w:rsid w:val="00DE0396"/>
    <w:rsid w:val="00DE0405"/>
    <w:rsid w:val="00DE252B"/>
    <w:rsid w:val="00E17D6E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181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5</cp:revision>
  <cp:lastPrinted>2010-01-07T09:39:00Z</cp:lastPrinted>
  <dcterms:created xsi:type="dcterms:W3CDTF">2021-07-30T05:38:00Z</dcterms:created>
  <dcterms:modified xsi:type="dcterms:W3CDTF">2021-09-20T07:58:00Z</dcterms:modified>
</cp:coreProperties>
</file>