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0149624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C650CD">
        <w:rPr>
          <w:rFonts w:ascii="Times New Roman" w:eastAsia="Times New Roman" w:hAnsi="Times New Roman"/>
          <w:b/>
          <w:lang w:eastAsia="pl-PL"/>
        </w:rPr>
        <w:t>9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BE6B605" w14:textId="4CCA76A8" w:rsidR="00C03D24" w:rsidRDefault="00C03D24" w:rsidP="00C03D2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3D24">
        <w:rPr>
          <w:rFonts w:ascii="Times New Roman" w:eastAsia="Times New Roman" w:hAnsi="Times New Roman"/>
          <w:b/>
          <w:lang w:eastAsia="pl-PL"/>
        </w:rPr>
        <w:t xml:space="preserve">Pełnienie funkcji inspektora nadzoru w zadaniu pn. Rozbudowa Zespołu Szkół Zawodowych </w:t>
      </w:r>
      <w:r>
        <w:rPr>
          <w:rFonts w:ascii="Times New Roman" w:eastAsia="Times New Roman" w:hAnsi="Times New Roman"/>
          <w:b/>
          <w:lang w:eastAsia="pl-PL"/>
        </w:rPr>
        <w:br/>
      </w:r>
      <w:r w:rsidRPr="00C03D24">
        <w:rPr>
          <w:rFonts w:ascii="Times New Roman" w:eastAsia="Times New Roman" w:hAnsi="Times New Roman"/>
          <w:b/>
          <w:lang w:eastAsia="pl-PL"/>
        </w:rPr>
        <w:t>w Rawiczu w ramach Projektu pn. Nowoczesne kształcenie zawodowe w Zespole Szkół Zawodowych w Rawiczu - bodźcem rozwoju gospodarczego południowej Wielkopolski</w:t>
      </w:r>
      <w:r w:rsidR="009F3621">
        <w:rPr>
          <w:rFonts w:ascii="Times New Roman" w:eastAsia="Times New Roman" w:hAnsi="Times New Roman"/>
          <w:b/>
          <w:lang w:eastAsia="pl-PL"/>
        </w:rPr>
        <w:t>.</w:t>
      </w:r>
    </w:p>
    <w:p w14:paraId="3673983A" w14:textId="54E6235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5D566F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3C9C7F4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F089722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BD0C30C" w14:textId="3F890BE8"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79A987A" w14:textId="50D847F3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44D27FF" w14:textId="6F0418A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31E522" w14:textId="142FFA95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FACE692" w14:textId="77162A9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6D65A9" w14:textId="07E1C6D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969DD1" w14:textId="5C314818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9A7B395" w14:textId="61A1466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17A1A3" w14:textId="3CA09C1E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9203B0" w14:textId="5A0B674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2866ED5" w14:textId="7A5698E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734A03F" w14:textId="68F488F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8387F00" w14:textId="7A6CC6B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113327" w14:textId="40E427A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D0F168" w14:textId="69C9D2C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EA93998" w14:textId="3D1379B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3191A3" w14:textId="1BACF57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522C4D" w14:textId="4C7A5DC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D6CE3BB" w14:textId="25692C2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ECF2530" w14:textId="7BD2808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9A5A18" w14:textId="1D7F1F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0E6DC6B" w14:textId="23A2B39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3D05C9B" w14:textId="5B7D7B5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7F20BC0" w14:textId="1BB9BFB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FFC5F71" w14:textId="4FE63FF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F313010" w14:textId="2D0DB24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17D06D1" w14:textId="347B3C2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C018F5" w14:textId="428A647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23C9885" w14:textId="79B4131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4E0F7D" w14:textId="29B4DAB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A369F8E" w14:textId="3C93C99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4A4B123" w14:textId="4D2C78B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E20A927" w14:textId="0606036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BC5B48" w14:textId="6806B81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4D12983" w14:textId="47327AA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98405E" w14:textId="49EA3EF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7EB4CB" w14:textId="29EA9D8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A9E5FD" w14:textId="18E8D94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7E34AE3" w14:textId="25BCA9C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1C908EF" w14:textId="28689F0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0A9A017" w14:textId="166F765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D1A9A60" w14:textId="10A1416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FE11FA9" w14:textId="5A888DF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3E2EF" w14:textId="77777777" w:rsidR="008D551E" w:rsidRDefault="008D551E" w:rsidP="00025386">
      <w:pPr>
        <w:spacing w:after="0" w:line="240" w:lineRule="auto"/>
      </w:pPr>
      <w:r>
        <w:separator/>
      </w:r>
    </w:p>
  </w:endnote>
  <w:endnote w:type="continuationSeparator" w:id="0">
    <w:p w14:paraId="10BF6BAA" w14:textId="77777777" w:rsidR="008D551E" w:rsidRDefault="008D55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DA12E" w14:textId="77777777" w:rsidR="00C05A4A" w:rsidRDefault="00C05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4E338" w14:textId="77777777" w:rsidR="00C05A4A" w:rsidRDefault="00C05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349A0" w14:textId="77777777" w:rsidR="008D551E" w:rsidRDefault="008D551E" w:rsidP="00025386">
      <w:pPr>
        <w:spacing w:after="0" w:line="240" w:lineRule="auto"/>
      </w:pPr>
      <w:r>
        <w:separator/>
      </w:r>
    </w:p>
  </w:footnote>
  <w:footnote w:type="continuationSeparator" w:id="0">
    <w:p w14:paraId="48232BB9" w14:textId="77777777" w:rsidR="008D551E" w:rsidRDefault="008D55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71473" w14:textId="77777777" w:rsidR="00C05A4A" w:rsidRDefault="00C05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343F233A" w:rsidR="004B1E5E" w:rsidRDefault="00804065">
    <w:pPr>
      <w:pStyle w:val="Nagwek"/>
    </w:pPr>
    <w:r>
      <w:rPr>
        <w:noProof/>
      </w:rPr>
      <w:drawing>
        <wp:inline distT="0" distB="0" distL="0" distR="0" wp14:anchorId="15DAC439" wp14:editId="7C6B1CDC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7F3865D" w14:textId="77777777" w:rsidR="00C05A4A" w:rsidRDefault="00C05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2A85C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16158F"/>
    <w:rsid w:val="001C2314"/>
    <w:rsid w:val="001D125F"/>
    <w:rsid w:val="00213980"/>
    <w:rsid w:val="002152AA"/>
    <w:rsid w:val="004374F2"/>
    <w:rsid w:val="00460705"/>
    <w:rsid w:val="00485239"/>
    <w:rsid w:val="004B1E5E"/>
    <w:rsid w:val="004E27D7"/>
    <w:rsid w:val="0055145C"/>
    <w:rsid w:val="005624D8"/>
    <w:rsid w:val="00620476"/>
    <w:rsid w:val="00657A47"/>
    <w:rsid w:val="00745A44"/>
    <w:rsid w:val="007666D6"/>
    <w:rsid w:val="00804065"/>
    <w:rsid w:val="00824D73"/>
    <w:rsid w:val="00830970"/>
    <w:rsid w:val="00844ADE"/>
    <w:rsid w:val="008B223D"/>
    <w:rsid w:val="008B797E"/>
    <w:rsid w:val="008D551E"/>
    <w:rsid w:val="008F2498"/>
    <w:rsid w:val="0093388F"/>
    <w:rsid w:val="009F3621"/>
    <w:rsid w:val="00A56A6F"/>
    <w:rsid w:val="00A87380"/>
    <w:rsid w:val="00AF7375"/>
    <w:rsid w:val="00B77707"/>
    <w:rsid w:val="00B84A8D"/>
    <w:rsid w:val="00BE3BCE"/>
    <w:rsid w:val="00C03D24"/>
    <w:rsid w:val="00C05A4A"/>
    <w:rsid w:val="00C650CD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7</cp:revision>
  <cp:lastPrinted>2021-07-21T09:30:00Z</cp:lastPrinted>
  <dcterms:created xsi:type="dcterms:W3CDTF">2021-07-22T06:18:00Z</dcterms:created>
  <dcterms:modified xsi:type="dcterms:W3CDTF">2021-09-22T06:43:00Z</dcterms:modified>
</cp:coreProperties>
</file>