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BB492" w14:textId="77777777" w:rsidR="00D665F5" w:rsidRDefault="00474DC8" w:rsidP="00D665F5">
      <w:pPr>
        <w:spacing w:after="240"/>
        <w:jc w:val="right"/>
        <w:rPr>
          <w:sz w:val="22"/>
          <w:szCs w:val="22"/>
        </w:rPr>
      </w:pPr>
      <w:r w:rsidRPr="00474DC8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474DC8">
        <w:rPr>
          <w:sz w:val="22"/>
          <w:szCs w:val="22"/>
        </w:rPr>
        <w:t>2021-09-21</w:t>
      </w:r>
    </w:p>
    <w:p w14:paraId="25DB153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0C9A017" w14:textId="77777777" w:rsidR="00474DC8" w:rsidRPr="00474DC8" w:rsidRDefault="00474DC8" w:rsidP="00577BC6">
      <w:pPr>
        <w:spacing w:after="40"/>
        <w:rPr>
          <w:b/>
          <w:bCs/>
          <w:sz w:val="22"/>
          <w:szCs w:val="22"/>
        </w:rPr>
      </w:pPr>
      <w:r w:rsidRPr="00474DC8">
        <w:rPr>
          <w:b/>
          <w:bCs/>
          <w:sz w:val="22"/>
          <w:szCs w:val="22"/>
        </w:rPr>
        <w:t>Szpital Wojewódzki w Poznaniu</w:t>
      </w:r>
    </w:p>
    <w:p w14:paraId="320F8CA4" w14:textId="77777777" w:rsidR="00D665F5" w:rsidRPr="00D91931" w:rsidRDefault="00474DC8" w:rsidP="00577BC6">
      <w:pPr>
        <w:spacing w:after="40"/>
        <w:rPr>
          <w:b/>
          <w:bCs/>
          <w:sz w:val="22"/>
          <w:szCs w:val="22"/>
        </w:rPr>
      </w:pPr>
      <w:r w:rsidRPr="00474DC8">
        <w:rPr>
          <w:b/>
          <w:bCs/>
          <w:sz w:val="22"/>
          <w:szCs w:val="22"/>
        </w:rPr>
        <w:t>Dział Zamówień Publicznych</w:t>
      </w:r>
    </w:p>
    <w:p w14:paraId="199333D7" w14:textId="046CE739" w:rsidR="00D665F5" w:rsidRPr="00BD5546" w:rsidRDefault="00F26596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74DC8" w:rsidRPr="00474DC8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474DC8" w:rsidRPr="00474DC8">
        <w:rPr>
          <w:sz w:val="22"/>
          <w:szCs w:val="22"/>
        </w:rPr>
        <w:t>7/19</w:t>
      </w:r>
    </w:p>
    <w:p w14:paraId="3F3884CA" w14:textId="77777777" w:rsidR="00D665F5" w:rsidRPr="00BD5546" w:rsidRDefault="00474DC8" w:rsidP="00D665F5">
      <w:pPr>
        <w:rPr>
          <w:sz w:val="22"/>
          <w:szCs w:val="22"/>
        </w:rPr>
      </w:pPr>
      <w:r w:rsidRPr="00474DC8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474DC8">
        <w:rPr>
          <w:sz w:val="22"/>
          <w:szCs w:val="22"/>
        </w:rPr>
        <w:t>Poznań</w:t>
      </w:r>
    </w:p>
    <w:p w14:paraId="3A0B01C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503C0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1AF73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4DC8" w:rsidRPr="00474DC8">
        <w:rPr>
          <w:b/>
          <w:sz w:val="22"/>
          <w:szCs w:val="22"/>
        </w:rPr>
        <w:t>SZW/DZP/53/2021</w:t>
      </w:r>
      <w:r w:rsidR="00A80738">
        <w:rPr>
          <w:sz w:val="24"/>
        </w:rPr>
        <w:tab/>
        <w:t xml:space="preserve"> </w:t>
      </w:r>
    </w:p>
    <w:p w14:paraId="4D8AAE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4EB2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33AD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80D6F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C3357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BE611F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4DC8" w:rsidRPr="00474DC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444CB388" w14:textId="60EF2FDA" w:rsidR="00A80738" w:rsidRPr="00577BC6" w:rsidRDefault="00474D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4DC8">
        <w:rPr>
          <w:b/>
          <w:sz w:val="22"/>
          <w:szCs w:val="22"/>
        </w:rPr>
        <w:t xml:space="preserve">Wykonanie węzłów higieniczno - sanitarnych przystosowanych dla osób niepełnosprawnych </w:t>
      </w:r>
      <w:r w:rsidR="00F26596">
        <w:rPr>
          <w:b/>
          <w:sz w:val="22"/>
          <w:szCs w:val="22"/>
        </w:rPr>
        <w:br/>
      </w:r>
      <w:r w:rsidRPr="00474DC8">
        <w:rPr>
          <w:b/>
          <w:sz w:val="22"/>
          <w:szCs w:val="22"/>
        </w:rPr>
        <w:t>w ramach zadania dostosowanie pomieszczeń Szpitala Wojewódzkiego w Poznaniu do wymogów określonych w decyzjach pokontrolnych PIP i SANEPID</w:t>
      </w:r>
    </w:p>
    <w:p w14:paraId="4D90513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4DC8" w:rsidRPr="00474DC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8922B2" w14:textId="7E8F660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4DC8" w:rsidRPr="00474DC8">
        <w:rPr>
          <w:sz w:val="22"/>
          <w:szCs w:val="22"/>
        </w:rPr>
        <w:t>21/09/2021</w:t>
      </w:r>
      <w:r w:rsidR="00FF4AB1" w:rsidRPr="00577BC6">
        <w:rPr>
          <w:sz w:val="22"/>
          <w:szCs w:val="22"/>
        </w:rPr>
        <w:t xml:space="preserve"> o godz. </w:t>
      </w:r>
      <w:r w:rsidR="00474DC8" w:rsidRPr="00474DC8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F26596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87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29"/>
        <w:gridCol w:w="1865"/>
        <w:gridCol w:w="1701"/>
        <w:gridCol w:w="1678"/>
      </w:tblGrid>
      <w:tr w:rsidR="00F26596" w:rsidRPr="00493F8C" w14:paraId="3245D29E" w14:textId="4E2010A3" w:rsidTr="00F26596">
        <w:tc>
          <w:tcPr>
            <w:tcW w:w="993" w:type="dxa"/>
            <w:shd w:val="clear" w:color="auto" w:fill="auto"/>
            <w:vAlign w:val="center"/>
          </w:tcPr>
          <w:p w14:paraId="0C04CD7A" w14:textId="77777777" w:rsidR="00F26596" w:rsidRPr="00490DC0" w:rsidRDefault="00F26596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2F4B6763" w14:textId="4C2C7B00" w:rsidR="00F26596" w:rsidRPr="00490DC0" w:rsidRDefault="00F26596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 xml:space="preserve">i adres </w:t>
            </w:r>
            <w:r>
              <w:t>W</w:t>
            </w:r>
            <w:r w:rsidRPr="00490DC0">
              <w:t>ykonawcy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5A9046AF" w14:textId="77777777" w:rsidR="00F26596" w:rsidRDefault="00F26596" w:rsidP="003F57CD">
            <w:pPr>
              <w:spacing w:before="120" w:after="120"/>
              <w:jc w:val="center"/>
            </w:pPr>
            <w:r w:rsidRPr="00490DC0">
              <w:t>Cena oferty</w:t>
            </w:r>
            <w:r>
              <w:t xml:space="preserve"> brutto</w:t>
            </w:r>
          </w:p>
          <w:p w14:paraId="7AC9FEED" w14:textId="78BEEE96" w:rsidR="00F26596" w:rsidRPr="00490DC0" w:rsidRDefault="00F26596" w:rsidP="003F57CD">
            <w:pPr>
              <w:spacing w:before="120" w:after="120"/>
              <w:jc w:val="center"/>
            </w:pPr>
            <w:r>
              <w:t>(K-1)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AC5974" w14:textId="4E38D80E" w:rsidR="00F26596" w:rsidRDefault="00F26596" w:rsidP="003F57CD">
            <w:pPr>
              <w:spacing w:before="120" w:after="120"/>
              <w:jc w:val="center"/>
            </w:pPr>
            <w:r>
              <w:t>Skrócenie terminu realizacji zamówienia</w:t>
            </w:r>
          </w:p>
          <w:p w14:paraId="041A1117" w14:textId="34E26433" w:rsidR="00F26596" w:rsidRPr="00490DC0" w:rsidRDefault="00F26596" w:rsidP="00F26596">
            <w:pPr>
              <w:spacing w:before="120" w:after="120"/>
              <w:jc w:val="center"/>
            </w:pPr>
            <w:r>
              <w:t>(K-2)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09ABCC93" w14:textId="77777777" w:rsidR="00F26596" w:rsidRDefault="00F26596" w:rsidP="00F26596">
            <w:pPr>
              <w:spacing w:before="120" w:after="120"/>
              <w:jc w:val="center"/>
            </w:pPr>
            <w:r>
              <w:t>Okres gwarancji</w:t>
            </w:r>
          </w:p>
          <w:p w14:paraId="3F2B2D75" w14:textId="1AEF9429" w:rsidR="00F26596" w:rsidRPr="00490DC0" w:rsidRDefault="00F26596" w:rsidP="00F26596">
            <w:pPr>
              <w:spacing w:before="120" w:after="120"/>
              <w:jc w:val="center"/>
            </w:pPr>
            <w:r>
              <w:t>(K-3)</w:t>
            </w:r>
          </w:p>
        </w:tc>
      </w:tr>
      <w:tr w:rsidR="00F26596" w:rsidRPr="00493F8C" w14:paraId="2DCF30B9" w14:textId="4622B9FE" w:rsidTr="00F26596">
        <w:tc>
          <w:tcPr>
            <w:tcW w:w="993" w:type="dxa"/>
            <w:shd w:val="clear" w:color="auto" w:fill="auto"/>
            <w:vAlign w:val="center"/>
          </w:tcPr>
          <w:p w14:paraId="3BADCF71" w14:textId="77777777" w:rsidR="00F26596" w:rsidRPr="00490DC0" w:rsidRDefault="00F26596" w:rsidP="005C2FE3">
            <w:pPr>
              <w:spacing w:before="120" w:after="120"/>
              <w:jc w:val="center"/>
            </w:pPr>
            <w:r w:rsidRPr="00474DC8">
              <w:t>1</w:t>
            </w:r>
          </w:p>
        </w:tc>
        <w:tc>
          <w:tcPr>
            <w:tcW w:w="2529" w:type="dxa"/>
            <w:shd w:val="clear" w:color="auto" w:fill="auto"/>
          </w:tcPr>
          <w:p w14:paraId="15FBE5F0" w14:textId="77777777" w:rsidR="00F26596" w:rsidRPr="00490DC0" w:rsidRDefault="00F26596" w:rsidP="005C2FE3">
            <w:pPr>
              <w:spacing w:before="40"/>
            </w:pPr>
            <w:proofErr w:type="spellStart"/>
            <w:r w:rsidRPr="00474DC8">
              <w:t>Normax</w:t>
            </w:r>
            <w:proofErr w:type="spellEnd"/>
            <w:r w:rsidRPr="00474DC8">
              <w:t xml:space="preserve"> Janusz </w:t>
            </w:r>
            <w:proofErr w:type="spellStart"/>
            <w:r w:rsidRPr="00474DC8">
              <w:t>Norkiewicz</w:t>
            </w:r>
            <w:proofErr w:type="spellEnd"/>
          </w:p>
          <w:p w14:paraId="7BB0F164" w14:textId="77777777" w:rsidR="00F26596" w:rsidRPr="00490DC0" w:rsidRDefault="00F26596" w:rsidP="005C2FE3">
            <w:r w:rsidRPr="00474DC8">
              <w:t>ul. Południowa</w:t>
            </w:r>
            <w:r w:rsidRPr="00490DC0">
              <w:t xml:space="preserve"> </w:t>
            </w:r>
            <w:r w:rsidRPr="00474DC8">
              <w:t>33/a</w:t>
            </w:r>
            <w:r w:rsidRPr="00490DC0">
              <w:t xml:space="preserve"> </w:t>
            </w:r>
          </w:p>
          <w:p w14:paraId="4E2974ED" w14:textId="77777777" w:rsidR="00F26596" w:rsidRPr="00490DC0" w:rsidRDefault="00F26596" w:rsidP="005C2FE3">
            <w:pPr>
              <w:spacing w:after="40"/>
              <w:jc w:val="both"/>
            </w:pPr>
            <w:r w:rsidRPr="00474DC8">
              <w:t>62-005</w:t>
            </w:r>
            <w:r w:rsidRPr="00490DC0">
              <w:t xml:space="preserve"> </w:t>
            </w:r>
            <w:r w:rsidRPr="00474DC8">
              <w:t>Promnice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7777BA5" w14:textId="77777777" w:rsidR="00F26596" w:rsidRPr="00490DC0" w:rsidRDefault="00F26596" w:rsidP="00F26596">
            <w:pPr>
              <w:spacing w:before="120" w:after="120"/>
              <w:jc w:val="center"/>
            </w:pPr>
            <w:r w:rsidRPr="00474DC8">
              <w:t>462 000.00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FF25CD" w14:textId="598B4FFE" w:rsidR="00F26596" w:rsidRPr="00490DC0" w:rsidRDefault="00F26596" w:rsidP="00F26596">
            <w:pPr>
              <w:spacing w:before="120" w:after="120"/>
              <w:jc w:val="center"/>
            </w:pPr>
            <w:r>
              <w:t>10 tygodni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3D4616DF" w14:textId="386862A6" w:rsidR="00F26596" w:rsidRPr="00490DC0" w:rsidRDefault="00F26596" w:rsidP="00F26596">
            <w:pPr>
              <w:spacing w:before="120" w:after="120"/>
              <w:jc w:val="center"/>
            </w:pPr>
            <w:r>
              <w:t>3 lata</w:t>
            </w:r>
          </w:p>
        </w:tc>
      </w:tr>
    </w:tbl>
    <w:p w14:paraId="008D038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CCBF44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76648A3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9FD9784" w14:textId="3C23D7DC" w:rsidR="00C236D3" w:rsidRDefault="00474DC8" w:rsidP="00173B20">
      <w:pPr>
        <w:jc w:val="right"/>
      </w:pPr>
      <w:r w:rsidRPr="00474DC8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D7666" w14:textId="77777777" w:rsidR="00534A55" w:rsidRDefault="00534A55">
      <w:r>
        <w:separator/>
      </w:r>
    </w:p>
  </w:endnote>
  <w:endnote w:type="continuationSeparator" w:id="0">
    <w:p w14:paraId="435792D4" w14:textId="77777777" w:rsidR="00534A55" w:rsidRDefault="0053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2AD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CDB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824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A817DF">
        <v:line id="_x0000_s2049" style="position:absolute;left:0;text-align:left;z-index:251657728" from="-3.85pt,8.7pt" to="455.15pt,8.7pt"/>
      </w:pict>
    </w:r>
  </w:p>
  <w:p w14:paraId="4A73C6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49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831392" w14:textId="77777777" w:rsidR="009F189D" w:rsidRDefault="009F189D">
    <w:pPr>
      <w:pStyle w:val="Stopka"/>
      <w:tabs>
        <w:tab w:val="clear" w:pos="4536"/>
      </w:tabs>
      <w:jc w:val="center"/>
    </w:pPr>
  </w:p>
  <w:p w14:paraId="609276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5BCC3" w14:textId="77777777" w:rsidR="00534A55" w:rsidRDefault="00534A55">
      <w:r>
        <w:separator/>
      </w:r>
    </w:p>
  </w:footnote>
  <w:footnote w:type="continuationSeparator" w:id="0">
    <w:p w14:paraId="05191433" w14:textId="77777777" w:rsidR="00534A55" w:rsidRDefault="00534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A0138" w14:textId="77777777" w:rsidR="00474DC8" w:rsidRDefault="00474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75D69" w14:textId="77777777" w:rsidR="00474DC8" w:rsidRDefault="00474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B8B0" w14:textId="77777777" w:rsidR="00474DC8" w:rsidRDefault="00474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A5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4DC8"/>
    <w:rsid w:val="00490DC0"/>
    <w:rsid w:val="00493F8C"/>
    <w:rsid w:val="004C7E9B"/>
    <w:rsid w:val="00534A55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659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4E6847"/>
  <w15:chartTrackingRefBased/>
  <w15:docId w15:val="{5AC8EC49-7928-4632-8AB7-90AADBEE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2021-09-21T08:59:00Z</cp:lastPrinted>
  <dcterms:created xsi:type="dcterms:W3CDTF">2021-09-21T08:59:00Z</dcterms:created>
  <dcterms:modified xsi:type="dcterms:W3CDTF">2021-09-21T08:59:00Z</dcterms:modified>
</cp:coreProperties>
</file>