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58A49" w14:textId="5B155827" w:rsidR="00CB6204" w:rsidRPr="00CE449F" w:rsidRDefault="00CB6204" w:rsidP="00CB6204">
      <w:pPr>
        <w:pStyle w:val="Nagwek4"/>
        <w:rPr>
          <w:bCs/>
          <w:iCs/>
          <w:sz w:val="22"/>
          <w:szCs w:val="22"/>
        </w:rPr>
      </w:pPr>
      <w:r w:rsidRPr="00CE449F">
        <w:rPr>
          <w:bCs/>
          <w:iCs/>
          <w:sz w:val="22"/>
          <w:szCs w:val="22"/>
        </w:rPr>
        <w:t xml:space="preserve">Załącznik nr </w:t>
      </w:r>
      <w:r w:rsidR="00CE449F" w:rsidRPr="00CE449F">
        <w:rPr>
          <w:bCs/>
          <w:iCs/>
          <w:sz w:val="22"/>
          <w:szCs w:val="22"/>
        </w:rPr>
        <w:t>5</w:t>
      </w:r>
      <w:r w:rsidR="00360BC3" w:rsidRPr="00CE449F">
        <w:rPr>
          <w:bCs/>
          <w:iCs/>
          <w:sz w:val="22"/>
          <w:szCs w:val="22"/>
        </w:rPr>
        <w:t xml:space="preserve"> do SWZ</w:t>
      </w:r>
    </w:p>
    <w:p w14:paraId="11C6D8A8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72591C" w14:textId="3900C026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C2603E" w:rsidRPr="00C2603E">
        <w:rPr>
          <w:b/>
          <w:sz w:val="22"/>
          <w:szCs w:val="22"/>
        </w:rPr>
        <w:t>PCUW.261.3.</w:t>
      </w:r>
      <w:r w:rsidR="003D628E">
        <w:rPr>
          <w:b/>
          <w:sz w:val="22"/>
          <w:szCs w:val="22"/>
        </w:rPr>
        <w:t>15</w:t>
      </w:r>
      <w:r w:rsidR="00C2603E" w:rsidRPr="00C2603E">
        <w:rPr>
          <w:b/>
          <w:sz w:val="22"/>
          <w:szCs w:val="22"/>
        </w:rPr>
        <w:t>.2021</w:t>
      </w:r>
    </w:p>
    <w:p w14:paraId="01D143D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4255412" w14:textId="2E09FE51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506E4417" w14:textId="3136F7F4" w:rsidR="00B7480C" w:rsidRDefault="00B7480C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24D31E10" w14:textId="77777777" w:rsidR="00B7480C" w:rsidRDefault="00B7480C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71707C4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991B0CA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3537ECE8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3D884A9C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30A323B5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7D9D92D8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21175C3C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2603E" w:rsidRPr="00110593" w14:paraId="702504F2" w14:textId="77777777" w:rsidTr="002F1C9C">
        <w:tc>
          <w:tcPr>
            <w:tcW w:w="9104" w:type="dxa"/>
            <w:shd w:val="clear" w:color="auto" w:fill="D9D9D9"/>
          </w:tcPr>
          <w:p w14:paraId="17612F85" w14:textId="77777777" w:rsidR="00C2603E" w:rsidRPr="00110593" w:rsidRDefault="00C2603E" w:rsidP="002F1C9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668CA00" w14:textId="4F69B80F" w:rsidR="00C2603E" w:rsidRPr="00110593" w:rsidRDefault="00C2603E" w:rsidP="002F1C9C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="00EB5822">
              <w:br/>
            </w:r>
            <w:r w:rsidRPr="00C2603E">
              <w:t>(</w:t>
            </w:r>
            <w:r w:rsidR="00EB5822">
              <w:t xml:space="preserve">tj. </w:t>
            </w:r>
            <w:r w:rsidRPr="00C2603E">
              <w:t xml:space="preserve">Dz.U. </w:t>
            </w:r>
            <w:r w:rsidR="00CE449F">
              <w:t xml:space="preserve">z 2021 r. </w:t>
            </w:r>
            <w:r w:rsidRPr="00C2603E">
              <w:t xml:space="preserve">poz. </w:t>
            </w:r>
            <w:r w:rsidR="00CE449F">
              <w:t>1129</w:t>
            </w:r>
            <w:r w:rsidRPr="00C2603E">
              <w:t xml:space="preserve"> ze zm.)</w:t>
            </w:r>
            <w:r w:rsidRPr="00110593">
              <w:t xml:space="preserve"> dalej jako: </w:t>
            </w:r>
            <w:r w:rsidRPr="00CE449F">
              <w:rPr>
                <w:i/>
                <w:iCs/>
              </w:rPr>
              <w:t>ustawa Pzp</w:t>
            </w:r>
            <w:r w:rsidRPr="00110593">
              <w:t>, dotyczące:</w:t>
            </w:r>
          </w:p>
          <w:p w14:paraId="7D1A1CD1" w14:textId="77777777" w:rsidR="00C2603E" w:rsidRPr="0043102D" w:rsidRDefault="00C2603E" w:rsidP="002F1C9C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6DD06E51" w14:textId="77777777" w:rsidR="00C2603E" w:rsidRPr="00110593" w:rsidRDefault="00C2603E" w:rsidP="002F1C9C">
            <w:pPr>
              <w:jc w:val="center"/>
              <w:rPr>
                <w:sz w:val="21"/>
                <w:szCs w:val="21"/>
              </w:rPr>
            </w:pPr>
          </w:p>
        </w:tc>
      </w:tr>
    </w:tbl>
    <w:p w14:paraId="5675AA4F" w14:textId="52351E28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5AD2D645" w14:textId="77777777" w:rsidR="00B7480C" w:rsidRPr="00B7480C" w:rsidRDefault="00B7480C" w:rsidP="00B7480C"/>
    <w:p w14:paraId="7B13766E" w14:textId="00D446CD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</w:t>
      </w:r>
    </w:p>
    <w:p w14:paraId="34B36315" w14:textId="52FBB17F" w:rsidR="006E0FAA" w:rsidRPr="005E622E" w:rsidRDefault="00C2603E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C2603E">
        <w:rPr>
          <w:b/>
          <w:sz w:val="22"/>
          <w:szCs w:val="22"/>
        </w:rPr>
        <w:t xml:space="preserve">Rozbudowa Zespołu Szkół Zawodowych w Rawiczu </w:t>
      </w:r>
      <w:r w:rsidR="00E3214C">
        <w:rPr>
          <w:b/>
          <w:sz w:val="22"/>
          <w:szCs w:val="22"/>
        </w:rPr>
        <w:t xml:space="preserve">w ramach Projektu </w:t>
      </w:r>
      <w:r w:rsidR="00894314">
        <w:rPr>
          <w:b/>
          <w:sz w:val="22"/>
          <w:szCs w:val="22"/>
        </w:rPr>
        <w:t>pn.</w:t>
      </w:r>
      <w:r w:rsidRPr="00C2603E">
        <w:rPr>
          <w:b/>
          <w:sz w:val="22"/>
          <w:szCs w:val="22"/>
        </w:rPr>
        <w:t xml:space="preserve"> Nowoczesne kształcenie zawodowe w Zespole Szkół Zawodowych w Rawiczu - bodźcem rozwoju gospodarczego południowej Wielkopolski</w:t>
      </w:r>
      <w:r w:rsidR="00894314">
        <w:rPr>
          <w:b/>
          <w:sz w:val="22"/>
          <w:szCs w:val="22"/>
        </w:rPr>
        <w:t>,</w:t>
      </w:r>
    </w:p>
    <w:p w14:paraId="60ECDFB0" w14:textId="3CD097F4" w:rsidR="0000184A" w:rsidRPr="000719DC" w:rsidRDefault="00894314" w:rsidP="000719DC">
      <w:pPr>
        <w:pStyle w:val="Tekstpodstawowywcity"/>
        <w:spacing w:line="360" w:lineRule="auto"/>
        <w:ind w:firstLine="0"/>
        <w:rPr>
          <w:bCs/>
          <w:szCs w:val="24"/>
        </w:rPr>
      </w:pPr>
      <w:r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="005E622E"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="005E622E" w:rsidRPr="005E622E">
        <w:rPr>
          <w:bCs/>
          <w:szCs w:val="24"/>
        </w:rPr>
        <w:t>:</w:t>
      </w:r>
    </w:p>
    <w:p w14:paraId="7A4E5294" w14:textId="79CA267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CE449F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</w:t>
      </w:r>
      <w:r w:rsidR="00F66838">
        <w:rPr>
          <w:sz w:val="22"/>
          <w:szCs w:val="22"/>
        </w:rPr>
        <w:t xml:space="preserve"> (</w:t>
      </w:r>
      <w:r w:rsidR="00F66838" w:rsidRPr="00F66838">
        <w:rPr>
          <w:sz w:val="22"/>
          <w:szCs w:val="22"/>
        </w:rPr>
        <w:t>Dz.U. z 2021 r. poz. 275</w:t>
      </w:r>
      <w:r w:rsidR="00EB5822">
        <w:rPr>
          <w:sz w:val="22"/>
          <w:szCs w:val="22"/>
        </w:rPr>
        <w:t xml:space="preserve"> ze zm.</w:t>
      </w:r>
      <w:r w:rsidRPr="006E0FAA">
        <w:rPr>
          <w:sz w:val="22"/>
          <w:szCs w:val="22"/>
        </w:rPr>
        <w:t>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29C2EA55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35A48E61" w14:textId="6CA6E599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</w:t>
      </w:r>
      <w:r w:rsidR="00F66838" w:rsidRPr="00F66838">
        <w:rPr>
          <w:sz w:val="22"/>
          <w:szCs w:val="22"/>
        </w:rPr>
        <w:t>Dz.U. z 2021 r. poz. 275</w:t>
      </w:r>
      <w:r w:rsidR="00EB5822">
        <w:rPr>
          <w:sz w:val="22"/>
          <w:szCs w:val="22"/>
        </w:rPr>
        <w:t xml:space="preserve"> ze zm.</w:t>
      </w:r>
      <w:r w:rsidR="009A4CD3" w:rsidRPr="009A4CD3">
        <w:rPr>
          <w:sz w:val="22"/>
          <w:szCs w:val="22"/>
        </w:rPr>
        <w:t>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4F6EE5E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64D46642" w14:textId="77777777" w:rsidTr="00CE449F">
        <w:trPr>
          <w:trHeight w:val="321"/>
        </w:trPr>
        <w:tc>
          <w:tcPr>
            <w:tcW w:w="516" w:type="dxa"/>
            <w:shd w:val="clear" w:color="auto" w:fill="D9D9D9"/>
          </w:tcPr>
          <w:p w14:paraId="1023386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  <w:shd w:val="clear" w:color="auto" w:fill="D9D9D9"/>
          </w:tcPr>
          <w:p w14:paraId="3238BB3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  <w:shd w:val="clear" w:color="auto" w:fill="D9D9D9"/>
          </w:tcPr>
          <w:p w14:paraId="4572EBF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5795ECE9" w14:textId="77777777" w:rsidTr="009A4CD3">
        <w:tc>
          <w:tcPr>
            <w:tcW w:w="516" w:type="dxa"/>
          </w:tcPr>
          <w:p w14:paraId="4363DCE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691E451C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494E300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687B6704" w14:textId="77777777" w:rsidTr="009A4CD3">
        <w:tc>
          <w:tcPr>
            <w:tcW w:w="516" w:type="dxa"/>
          </w:tcPr>
          <w:p w14:paraId="2DAE9B7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1E8EB82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43BE2D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612BF4C5" w14:textId="33ED4A7A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  <w:r w:rsidR="00CE449F">
        <w:rPr>
          <w:sz w:val="24"/>
          <w:szCs w:val="24"/>
          <w:u w:val="single"/>
        </w:rPr>
        <w:t>:</w:t>
      </w:r>
    </w:p>
    <w:p w14:paraId="6E5A0E1E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0FDC8BF6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AF227F9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6F4397F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724EA642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E4D2C1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01A20B03" w14:textId="7D6FB5DE" w:rsidR="00106AC7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p w14:paraId="5D3F7B54" w14:textId="71057242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78FD52BD" w14:textId="0E3DB2ED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7005E205" w14:textId="2CBCD54D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634FABA2" w14:textId="765BF86C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415631EF" w14:textId="22C66A7A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30EF9D31" w14:textId="736E3697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66313E3B" w14:textId="0A2D558C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083795DC" w14:textId="577CBCA9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675E91E2" w14:textId="320F79EC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16C51F04" w14:textId="23438C7C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71713514" w14:textId="1F0E3DC6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00649200" w14:textId="2D41BEE7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4E456089" w14:textId="56954DF8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38DD1A01" w14:textId="153B7C52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261D151B" w14:textId="44BF72F1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7FA961FC" w14:textId="202109F8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2E8827AA" w14:textId="386683EB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4FDF9C12" w14:textId="5073463D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715A7AFB" w14:textId="372CF3CF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52921328" w14:textId="48F5BFE5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16CF9048" w14:textId="33DED6B3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06DF61E1" w14:textId="42BAA7D7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0DC5B84D" w14:textId="753C299A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2014EBAA" w14:textId="5DA18FD4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1A17A544" w14:textId="182BCEBD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63A6E281" w14:textId="144C5166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4EDB640F" w14:textId="519A8185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2F679EA3" w14:textId="353DAC75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1A0DC4CC" w14:textId="1D4373BE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3FBC0B40" w14:textId="2C087E2D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5CDD5BB6" w14:textId="33144D61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2CE94A2C" w14:textId="0CCF3BDA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0771E15D" w14:textId="36DF564C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30FE6D37" w14:textId="77777777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0351DA5D" w14:textId="77777777" w:rsidR="008F029F" w:rsidRPr="008F029F" w:rsidRDefault="008F029F" w:rsidP="008F029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</w:pPr>
      <w:r w:rsidRPr="008F029F">
        <w:rPr>
          <w:b/>
          <w:bCs/>
          <w:color w:val="000000"/>
          <w:sz w:val="14"/>
          <w:szCs w:val="14"/>
        </w:rPr>
        <w:t>UWAGA:</w:t>
      </w:r>
      <w:r w:rsidRPr="008F029F">
        <w:rPr>
          <w:sz w:val="14"/>
          <w:szCs w:val="14"/>
        </w:rPr>
        <w:t xml:space="preserve"> </w:t>
      </w:r>
      <w:r w:rsidRPr="008F029F">
        <w:rPr>
          <w:bCs/>
          <w:color w:val="000000"/>
          <w:sz w:val="14"/>
          <w:szCs w:val="14"/>
        </w:rPr>
        <w:t>oświadczenie opatruje się w formie elektronicznej (kwalifikowanym podpisem elektronicznym) lub w postaci elektronicznej podpisem zaufanym lub osobistym. Rekomendowany format - .pdf</w:t>
      </w:r>
    </w:p>
    <w:p w14:paraId="5E88A8EC" w14:textId="77777777" w:rsidR="008F029F" w:rsidRPr="009A4A2C" w:rsidRDefault="008F029F" w:rsidP="008F029F">
      <w:pPr>
        <w:widowControl w:val="0"/>
        <w:adjustRightInd w:val="0"/>
        <w:spacing w:after="120"/>
        <w:textAlignment w:val="baseline"/>
        <w:rPr>
          <w:b/>
          <w:bCs/>
          <w:sz w:val="18"/>
          <w:szCs w:val="18"/>
          <w:vertAlign w:val="superscript"/>
        </w:rPr>
      </w:pPr>
    </w:p>
    <w:sectPr w:rsidR="008F029F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ADCE85" w14:textId="77777777" w:rsidR="00085477" w:rsidRDefault="00085477">
      <w:r>
        <w:separator/>
      </w:r>
    </w:p>
  </w:endnote>
  <w:endnote w:type="continuationSeparator" w:id="0">
    <w:p w14:paraId="4343B5B0" w14:textId="77777777" w:rsidR="00085477" w:rsidRDefault="000854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3999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2E705C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34BA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FBABA75" w14:textId="3FF28531" w:rsidR="009A4CD3" w:rsidRDefault="00C20F63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CD6D1E" wp14:editId="2D01FA77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939E9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nwHDgL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19900488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FAFFB3" w14:textId="77777777" w:rsidR="00C2603E" w:rsidRDefault="00C260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E8A2AB" w14:textId="77777777" w:rsidR="00085477" w:rsidRDefault="00085477">
      <w:r>
        <w:separator/>
      </w:r>
    </w:p>
  </w:footnote>
  <w:footnote w:type="continuationSeparator" w:id="0">
    <w:p w14:paraId="40CAFF6C" w14:textId="77777777" w:rsidR="00085477" w:rsidRDefault="00085477">
      <w:r>
        <w:continuationSeparator/>
      </w:r>
    </w:p>
  </w:footnote>
  <w:footnote w:id="1">
    <w:p w14:paraId="78DFEA3E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9FCBF" w14:textId="77777777" w:rsidR="00C2603E" w:rsidRDefault="00C260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320BD" w14:textId="605C7292" w:rsidR="00CE449F" w:rsidRDefault="00C20F63">
    <w:pPr>
      <w:pStyle w:val="Nagwek"/>
    </w:pPr>
    <w:r>
      <w:rPr>
        <w:noProof/>
      </w:rPr>
      <w:drawing>
        <wp:inline distT="0" distB="0" distL="0" distR="0" wp14:anchorId="1D6778E6" wp14:editId="0AA468FD">
          <wp:extent cx="5753100" cy="5715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" t="-46" r="-3" b="-46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7F3F4516" w14:textId="77777777" w:rsidR="00C2603E" w:rsidRDefault="00C260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99631" w14:textId="77777777" w:rsidR="00C2603E" w:rsidRDefault="00C260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D6E"/>
    <w:rsid w:val="0000184A"/>
    <w:rsid w:val="00012997"/>
    <w:rsid w:val="000621A2"/>
    <w:rsid w:val="000719DC"/>
    <w:rsid w:val="00075CEC"/>
    <w:rsid w:val="00085477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D628E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94314"/>
    <w:rsid w:val="008A0D67"/>
    <w:rsid w:val="008B3C7B"/>
    <w:rsid w:val="008C2CBF"/>
    <w:rsid w:val="008D4CAF"/>
    <w:rsid w:val="008E370F"/>
    <w:rsid w:val="008F029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7480C"/>
    <w:rsid w:val="00BE6092"/>
    <w:rsid w:val="00C20F63"/>
    <w:rsid w:val="00C2603E"/>
    <w:rsid w:val="00C33407"/>
    <w:rsid w:val="00C37CD2"/>
    <w:rsid w:val="00C527C7"/>
    <w:rsid w:val="00C606B9"/>
    <w:rsid w:val="00CB6204"/>
    <w:rsid w:val="00CC527A"/>
    <w:rsid w:val="00CE449F"/>
    <w:rsid w:val="00D74F94"/>
    <w:rsid w:val="00DD3978"/>
    <w:rsid w:val="00DD482A"/>
    <w:rsid w:val="00DE0396"/>
    <w:rsid w:val="00DE0405"/>
    <w:rsid w:val="00DE252B"/>
    <w:rsid w:val="00E17D6E"/>
    <w:rsid w:val="00E3214C"/>
    <w:rsid w:val="00E37A20"/>
    <w:rsid w:val="00EB5766"/>
    <w:rsid w:val="00EB5822"/>
    <w:rsid w:val="00EC667E"/>
    <w:rsid w:val="00F46593"/>
    <w:rsid w:val="00F568D6"/>
    <w:rsid w:val="00F60433"/>
    <w:rsid w:val="00F66838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86607C1"/>
  <w15:chartTrackingRefBased/>
  <w15:docId w15:val="{F770F2DD-74DC-4392-A5FD-34D220347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CE449F"/>
  </w:style>
  <w:style w:type="character" w:styleId="Hipercze">
    <w:name w:val="Hyperlink"/>
    <w:basedOn w:val="Domylnaczcionkaakapitu"/>
    <w:uiPriority w:val="99"/>
    <w:unhideWhenUsed/>
    <w:rsid w:val="00F6683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245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cp:lastModifiedBy>Agata MitaÍová</cp:lastModifiedBy>
  <cp:revision>3</cp:revision>
  <cp:lastPrinted>2010-01-07T09:39:00Z</cp:lastPrinted>
  <dcterms:created xsi:type="dcterms:W3CDTF">2021-07-30T05:38:00Z</dcterms:created>
  <dcterms:modified xsi:type="dcterms:W3CDTF">2021-09-17T06:14:00Z</dcterms:modified>
</cp:coreProperties>
</file>