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3D7E2F1E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</w:t>
      </w:r>
      <w:r w:rsidR="00E971EB">
        <w:rPr>
          <w:rFonts w:ascii="Times New Roman" w:eastAsia="Times New Roman" w:hAnsi="Times New Roman"/>
          <w:b/>
          <w:lang w:eastAsia="pl-PL"/>
        </w:rPr>
        <w:t>15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.2021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51832B5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 xml:space="preserve">z 2021 r.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4147AE80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5FE4395" w14:textId="7CC9F241" w:rsidR="00E27ABB" w:rsidRDefault="00C05A4A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C05A4A">
        <w:rPr>
          <w:rFonts w:ascii="Times New Roman" w:eastAsia="Times New Roman" w:hAnsi="Times New Roman"/>
          <w:b/>
          <w:lang w:eastAsia="pl-PL"/>
        </w:rPr>
        <w:t xml:space="preserve">Rozbudowa Zespołu Szkół Zawodowych w Rawiczu </w:t>
      </w:r>
      <w:r w:rsidR="00B84A8D">
        <w:rPr>
          <w:rFonts w:ascii="Times New Roman" w:eastAsia="Times New Roman" w:hAnsi="Times New Roman"/>
          <w:b/>
          <w:lang w:eastAsia="pl-PL"/>
        </w:rPr>
        <w:t xml:space="preserve">w ramach Projektu </w:t>
      </w:r>
      <w:r w:rsidR="002152AA">
        <w:rPr>
          <w:rFonts w:ascii="Times New Roman" w:eastAsia="Times New Roman" w:hAnsi="Times New Roman"/>
          <w:b/>
          <w:lang w:eastAsia="pl-PL"/>
        </w:rPr>
        <w:t>pn.</w:t>
      </w:r>
      <w:r w:rsidRPr="00C05A4A">
        <w:rPr>
          <w:rFonts w:ascii="Times New Roman" w:eastAsia="Times New Roman" w:hAnsi="Times New Roman"/>
          <w:b/>
          <w:lang w:eastAsia="pl-PL"/>
        </w:rPr>
        <w:t xml:space="preserve"> Nowoczesne kształcenie zawodowe w Zespole Szkół Zawodowych w Rawiczu - bodźcem rozwoju gospodarczego południowej Wielkopolski.</w:t>
      </w:r>
    </w:p>
    <w:p w14:paraId="3673983A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5D566F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03C9C7F4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F089722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1BD0C30C" w14:textId="3F890BE8" w:rsidR="00025386" w:rsidRDefault="004374F2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79A987A" w14:textId="50D847F3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44D27FF" w14:textId="6F0418A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31E522" w14:textId="142FFA95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FACE692" w14:textId="77162A9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86D65A9" w14:textId="07E1C6D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969DD1" w14:textId="5C314818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9A7B395" w14:textId="61A1466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317A1A3" w14:textId="3CA09C1E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89203B0" w14:textId="5A0B674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2866ED5" w14:textId="7A5698E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734A03F" w14:textId="68F488F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8387F00" w14:textId="7A6CC6B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A113327" w14:textId="40E427A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D0F168" w14:textId="69C9D2C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EA93998" w14:textId="3D1379B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F3191A3" w14:textId="1BACF57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522C4D" w14:textId="4C7A5DC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D6CE3BB" w14:textId="25692C2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ECF2530" w14:textId="7BD2808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9A5A18" w14:textId="1D7F1F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0E6DC6B" w14:textId="23A2B39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3D05C9B" w14:textId="5B7D7B5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7F20BC0" w14:textId="1BB9BFB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FFC5F71" w14:textId="4FE63FF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F313010" w14:textId="2D0DB24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17D06D1" w14:textId="347B3C2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6C018F5" w14:textId="428A647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23C9885" w14:textId="79B4131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4E0F7D" w14:textId="29B4DAB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A369F8E" w14:textId="3C93C99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A9E992" w14:textId="6D724A9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4A4B123" w14:textId="4D2C78B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E20A927" w14:textId="0606036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FBC5B48" w14:textId="6806B81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4D12983" w14:textId="47327AA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698405E" w14:textId="49EA3EF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A7EB4CB" w14:textId="29EA9D8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8A9E5FD" w14:textId="18E8D94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7E34AE3" w14:textId="25BCA9C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1C908EF" w14:textId="28689F0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0A9A017" w14:textId="166F765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D1A9A60" w14:textId="10A1416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FE11FA9" w14:textId="5A888DF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14769" w14:textId="77777777" w:rsidR="00AD4FB9" w:rsidRDefault="00AD4FB9" w:rsidP="00025386">
      <w:pPr>
        <w:spacing w:after="0" w:line="240" w:lineRule="auto"/>
      </w:pPr>
      <w:r>
        <w:separator/>
      </w:r>
    </w:p>
  </w:endnote>
  <w:endnote w:type="continuationSeparator" w:id="0">
    <w:p w14:paraId="0D84D6B4" w14:textId="77777777" w:rsidR="00AD4FB9" w:rsidRDefault="00AD4F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DA12E" w14:textId="77777777" w:rsidR="00C05A4A" w:rsidRDefault="00C05A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4E338" w14:textId="77777777" w:rsidR="00C05A4A" w:rsidRDefault="00C05A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367C8" w14:textId="77777777" w:rsidR="00AD4FB9" w:rsidRDefault="00AD4FB9" w:rsidP="00025386">
      <w:pPr>
        <w:spacing w:after="0" w:line="240" w:lineRule="auto"/>
      </w:pPr>
      <w:r>
        <w:separator/>
      </w:r>
    </w:p>
  </w:footnote>
  <w:footnote w:type="continuationSeparator" w:id="0">
    <w:p w14:paraId="3C0A6B6B" w14:textId="77777777" w:rsidR="00AD4FB9" w:rsidRDefault="00AD4F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71473" w14:textId="77777777" w:rsidR="00C05A4A" w:rsidRDefault="00C05A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4E254D6C" w:rsidR="004B1E5E" w:rsidRDefault="0062369E">
    <w:pPr>
      <w:pStyle w:val="Nagwek"/>
    </w:pPr>
    <w:r>
      <w:rPr>
        <w:noProof/>
      </w:rPr>
      <w:drawing>
        <wp:inline distT="0" distB="0" distL="0" distR="0" wp14:anchorId="15DAC439" wp14:editId="1142E3AE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47F3865D" w14:textId="77777777" w:rsidR="00C05A4A" w:rsidRDefault="00C05A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2A85C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84786"/>
    <w:rsid w:val="0016158F"/>
    <w:rsid w:val="001C2314"/>
    <w:rsid w:val="001D125F"/>
    <w:rsid w:val="00213980"/>
    <w:rsid w:val="002152AA"/>
    <w:rsid w:val="004374F2"/>
    <w:rsid w:val="00457FF8"/>
    <w:rsid w:val="00460705"/>
    <w:rsid w:val="00485239"/>
    <w:rsid w:val="004B1E5E"/>
    <w:rsid w:val="004E27D7"/>
    <w:rsid w:val="0055145C"/>
    <w:rsid w:val="005624D8"/>
    <w:rsid w:val="00620476"/>
    <w:rsid w:val="0062369E"/>
    <w:rsid w:val="00657A47"/>
    <w:rsid w:val="00745A44"/>
    <w:rsid w:val="007666D6"/>
    <w:rsid w:val="00824D73"/>
    <w:rsid w:val="00830970"/>
    <w:rsid w:val="00844ADE"/>
    <w:rsid w:val="008B797E"/>
    <w:rsid w:val="008F2498"/>
    <w:rsid w:val="0093388F"/>
    <w:rsid w:val="00A56A6F"/>
    <w:rsid w:val="00A87380"/>
    <w:rsid w:val="00AD4FB9"/>
    <w:rsid w:val="00AF7375"/>
    <w:rsid w:val="00B643E6"/>
    <w:rsid w:val="00B77707"/>
    <w:rsid w:val="00B84A8D"/>
    <w:rsid w:val="00BE3BCE"/>
    <w:rsid w:val="00C05A4A"/>
    <w:rsid w:val="00CB29AC"/>
    <w:rsid w:val="00D55FC4"/>
    <w:rsid w:val="00D76E47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971E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326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cp:lastPrinted>2021-07-21T09:30:00Z</cp:lastPrinted>
  <dcterms:created xsi:type="dcterms:W3CDTF">2021-07-30T05:38:00Z</dcterms:created>
  <dcterms:modified xsi:type="dcterms:W3CDTF">2021-09-17T06:01:00Z</dcterms:modified>
</cp:coreProperties>
</file>