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8A06D02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845B4F" w:rsidRPr="00845B4F">
        <w:rPr>
          <w:b/>
          <w:bCs/>
          <w:sz w:val="20"/>
          <w:szCs w:val="20"/>
        </w:rPr>
        <w:t>wykonanie modernizacji zespołu urządzeń ciągarki ławowej i walcarki skośnej - KC-zp.272-442/21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7F6AB128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1" w:name="_Hlk81569785"/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45B4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ne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bookmarkEnd w:id="1"/>
    <w:p w14:paraId="1AAD02CA" w14:textId="77777777" w:rsidR="00845B4F" w:rsidRDefault="00845B4F" w:rsidP="00845B4F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7A50BB8C" w14:textId="77777777" w:rsidR="00845B4F" w:rsidRDefault="00845B4F" w:rsidP="00845B4F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43204DD6" w14:textId="3B1B42E5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FE20C4E" w14:textId="3C774576" w:rsidR="00845B4F" w:rsidRPr="00845B4F" w:rsidRDefault="00845B4F" w:rsidP="00BE0FB6">
      <w:pPr>
        <w:keepNext/>
        <w:jc w:val="both"/>
        <w:outlineLvl w:val="1"/>
        <w:rPr>
          <w:b/>
          <w:bCs/>
          <w:i/>
          <w:iCs/>
          <w:color w:val="FF0000"/>
          <w:sz w:val="20"/>
          <w:szCs w:val="20"/>
          <w:u w:val="single"/>
        </w:rPr>
      </w:pPr>
      <w:r w:rsidRPr="00845B4F">
        <w:rPr>
          <w:b/>
          <w:bCs/>
          <w:i/>
          <w:iCs/>
          <w:color w:val="FF0000"/>
          <w:sz w:val="20"/>
          <w:szCs w:val="20"/>
          <w:u w:val="single"/>
        </w:rPr>
        <w:t>Kryterium oceny ofert:</w:t>
      </w:r>
    </w:p>
    <w:p w14:paraId="242FA0C4" w14:textId="77777777" w:rsidR="004E4C72" w:rsidRDefault="004E4C72" w:rsidP="004E4C72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1606121B" w14:textId="32092726" w:rsidR="004E4C72" w:rsidRPr="006846B1" w:rsidRDefault="004E4C72" w:rsidP="004E4C72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Okres gwarancji - …………</w:t>
      </w:r>
      <w:r>
        <w:rPr>
          <w:b/>
          <w:color w:val="FF0000"/>
          <w:sz w:val="20"/>
          <w:szCs w:val="20"/>
        </w:rPr>
        <w:t xml:space="preserve"> miesięcy</w:t>
      </w:r>
    </w:p>
    <w:p w14:paraId="386A3FE5" w14:textId="745312E7" w:rsidR="00486653" w:rsidRPr="00845B4F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845B4F">
        <w:rPr>
          <w:b/>
          <w:color w:val="FF0000"/>
          <w:sz w:val="20"/>
          <w:szCs w:val="20"/>
        </w:rPr>
        <w:t xml:space="preserve">Termin realizacji </w:t>
      </w:r>
      <w:r w:rsidR="004E4C72">
        <w:rPr>
          <w:b/>
          <w:color w:val="FF0000"/>
          <w:sz w:val="20"/>
          <w:szCs w:val="20"/>
        </w:rPr>
        <w:t>zamówienia</w:t>
      </w:r>
      <w:r w:rsidRPr="00845B4F">
        <w:rPr>
          <w:b/>
          <w:color w:val="FF0000"/>
          <w:sz w:val="20"/>
          <w:szCs w:val="20"/>
        </w:rPr>
        <w:t xml:space="preserve">: </w:t>
      </w:r>
      <w:r w:rsidR="00845B4F" w:rsidRPr="00845B4F">
        <w:rPr>
          <w:b/>
          <w:color w:val="FF0000"/>
          <w:sz w:val="20"/>
          <w:szCs w:val="20"/>
        </w:rPr>
        <w:t>…………</w:t>
      </w:r>
      <w:r w:rsidR="004E4C72">
        <w:rPr>
          <w:b/>
          <w:color w:val="FF0000"/>
          <w:sz w:val="20"/>
          <w:szCs w:val="20"/>
        </w:rPr>
        <w:t xml:space="preserve"> dni </w:t>
      </w:r>
      <w:r w:rsidR="004E4C72" w:rsidRPr="004E4C72">
        <w:rPr>
          <w:b/>
          <w:color w:val="FF0000"/>
          <w:sz w:val="20"/>
          <w:szCs w:val="20"/>
        </w:rPr>
        <w:t>od daty podpisania umowy</w:t>
      </w:r>
    </w:p>
    <w:p w14:paraId="2EECFD5A" w14:textId="77777777" w:rsidR="004E4C72" w:rsidRDefault="004E4C72" w:rsidP="00845B4F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3008F5E4" w14:textId="52374F60" w:rsidR="00EC28E2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0"/>
          <w:szCs w:val="20"/>
          <w:lang w:eastAsia="x-none"/>
        </w:rPr>
      </w:pPr>
      <w:bookmarkStart w:id="2" w:name="_GoBack"/>
      <w:bookmarkEnd w:id="2"/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09B7E" w14:textId="77777777" w:rsidR="000A33F5" w:rsidRDefault="000A33F5">
      <w:r>
        <w:separator/>
      </w:r>
    </w:p>
  </w:endnote>
  <w:endnote w:type="continuationSeparator" w:id="0">
    <w:p w14:paraId="0ACFAE09" w14:textId="77777777" w:rsidR="000A33F5" w:rsidRDefault="000A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02850" w14:textId="77777777" w:rsidR="000A33F5" w:rsidRDefault="000A33F5">
      <w:r>
        <w:separator/>
      </w:r>
    </w:p>
  </w:footnote>
  <w:footnote w:type="continuationSeparator" w:id="0">
    <w:p w14:paraId="4D1B5E87" w14:textId="77777777" w:rsidR="000A33F5" w:rsidRDefault="000A3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E4C72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5B4C2-54BA-4C36-A293-70D467EAA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6</cp:revision>
  <cp:lastPrinted>2021-09-02T09:54:00Z</cp:lastPrinted>
  <dcterms:created xsi:type="dcterms:W3CDTF">2021-09-03T06:36:00Z</dcterms:created>
  <dcterms:modified xsi:type="dcterms:W3CDTF">2021-09-06T06:51:00Z</dcterms:modified>
</cp:coreProperties>
</file>