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63074" w14:textId="471AAE0B" w:rsidR="00FB7F50" w:rsidRPr="002245BE" w:rsidRDefault="00FF4AE8" w:rsidP="007E312D">
      <w:pPr>
        <w:jc w:val="right"/>
        <w:rPr>
          <w:sz w:val="22"/>
          <w:szCs w:val="22"/>
        </w:rPr>
      </w:pPr>
      <w:bookmarkStart w:id="0" w:name="_Hlk53520193"/>
      <w:r w:rsidRPr="00FF4AE8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FF4AE8">
        <w:rPr>
          <w:sz w:val="22"/>
          <w:szCs w:val="22"/>
        </w:rPr>
        <w:t>2021-09-1</w:t>
      </w:r>
      <w:r w:rsidR="008E3DE2">
        <w:rPr>
          <w:sz w:val="22"/>
          <w:szCs w:val="22"/>
        </w:rPr>
        <w:t>3</w:t>
      </w:r>
    </w:p>
    <w:p w14:paraId="3E2D53DD" w14:textId="77777777" w:rsidR="00FF4AE8" w:rsidRPr="00FF4AE8" w:rsidRDefault="00FF4AE8" w:rsidP="007E312D">
      <w:pPr>
        <w:rPr>
          <w:b/>
          <w:bCs/>
          <w:sz w:val="22"/>
          <w:szCs w:val="22"/>
        </w:rPr>
      </w:pPr>
      <w:r w:rsidRPr="00FF4AE8">
        <w:rPr>
          <w:b/>
          <w:bCs/>
          <w:sz w:val="22"/>
          <w:szCs w:val="22"/>
        </w:rPr>
        <w:t>Szpital Wojewódzki w Poznaniu</w:t>
      </w:r>
    </w:p>
    <w:p w14:paraId="6BF707F8" w14:textId="77777777" w:rsidR="00FB7F50" w:rsidRPr="002245BE" w:rsidRDefault="00FF4AE8" w:rsidP="007E312D">
      <w:pPr>
        <w:rPr>
          <w:b/>
          <w:bCs/>
          <w:sz w:val="22"/>
          <w:szCs w:val="22"/>
        </w:rPr>
      </w:pPr>
      <w:r w:rsidRPr="00FF4AE8">
        <w:rPr>
          <w:b/>
          <w:bCs/>
          <w:sz w:val="22"/>
          <w:szCs w:val="22"/>
        </w:rPr>
        <w:t>Dział Zamówień Publicznych</w:t>
      </w:r>
    </w:p>
    <w:p w14:paraId="7EF9A841" w14:textId="77777777" w:rsidR="00FB7F50" w:rsidRPr="002245BE" w:rsidRDefault="00FF4AE8" w:rsidP="007E312D">
      <w:pPr>
        <w:rPr>
          <w:sz w:val="22"/>
          <w:szCs w:val="22"/>
        </w:rPr>
      </w:pPr>
      <w:r w:rsidRPr="00FF4AE8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FF4AE8">
        <w:rPr>
          <w:sz w:val="22"/>
          <w:szCs w:val="22"/>
        </w:rPr>
        <w:t>7/19</w:t>
      </w:r>
    </w:p>
    <w:p w14:paraId="4AB8CCDC" w14:textId="77777777" w:rsidR="00FB7F50" w:rsidRPr="002245BE" w:rsidRDefault="00FF4AE8" w:rsidP="007E312D">
      <w:pPr>
        <w:rPr>
          <w:sz w:val="22"/>
          <w:szCs w:val="22"/>
        </w:rPr>
      </w:pPr>
      <w:r w:rsidRPr="00FF4AE8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FF4AE8">
        <w:rPr>
          <w:sz w:val="22"/>
          <w:szCs w:val="22"/>
        </w:rPr>
        <w:t>Poznań</w:t>
      </w:r>
    </w:p>
    <w:p w14:paraId="25C04A38" w14:textId="77777777" w:rsidR="00FB7F50" w:rsidRPr="002245BE" w:rsidRDefault="00FB7F50" w:rsidP="007E312D">
      <w:pPr>
        <w:rPr>
          <w:sz w:val="22"/>
          <w:szCs w:val="22"/>
        </w:rPr>
      </w:pPr>
    </w:p>
    <w:p w14:paraId="5CEBFC11" w14:textId="77777777" w:rsidR="00FB7F50" w:rsidRDefault="00FB7F50" w:rsidP="007E312D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FF4AE8" w:rsidRPr="00FF4AE8">
        <w:rPr>
          <w:bCs/>
          <w:sz w:val="22"/>
          <w:szCs w:val="22"/>
        </w:rPr>
        <w:t>SZW/DZP/41/2021/4</w:t>
      </w:r>
    </w:p>
    <w:p w14:paraId="6431FB14" w14:textId="77777777" w:rsidR="00E62859" w:rsidRDefault="00E62859" w:rsidP="007E312D">
      <w:pPr>
        <w:rPr>
          <w:sz w:val="22"/>
          <w:szCs w:val="22"/>
        </w:rPr>
      </w:pPr>
    </w:p>
    <w:p w14:paraId="6C7A2579" w14:textId="77777777" w:rsidR="00E62859" w:rsidRPr="00E62859" w:rsidRDefault="00E62859" w:rsidP="007E312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4FC92C9" w14:textId="68528DCD" w:rsidR="00E62859" w:rsidRDefault="00E62859" w:rsidP="007E312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216E2D7" w14:textId="1B0576FD" w:rsidR="007E312D" w:rsidRDefault="007E312D" w:rsidP="007E312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BB29011" w14:textId="77777777" w:rsidR="007E312D" w:rsidRPr="00C65E53" w:rsidRDefault="007E312D" w:rsidP="007E312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897FE5E" w14:textId="2A4CA05E" w:rsidR="008642B3" w:rsidRDefault="007E312D" w:rsidP="007E312D">
      <w:pPr>
        <w:pStyle w:val="Nagwek1"/>
        <w:spacing w:before="0" w:after="0"/>
        <w:rPr>
          <w:sz w:val="28"/>
        </w:rPr>
      </w:pPr>
      <w:r>
        <w:rPr>
          <w:sz w:val="28"/>
        </w:rPr>
        <w:t xml:space="preserve">II </w:t>
      </w:r>
      <w:r w:rsidR="00BD5DD3">
        <w:rPr>
          <w:sz w:val="28"/>
        </w:rPr>
        <w:t xml:space="preserve">POWTÓRNE </w:t>
      </w:r>
      <w:r w:rsidR="009F0E5C">
        <w:rPr>
          <w:sz w:val="28"/>
        </w:rPr>
        <w:t>ZAWIADOMIENIE</w:t>
      </w:r>
    </w:p>
    <w:p w14:paraId="1E886147" w14:textId="77777777" w:rsidR="00BD5DD3" w:rsidRDefault="008642B3" w:rsidP="007E312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A060B5A" w14:textId="3D847BA6" w:rsidR="008642B3" w:rsidRDefault="00BD5DD3" w:rsidP="007E312D">
      <w:pPr>
        <w:jc w:val="center"/>
        <w:rPr>
          <w:b/>
          <w:sz w:val="28"/>
        </w:rPr>
      </w:pPr>
      <w:r>
        <w:rPr>
          <w:b/>
          <w:sz w:val="28"/>
        </w:rPr>
        <w:t xml:space="preserve"> – dotyczy zadania nr 3.</w:t>
      </w:r>
    </w:p>
    <w:p w14:paraId="10E2205C" w14:textId="4E0013D5" w:rsidR="007E312D" w:rsidRDefault="007E312D" w:rsidP="007E312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F4AE8" w:rsidRPr="00607F9B" w14:paraId="2962AE2B" w14:textId="77777777" w:rsidTr="007E312D">
        <w:trPr>
          <w:trHeight w:val="638"/>
        </w:trPr>
        <w:tc>
          <w:tcPr>
            <w:tcW w:w="1023" w:type="dxa"/>
            <w:shd w:val="clear" w:color="auto" w:fill="auto"/>
          </w:tcPr>
          <w:p w14:paraId="64EE662B" w14:textId="77777777" w:rsidR="00FF4AE8" w:rsidRPr="00607F9B" w:rsidRDefault="00FF4AE8" w:rsidP="007E312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5BD6AE6D" w14:textId="0F1AD524" w:rsidR="00FF4AE8" w:rsidRDefault="00FF4AE8" w:rsidP="007E312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4AE8">
              <w:rPr>
                <w:sz w:val="22"/>
                <w:szCs w:val="22"/>
              </w:rPr>
              <w:t>przetarg</w:t>
            </w:r>
            <w:r w:rsidR="007E312D">
              <w:rPr>
                <w:sz w:val="22"/>
                <w:szCs w:val="22"/>
              </w:rPr>
              <w:t>u</w:t>
            </w:r>
            <w:r w:rsidRPr="00FF4AE8">
              <w:rPr>
                <w:sz w:val="22"/>
                <w:szCs w:val="22"/>
              </w:rPr>
              <w:t xml:space="preserve"> nieograniczon</w:t>
            </w:r>
            <w:r w:rsidR="007E312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F4AE8">
              <w:rPr>
                <w:b/>
                <w:bCs/>
                <w:sz w:val="22"/>
                <w:szCs w:val="22"/>
              </w:rPr>
              <w:t>Świadczenie usług w zakresie transportu sanitarnego.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F4AE8">
              <w:rPr>
                <w:b/>
                <w:sz w:val="22"/>
                <w:szCs w:val="22"/>
              </w:rPr>
              <w:t>SZW/DZP/41/2021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8D25DBC" w14:textId="54D7CB75" w:rsidR="007E312D" w:rsidRPr="00607F9B" w:rsidRDefault="007E312D" w:rsidP="007E312D">
            <w:pPr>
              <w:jc w:val="both"/>
              <w:rPr>
                <w:sz w:val="22"/>
                <w:szCs w:val="22"/>
              </w:rPr>
            </w:pPr>
          </w:p>
        </w:tc>
      </w:tr>
    </w:tbl>
    <w:p w14:paraId="6CEE87FA" w14:textId="77777777" w:rsidR="00BD5DD3" w:rsidRDefault="00BD5DD3" w:rsidP="0012166E">
      <w:pPr>
        <w:pStyle w:val="Nagwek"/>
        <w:tabs>
          <w:tab w:val="clear" w:pos="4536"/>
          <w:tab w:val="clear" w:pos="9072"/>
        </w:tabs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wyniku odstąpienia od zawarcia umowy, a tym samym realizacji zamówienia przez Wykonawcę MS </w:t>
      </w:r>
      <w:proofErr w:type="spellStart"/>
      <w:r>
        <w:rPr>
          <w:sz w:val="22"/>
          <w:szCs w:val="22"/>
        </w:rPr>
        <w:t>Medik</w:t>
      </w:r>
      <w:proofErr w:type="spellEnd"/>
      <w:r>
        <w:rPr>
          <w:sz w:val="22"/>
          <w:szCs w:val="22"/>
        </w:rPr>
        <w:t xml:space="preserve"> NZOZ ul. Małachowskiego 41/5, Poznań, dokonano ponownej oceny złożonych ofert. </w:t>
      </w:r>
    </w:p>
    <w:p w14:paraId="15E37776" w14:textId="77777777" w:rsidR="00BD5DD3" w:rsidRDefault="00BD5DD3" w:rsidP="00BD5DD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art. 263 ustawy Pzp </w:t>
      </w:r>
      <w:r w:rsidRPr="009B2352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informuje, że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F4AE8" w14:paraId="78446F97" w14:textId="77777777" w:rsidTr="0012166E">
        <w:trPr>
          <w:cantSplit/>
        </w:trPr>
        <w:tc>
          <w:tcPr>
            <w:tcW w:w="9498" w:type="dxa"/>
          </w:tcPr>
          <w:p w14:paraId="7A520B4A" w14:textId="77777777" w:rsidR="00FF4AE8" w:rsidRPr="00D26ED6" w:rsidRDefault="00FF4AE8" w:rsidP="007E312D">
            <w:pPr>
              <w:jc w:val="both"/>
              <w:rPr>
                <w:b/>
                <w:sz w:val="22"/>
                <w:szCs w:val="22"/>
              </w:rPr>
            </w:pPr>
            <w:r w:rsidRPr="00FF4AE8">
              <w:rPr>
                <w:b/>
                <w:sz w:val="22"/>
                <w:szCs w:val="22"/>
              </w:rPr>
              <w:t>GREMEDIG Sp. z o. o.</w:t>
            </w:r>
          </w:p>
          <w:p w14:paraId="388804DA" w14:textId="77777777" w:rsidR="00FF4AE8" w:rsidRPr="009F0E5C" w:rsidRDefault="00FF4AE8" w:rsidP="007E312D">
            <w:pPr>
              <w:jc w:val="both"/>
              <w:rPr>
                <w:bCs/>
                <w:sz w:val="22"/>
                <w:szCs w:val="22"/>
              </w:rPr>
            </w:pPr>
            <w:r w:rsidRPr="00FF4AE8">
              <w:rPr>
                <w:bCs/>
                <w:sz w:val="22"/>
                <w:szCs w:val="22"/>
              </w:rPr>
              <w:t>ul. Teligi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4AE8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2EF97C" w14:textId="77777777" w:rsidR="00FF4AE8" w:rsidRPr="009F0E5C" w:rsidRDefault="00FF4AE8" w:rsidP="007E312D">
            <w:pPr>
              <w:jc w:val="both"/>
              <w:rPr>
                <w:bCs/>
                <w:sz w:val="22"/>
                <w:szCs w:val="22"/>
              </w:rPr>
            </w:pPr>
            <w:r w:rsidRPr="00FF4AE8">
              <w:rPr>
                <w:bCs/>
                <w:sz w:val="22"/>
                <w:szCs w:val="22"/>
              </w:rPr>
              <w:t>42-215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4AE8">
              <w:rPr>
                <w:bCs/>
                <w:sz w:val="22"/>
                <w:szCs w:val="22"/>
              </w:rPr>
              <w:t>Częstochowa</w:t>
            </w:r>
          </w:p>
          <w:p w14:paraId="75EF3548" w14:textId="01379953" w:rsidR="00FF4AE8" w:rsidRPr="00211A34" w:rsidRDefault="00FF4AE8" w:rsidP="007E312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E312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F4AE8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F4AE8">
              <w:rPr>
                <w:sz w:val="22"/>
                <w:szCs w:val="22"/>
              </w:rPr>
              <w:t>Całodobowy transport pacjentów na konsultacje i badania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F4AE8">
              <w:rPr>
                <w:b/>
                <w:sz w:val="22"/>
                <w:szCs w:val="22"/>
              </w:rPr>
              <w:t>870 000.00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454A69" w14:textId="1636616D" w:rsidR="00FF4AE8" w:rsidRDefault="00FF4AE8" w:rsidP="00BD5DD3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BD5DD3">
              <w:rPr>
                <w:color w:val="000000"/>
                <w:sz w:val="22"/>
                <w:szCs w:val="22"/>
              </w:rPr>
              <w:t xml:space="preserve"> </w:t>
            </w:r>
            <w:r w:rsidRPr="00FF4AE8">
              <w:t>Oferta spełnia wymagania formalno-prawne i jest zgodna z SWZ.</w:t>
            </w:r>
          </w:p>
        </w:tc>
      </w:tr>
    </w:tbl>
    <w:p w14:paraId="3723E7EC" w14:textId="77777777" w:rsidR="007E312D" w:rsidRDefault="007E312D" w:rsidP="007E312D">
      <w:pPr>
        <w:jc w:val="both"/>
        <w:rPr>
          <w:color w:val="000000"/>
          <w:sz w:val="22"/>
          <w:szCs w:val="22"/>
        </w:rPr>
      </w:pPr>
    </w:p>
    <w:p w14:paraId="53759D55" w14:textId="136F7D3A" w:rsidR="003A0AFC" w:rsidRPr="00756CDA" w:rsidRDefault="00915B9E" w:rsidP="007E312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693"/>
        <w:gridCol w:w="1276"/>
      </w:tblGrid>
      <w:tr w:rsidR="00211A34" w:rsidRPr="00834EF4" w14:paraId="7A5D5E18" w14:textId="77777777" w:rsidTr="007E312D">
        <w:tc>
          <w:tcPr>
            <w:tcW w:w="2169" w:type="dxa"/>
            <w:shd w:val="clear" w:color="auto" w:fill="F3F3F3"/>
          </w:tcPr>
          <w:p w14:paraId="622195FA" w14:textId="77777777" w:rsidR="00211A34" w:rsidRPr="00211A34" w:rsidRDefault="00211A34" w:rsidP="007E3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14:paraId="3D837854" w14:textId="77777777" w:rsidR="00211A34" w:rsidRPr="00211A34" w:rsidRDefault="00211A34" w:rsidP="007E3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14:paraId="77AC068E" w14:textId="77777777" w:rsidR="00211A34" w:rsidRPr="00211A34" w:rsidRDefault="00211A34" w:rsidP="007E3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1D845FD6" w14:textId="77777777" w:rsidR="00211A34" w:rsidRPr="00211A34" w:rsidRDefault="00211A34" w:rsidP="007E31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F4AE8" w:rsidRPr="00834EF4" w14:paraId="185DCAE6" w14:textId="77777777" w:rsidTr="007E312D">
        <w:tc>
          <w:tcPr>
            <w:tcW w:w="2169" w:type="dxa"/>
            <w:shd w:val="clear" w:color="auto" w:fill="auto"/>
          </w:tcPr>
          <w:p w14:paraId="51F9226B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4AE8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360" w:type="dxa"/>
            <w:shd w:val="clear" w:color="auto" w:fill="auto"/>
          </w:tcPr>
          <w:p w14:paraId="5DAA46E6" w14:textId="77777777" w:rsidR="00FF4AE8" w:rsidRPr="00211A34" w:rsidRDefault="00FF4AE8" w:rsidP="007E312D">
            <w:pPr>
              <w:rPr>
                <w:b/>
                <w:bCs/>
                <w:sz w:val="20"/>
                <w:szCs w:val="20"/>
              </w:rPr>
            </w:pPr>
            <w:r w:rsidRPr="00FF4AE8">
              <w:rPr>
                <w:b/>
                <w:bCs/>
                <w:sz w:val="20"/>
                <w:szCs w:val="20"/>
              </w:rPr>
              <w:t>GREMEDIG Sp. z o. o.</w:t>
            </w:r>
          </w:p>
          <w:p w14:paraId="686ED233" w14:textId="77777777" w:rsidR="00FF4AE8" w:rsidRPr="00211A34" w:rsidRDefault="00FF4AE8" w:rsidP="007E312D">
            <w:pPr>
              <w:rPr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ul. Teligi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AE8">
              <w:rPr>
                <w:sz w:val="20"/>
                <w:szCs w:val="20"/>
              </w:rPr>
              <w:t>21</w:t>
            </w:r>
          </w:p>
          <w:p w14:paraId="7E82D6E6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42-215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AE8">
              <w:rPr>
                <w:sz w:val="20"/>
                <w:szCs w:val="20"/>
              </w:rPr>
              <w:t>Częstochowa</w:t>
            </w:r>
          </w:p>
        </w:tc>
        <w:tc>
          <w:tcPr>
            <w:tcW w:w="2693" w:type="dxa"/>
            <w:shd w:val="clear" w:color="auto" w:fill="auto"/>
          </w:tcPr>
          <w:p w14:paraId="7C7B36BA" w14:textId="77777777" w:rsidR="00FF4AE8" w:rsidRPr="00FF4AE8" w:rsidRDefault="00FF4AE8" w:rsidP="007E312D">
            <w:pPr>
              <w:rPr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1 - Cena - 41.38</w:t>
            </w:r>
          </w:p>
          <w:p w14:paraId="1DEF8378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935CDA" w14:textId="77777777" w:rsidR="00FF4AE8" w:rsidRPr="00211A34" w:rsidRDefault="00FF4AE8" w:rsidP="007E312D">
            <w:pPr>
              <w:jc w:val="center"/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 xml:space="preserve">  81,38</w:t>
            </w:r>
          </w:p>
        </w:tc>
      </w:tr>
      <w:tr w:rsidR="00FF4AE8" w:rsidRPr="00834EF4" w14:paraId="76EB0BFD" w14:textId="77777777" w:rsidTr="007E312D">
        <w:tc>
          <w:tcPr>
            <w:tcW w:w="2169" w:type="dxa"/>
            <w:shd w:val="clear" w:color="auto" w:fill="auto"/>
          </w:tcPr>
          <w:p w14:paraId="613D99C4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4AE8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360" w:type="dxa"/>
            <w:shd w:val="clear" w:color="auto" w:fill="auto"/>
          </w:tcPr>
          <w:p w14:paraId="1340E799" w14:textId="77777777" w:rsidR="00FF4AE8" w:rsidRPr="00211A34" w:rsidRDefault="00FF4AE8" w:rsidP="007E312D">
            <w:pPr>
              <w:rPr>
                <w:b/>
                <w:bCs/>
                <w:sz w:val="20"/>
                <w:szCs w:val="20"/>
              </w:rPr>
            </w:pPr>
            <w:r w:rsidRPr="00FF4AE8">
              <w:rPr>
                <w:b/>
                <w:bCs/>
                <w:sz w:val="20"/>
                <w:szCs w:val="20"/>
              </w:rPr>
              <w:t>Kolumna Transportu Sanitarnego "</w:t>
            </w:r>
            <w:proofErr w:type="spellStart"/>
            <w:r w:rsidRPr="00FF4AE8">
              <w:rPr>
                <w:b/>
                <w:bCs/>
                <w:sz w:val="20"/>
                <w:szCs w:val="20"/>
              </w:rPr>
              <w:t>Triomed</w:t>
            </w:r>
            <w:proofErr w:type="spellEnd"/>
            <w:r w:rsidRPr="00FF4AE8">
              <w:rPr>
                <w:b/>
                <w:bCs/>
                <w:sz w:val="20"/>
                <w:szCs w:val="20"/>
              </w:rPr>
              <w:t>" Sp. z o.o.</w:t>
            </w:r>
          </w:p>
          <w:p w14:paraId="3C018192" w14:textId="1438E3FA" w:rsidR="00FF4AE8" w:rsidRPr="00211A34" w:rsidRDefault="00FF4AE8" w:rsidP="007E312D">
            <w:pPr>
              <w:rPr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 xml:space="preserve">ul. </w:t>
            </w:r>
            <w:r w:rsidR="00BD5DD3">
              <w:rPr>
                <w:sz w:val="20"/>
                <w:szCs w:val="20"/>
              </w:rPr>
              <w:t>Północna 22a</w:t>
            </w:r>
          </w:p>
          <w:p w14:paraId="20D47F3B" w14:textId="1BEB827D" w:rsidR="00FF4AE8" w:rsidRPr="00211A34" w:rsidRDefault="00BD5DD3" w:rsidP="007E312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20-064</w:t>
            </w:r>
            <w:r w:rsidR="00FF4AE8" w:rsidRPr="00211A34">
              <w:rPr>
                <w:sz w:val="20"/>
                <w:szCs w:val="20"/>
              </w:rPr>
              <w:t xml:space="preserve"> </w:t>
            </w:r>
            <w:r w:rsidR="00FF4AE8" w:rsidRPr="00FF4AE8">
              <w:rPr>
                <w:sz w:val="20"/>
                <w:szCs w:val="20"/>
              </w:rPr>
              <w:t>Lublin</w:t>
            </w:r>
          </w:p>
        </w:tc>
        <w:tc>
          <w:tcPr>
            <w:tcW w:w="2693" w:type="dxa"/>
            <w:shd w:val="clear" w:color="auto" w:fill="auto"/>
          </w:tcPr>
          <w:p w14:paraId="1321AEF6" w14:textId="77777777" w:rsidR="00FF4AE8" w:rsidRPr="00FF4AE8" w:rsidRDefault="00FF4AE8" w:rsidP="007E312D">
            <w:pPr>
              <w:rPr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1 - Cena - 37.80</w:t>
            </w:r>
          </w:p>
          <w:p w14:paraId="0E41D382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5BE84A" w14:textId="77777777" w:rsidR="00FF4AE8" w:rsidRPr="00211A34" w:rsidRDefault="00FF4AE8" w:rsidP="007E312D">
            <w:pPr>
              <w:jc w:val="center"/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 xml:space="preserve">  77,80</w:t>
            </w:r>
          </w:p>
        </w:tc>
      </w:tr>
      <w:tr w:rsidR="00FF4AE8" w:rsidRPr="00834EF4" w14:paraId="7997639F" w14:textId="77777777" w:rsidTr="007E312D">
        <w:tc>
          <w:tcPr>
            <w:tcW w:w="2169" w:type="dxa"/>
            <w:shd w:val="clear" w:color="auto" w:fill="auto"/>
          </w:tcPr>
          <w:p w14:paraId="3237D016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4AE8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360" w:type="dxa"/>
            <w:shd w:val="clear" w:color="auto" w:fill="auto"/>
          </w:tcPr>
          <w:p w14:paraId="2236BA7B" w14:textId="77777777" w:rsidR="00FF4AE8" w:rsidRPr="00211A34" w:rsidRDefault="00FF4AE8" w:rsidP="007E312D">
            <w:pPr>
              <w:rPr>
                <w:b/>
                <w:bCs/>
                <w:sz w:val="20"/>
                <w:szCs w:val="20"/>
              </w:rPr>
            </w:pPr>
            <w:r w:rsidRPr="00FF4AE8">
              <w:rPr>
                <w:b/>
                <w:bCs/>
                <w:sz w:val="20"/>
                <w:szCs w:val="20"/>
              </w:rPr>
              <w:t>MS MEDIK NZOZ</w:t>
            </w:r>
          </w:p>
          <w:p w14:paraId="289CB609" w14:textId="435E19D9" w:rsidR="00FF4AE8" w:rsidRPr="00211A34" w:rsidRDefault="00FF4AE8" w:rsidP="007E312D">
            <w:pPr>
              <w:rPr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F003756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AE8">
              <w:rPr>
                <w:sz w:val="20"/>
                <w:szCs w:val="20"/>
              </w:rPr>
              <w:t>Poznań</w:t>
            </w:r>
          </w:p>
        </w:tc>
        <w:tc>
          <w:tcPr>
            <w:tcW w:w="2693" w:type="dxa"/>
            <w:shd w:val="clear" w:color="auto" w:fill="auto"/>
          </w:tcPr>
          <w:p w14:paraId="66579D54" w14:textId="77777777" w:rsidR="00FF4AE8" w:rsidRPr="00FF4AE8" w:rsidRDefault="00FF4AE8" w:rsidP="007E312D">
            <w:pPr>
              <w:rPr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1 - Cena - 60.00</w:t>
            </w:r>
          </w:p>
          <w:p w14:paraId="4A3B9D78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4EB65" w14:textId="77777777" w:rsidR="00FF4AE8" w:rsidRPr="00211A34" w:rsidRDefault="00FF4AE8" w:rsidP="007E312D">
            <w:pPr>
              <w:jc w:val="center"/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 xml:space="preserve">  100,00</w:t>
            </w:r>
          </w:p>
        </w:tc>
      </w:tr>
      <w:tr w:rsidR="00FF4AE8" w:rsidRPr="00834EF4" w14:paraId="73137432" w14:textId="77777777" w:rsidTr="007E312D">
        <w:tc>
          <w:tcPr>
            <w:tcW w:w="2169" w:type="dxa"/>
            <w:shd w:val="clear" w:color="auto" w:fill="auto"/>
          </w:tcPr>
          <w:p w14:paraId="3FD5B430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4AE8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360" w:type="dxa"/>
            <w:shd w:val="clear" w:color="auto" w:fill="auto"/>
          </w:tcPr>
          <w:p w14:paraId="046E5ECC" w14:textId="77777777" w:rsidR="00FF4AE8" w:rsidRPr="00211A34" w:rsidRDefault="00FF4AE8" w:rsidP="007E312D">
            <w:pPr>
              <w:rPr>
                <w:b/>
                <w:bCs/>
                <w:sz w:val="20"/>
                <w:szCs w:val="20"/>
              </w:rPr>
            </w:pPr>
            <w:r w:rsidRPr="00FF4AE8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193764EB" w14:textId="0C12788B" w:rsidR="00FF4AE8" w:rsidRPr="00211A34" w:rsidRDefault="00FF4AE8" w:rsidP="007E312D">
            <w:pPr>
              <w:rPr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7D2756AC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AE8">
              <w:rPr>
                <w:sz w:val="20"/>
                <w:szCs w:val="20"/>
              </w:rPr>
              <w:t>Poznań</w:t>
            </w:r>
          </w:p>
        </w:tc>
        <w:tc>
          <w:tcPr>
            <w:tcW w:w="2693" w:type="dxa"/>
            <w:shd w:val="clear" w:color="auto" w:fill="auto"/>
          </w:tcPr>
          <w:p w14:paraId="6934F360" w14:textId="77777777" w:rsidR="00FF4AE8" w:rsidRPr="00FF4AE8" w:rsidRDefault="00FF4AE8" w:rsidP="007E312D">
            <w:pPr>
              <w:rPr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1 - Cena - 40.00</w:t>
            </w:r>
          </w:p>
          <w:p w14:paraId="2F69A37C" w14:textId="77777777" w:rsidR="00FF4AE8" w:rsidRPr="00211A34" w:rsidRDefault="00FF4AE8" w:rsidP="007E312D">
            <w:pPr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B19E52" w14:textId="77777777" w:rsidR="00FF4AE8" w:rsidRPr="00211A34" w:rsidRDefault="00FF4AE8" w:rsidP="007E312D">
            <w:pPr>
              <w:jc w:val="center"/>
              <w:rPr>
                <w:color w:val="000000"/>
                <w:sz w:val="20"/>
                <w:szCs w:val="20"/>
              </w:rPr>
            </w:pPr>
            <w:r w:rsidRPr="00FF4AE8">
              <w:rPr>
                <w:sz w:val="20"/>
                <w:szCs w:val="20"/>
              </w:rPr>
              <w:t xml:space="preserve">  80,00</w:t>
            </w:r>
          </w:p>
        </w:tc>
      </w:tr>
    </w:tbl>
    <w:p w14:paraId="725E590D" w14:textId="77777777" w:rsidR="008642B3" w:rsidRDefault="008642B3" w:rsidP="007E312D">
      <w:pPr>
        <w:jc w:val="both"/>
        <w:rPr>
          <w:color w:val="000000"/>
          <w:sz w:val="16"/>
          <w:szCs w:val="16"/>
        </w:rPr>
      </w:pPr>
    </w:p>
    <w:p w14:paraId="7FD4FD8D" w14:textId="77777777" w:rsidR="00F960D7" w:rsidRPr="00F33C66" w:rsidRDefault="00A029B8" w:rsidP="007E312D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FF4AE8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29100B1A" w14:textId="77777777" w:rsidR="00F960D7" w:rsidRPr="00F33C66" w:rsidRDefault="00D8427E" w:rsidP="007E312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3EBEE79" w14:textId="77777777" w:rsidR="00B464D3" w:rsidRPr="004229DE" w:rsidRDefault="00B464D3" w:rsidP="007E312D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7F1C730F" w14:textId="77777777" w:rsidR="005527CC" w:rsidRDefault="005527CC" w:rsidP="005527C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CC7D57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/-/ Dyrektor Szpitala Wojewódzkiego </w:t>
      </w:r>
    </w:p>
    <w:p w14:paraId="01771019" w14:textId="77777777" w:rsidR="005527CC" w:rsidRDefault="005527CC" w:rsidP="005527C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w Poznaniu</w:t>
      </w:r>
    </w:p>
    <w:p w14:paraId="12663F03" w14:textId="1327557F" w:rsidR="008642B3" w:rsidRPr="00B464D3" w:rsidRDefault="005527CC" w:rsidP="005527CC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Piotr Nowicki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E82D2" w14:textId="77777777" w:rsidR="000C17EE" w:rsidRDefault="000C17EE">
      <w:r>
        <w:separator/>
      </w:r>
    </w:p>
  </w:endnote>
  <w:endnote w:type="continuationSeparator" w:id="0">
    <w:p w14:paraId="2ADDB43E" w14:textId="77777777" w:rsidR="000C17EE" w:rsidRDefault="000C1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364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482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72F7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7F57F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1EA7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29C84" w14:textId="77777777" w:rsidR="000C17EE" w:rsidRDefault="000C17EE">
      <w:r>
        <w:separator/>
      </w:r>
    </w:p>
  </w:footnote>
  <w:footnote w:type="continuationSeparator" w:id="0">
    <w:p w14:paraId="739A1B84" w14:textId="77777777" w:rsidR="000C17EE" w:rsidRDefault="000C1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87B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63D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927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7EE"/>
    <w:rsid w:val="00022322"/>
    <w:rsid w:val="00042497"/>
    <w:rsid w:val="000C17EE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27CC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312D"/>
    <w:rsid w:val="007E68C5"/>
    <w:rsid w:val="00832144"/>
    <w:rsid w:val="008567C7"/>
    <w:rsid w:val="008642B3"/>
    <w:rsid w:val="008A6C10"/>
    <w:rsid w:val="008E3DE2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5DD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68D251"/>
  <w15:chartTrackingRefBased/>
  <w15:docId w15:val="{B820E0E2-91D3-44F7-BF2B-96BFEC83A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527C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3</cp:revision>
  <cp:lastPrinted>2021-09-16T05:10:00Z</cp:lastPrinted>
  <dcterms:created xsi:type="dcterms:W3CDTF">2021-09-16T05:11:00Z</dcterms:created>
  <dcterms:modified xsi:type="dcterms:W3CDTF">2021-09-16T05:17:00Z</dcterms:modified>
</cp:coreProperties>
</file>