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BC0FE" w14:textId="77777777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386789" w:rsidRPr="00386789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6477A265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2EAEEBE8" w14:textId="77777777" w:rsidTr="005844F6">
        <w:tc>
          <w:tcPr>
            <w:tcW w:w="9104" w:type="dxa"/>
            <w:shd w:val="clear" w:color="auto" w:fill="F2F2F2"/>
          </w:tcPr>
          <w:p w14:paraId="5C9DD98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079CF14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AE1345E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386789" w:rsidRPr="00386789">
        <w:rPr>
          <w:sz w:val="22"/>
          <w:szCs w:val="22"/>
        </w:rPr>
        <w:t>tryb podstawowy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1CA2D27E" w14:textId="77777777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386789" w:rsidRPr="00386789">
        <w:rPr>
          <w:b/>
          <w:sz w:val="22"/>
          <w:szCs w:val="22"/>
        </w:rPr>
        <w:t>Remont drogi powiatowej nr 2335S na odcinku Polski Las do Kolonii Woźnickiej - ETAP I</w:t>
      </w:r>
      <w:r w:rsidRPr="00525EFF">
        <w:rPr>
          <w:sz w:val="22"/>
          <w:szCs w:val="22"/>
        </w:rPr>
        <w:t>”</w:t>
      </w:r>
    </w:p>
    <w:p w14:paraId="2D71E52C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057181B6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6E89C37C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361D57DF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5"/>
        <w:gridCol w:w="6139"/>
      </w:tblGrid>
      <w:tr w:rsidR="00AE2ACB" w:rsidRPr="007677F8" w14:paraId="07438B98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1EC0C82D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64CC28BB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1C40B364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454EEAC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7F91ED11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4E2A859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792ED3DF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14831C5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B7481D2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06610C0B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417ADD4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713D55D8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2FA52D08" w14:textId="336A2DEC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 xml:space="preserve">Wykonawca jest </w:t>
            </w:r>
            <w:r w:rsidR="009B580C">
              <w:rPr>
                <w:rFonts w:eastAsia="Calibri"/>
                <w:sz w:val="22"/>
                <w:szCs w:val="22"/>
              </w:rPr>
              <w:t xml:space="preserve">mikro/ </w:t>
            </w:r>
            <w:r w:rsidRPr="007677F8">
              <w:rPr>
                <w:rFonts w:eastAsia="Calibri"/>
                <w:sz w:val="22"/>
                <w:szCs w:val="22"/>
              </w:rPr>
              <w:t>małym / średnim przedsiębiorcą</w:t>
            </w:r>
            <w:r w:rsidR="009B580C" w:rsidRPr="009B580C">
              <w:rPr>
                <w:rFonts w:eastAsia="Calibri"/>
                <w:sz w:val="22"/>
                <w:szCs w:val="22"/>
              </w:rPr>
              <w:t>*</w:t>
            </w:r>
            <w:r w:rsidRPr="007677F8"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6237" w:type="dxa"/>
            <w:shd w:val="clear" w:color="auto" w:fill="auto"/>
          </w:tcPr>
          <w:p w14:paraId="6EBD5A47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14:paraId="591329A4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4F316141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346CCAF0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4CB2283D" w14:textId="77777777"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14:paraId="69BE77D6" w14:textId="77777777"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14:paraId="4B08381D" w14:textId="77777777"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155D958B" w14:textId="77777777"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14:paraId="780AB3F4" w14:textId="0B707D52" w:rsidR="00AE2ACB" w:rsidRPr="009B580C" w:rsidRDefault="00B9086B" w:rsidP="009B580C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4DA69DB0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0BFC4122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675B60CF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379DCC8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3BBC1D07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083BEC2E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AB2620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8682B4B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7F51BA4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D64346B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1D4B77BA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0453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BA0FA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B5C94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1BDF528A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CEBD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1809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DD0C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16E465B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lastRenderedPageBreak/>
        <w:t>udzielamy gwarancji na okres .......... miesięcy licząc od daty odbioru końcowego;</w:t>
      </w:r>
    </w:p>
    <w:p w14:paraId="5E8E032C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091CA154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2A65CE09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1E9E03CA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2F043207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4F00019F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4E4B0AC0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541C2334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E8475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D06659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73610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5D9B5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22E1473B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F653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BF62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029D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0E80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3318975D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6663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D411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831FB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23D5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9E75DAB" w14:textId="77777777" w:rsidR="007D475B" w:rsidRPr="007D475B" w:rsidRDefault="007D475B" w:rsidP="009B580C">
      <w:pPr>
        <w:pStyle w:val="Akapitzlist"/>
        <w:spacing w:before="240" w:after="120" w:line="360" w:lineRule="auto"/>
        <w:ind w:left="0"/>
        <w:jc w:val="both"/>
        <w:rPr>
          <w:sz w:val="12"/>
          <w:szCs w:val="12"/>
        </w:rPr>
      </w:pPr>
    </w:p>
    <w:p w14:paraId="1C0161C2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62CA7DBD" w14:textId="77777777" w:rsidTr="00DC336F">
        <w:tc>
          <w:tcPr>
            <w:tcW w:w="2551" w:type="dxa"/>
            <w:shd w:val="clear" w:color="auto" w:fill="auto"/>
            <w:vAlign w:val="center"/>
          </w:tcPr>
          <w:p w14:paraId="7C1013E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0FD7BF1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78F1C0" w14:textId="77777777" w:rsidTr="00DC336F">
        <w:tc>
          <w:tcPr>
            <w:tcW w:w="2551" w:type="dxa"/>
            <w:shd w:val="clear" w:color="auto" w:fill="auto"/>
            <w:vAlign w:val="center"/>
          </w:tcPr>
          <w:p w14:paraId="0D46B8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6D15054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0B715E57" w14:textId="77777777" w:rsidTr="00DC336F">
        <w:tc>
          <w:tcPr>
            <w:tcW w:w="2551" w:type="dxa"/>
            <w:shd w:val="clear" w:color="auto" w:fill="auto"/>
            <w:vAlign w:val="center"/>
          </w:tcPr>
          <w:p w14:paraId="6CDF34F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4A00600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5AF06B9" w14:textId="77777777" w:rsidTr="00DC336F">
        <w:tc>
          <w:tcPr>
            <w:tcW w:w="2551" w:type="dxa"/>
            <w:shd w:val="clear" w:color="auto" w:fill="auto"/>
            <w:vAlign w:val="center"/>
          </w:tcPr>
          <w:p w14:paraId="173CE90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16C3841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6A1D308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09299BFF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1C52410F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1A969180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D58A60E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6CE736A8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7D28C77C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6B9A50" w14:textId="77777777" w:rsidR="00A3070D" w:rsidRDefault="00A3070D" w:rsidP="00FF57EE">
      <w:r>
        <w:separator/>
      </w:r>
    </w:p>
  </w:endnote>
  <w:endnote w:type="continuationSeparator" w:id="0">
    <w:p w14:paraId="590E3DD0" w14:textId="77777777" w:rsidR="00A3070D" w:rsidRDefault="00A3070D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D190C" w14:textId="77777777" w:rsidR="00386789" w:rsidRDefault="003867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40A0A" w14:textId="77777777" w:rsidR="00386789" w:rsidRDefault="0038678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40377" w14:textId="77777777" w:rsidR="00386789" w:rsidRDefault="003867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5B365" w14:textId="77777777" w:rsidR="00A3070D" w:rsidRDefault="00A3070D" w:rsidP="00FF57EE">
      <w:r>
        <w:separator/>
      </w:r>
    </w:p>
  </w:footnote>
  <w:footnote w:type="continuationSeparator" w:id="0">
    <w:p w14:paraId="761C41CC" w14:textId="77777777" w:rsidR="00A3070D" w:rsidRDefault="00A3070D" w:rsidP="00FF57EE">
      <w:r>
        <w:continuationSeparator/>
      </w:r>
    </w:p>
  </w:footnote>
  <w:footnote w:id="1">
    <w:p w14:paraId="410F4BF3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02E18093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200E2BF8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5AB99526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C9BAB4C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38FA5" w14:textId="77777777" w:rsidR="00386789" w:rsidRDefault="003867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7F4EB" w14:textId="7777777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386789">
      <w:rPr>
        <w:sz w:val="20"/>
        <w:szCs w:val="20"/>
      </w:rPr>
      <w:t>ZP 271.12.2021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18641" w14:textId="77777777" w:rsidR="00386789" w:rsidRDefault="003867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70D"/>
    <w:rsid w:val="001063D3"/>
    <w:rsid w:val="001C7D84"/>
    <w:rsid w:val="002214DB"/>
    <w:rsid w:val="00267D1F"/>
    <w:rsid w:val="002E612D"/>
    <w:rsid w:val="00386789"/>
    <w:rsid w:val="003B769C"/>
    <w:rsid w:val="004D5A42"/>
    <w:rsid w:val="00525EFF"/>
    <w:rsid w:val="005844F6"/>
    <w:rsid w:val="005F6F5F"/>
    <w:rsid w:val="006B63D6"/>
    <w:rsid w:val="006C641D"/>
    <w:rsid w:val="006D09E0"/>
    <w:rsid w:val="0073724E"/>
    <w:rsid w:val="007D475B"/>
    <w:rsid w:val="007E331F"/>
    <w:rsid w:val="009312B4"/>
    <w:rsid w:val="0097776D"/>
    <w:rsid w:val="00983D1D"/>
    <w:rsid w:val="009B580C"/>
    <w:rsid w:val="009D75A8"/>
    <w:rsid w:val="00A3070D"/>
    <w:rsid w:val="00A50E18"/>
    <w:rsid w:val="00AA39D6"/>
    <w:rsid w:val="00AE2ACB"/>
    <w:rsid w:val="00AF4AC3"/>
    <w:rsid w:val="00B47637"/>
    <w:rsid w:val="00B9086B"/>
    <w:rsid w:val="00BC4F99"/>
    <w:rsid w:val="00C22F7D"/>
    <w:rsid w:val="00CA63F1"/>
    <w:rsid w:val="00CE3AE6"/>
    <w:rsid w:val="00D554C7"/>
    <w:rsid w:val="00DC336F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CC47A49"/>
  <w15:chartTrackingRefBased/>
  <w15:docId w15:val="{D9E19CC1-A173-4BB2-A494-D6B79BC2B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521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2021-09-15T06:50:00Z</dcterms:created>
  <dcterms:modified xsi:type="dcterms:W3CDTF">2021-09-15T06:50:00Z</dcterms:modified>
</cp:coreProperties>
</file>