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688E" w14:textId="77777777" w:rsidR="00F5316F" w:rsidRDefault="00F5316F" w:rsidP="00F5316F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FA598A" w:rsidRPr="00FA598A">
        <w:rPr>
          <w:rFonts w:ascii="Times New Roman" w:hAnsi="Times New Roman"/>
          <w:sz w:val="24"/>
        </w:rPr>
        <w:t>4</w:t>
      </w:r>
    </w:p>
    <w:p w14:paraId="465ADA70" w14:textId="573B7CB6" w:rsidR="00F5316F" w:rsidRDefault="009340B3" w:rsidP="00F5316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57695E" wp14:editId="76A29BAF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0A9465" w14:textId="77777777" w:rsidR="00F5316F" w:rsidRDefault="00F5316F" w:rsidP="00F5316F"/>
                          <w:p w14:paraId="61EBD356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17729E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194F236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A1CE127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0F65F5A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6B4AC6E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57695E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" filled="f" strokeweight=".25pt">
                <v:textbox inset="1pt,1pt,1pt,1pt">
                  <w:txbxContent>
                    <w:p w14:paraId="650A9465" w14:textId="77777777" w:rsidR="00F5316F" w:rsidRDefault="00F5316F" w:rsidP="00F5316F"/>
                    <w:p w14:paraId="61EBD356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2F17729E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3194F236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3A1CE127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00F65F5A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6B4AC6E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267AE623" w14:textId="77777777" w:rsidR="00F5316F" w:rsidRDefault="00F5316F" w:rsidP="00F5316F">
      <w:pPr>
        <w:rPr>
          <w:sz w:val="22"/>
        </w:rPr>
      </w:pPr>
    </w:p>
    <w:p w14:paraId="53DB9253" w14:textId="77777777" w:rsidR="00F5316F" w:rsidRDefault="00F5316F" w:rsidP="00F5316F">
      <w:pPr>
        <w:rPr>
          <w:sz w:val="22"/>
        </w:rPr>
      </w:pPr>
    </w:p>
    <w:p w14:paraId="29894A2D" w14:textId="77777777" w:rsidR="00F5316F" w:rsidRDefault="00F5316F" w:rsidP="00F5316F">
      <w:pPr>
        <w:rPr>
          <w:sz w:val="22"/>
        </w:rPr>
      </w:pPr>
    </w:p>
    <w:p w14:paraId="12EF79E4" w14:textId="77777777" w:rsidR="00F5316F" w:rsidRDefault="00F5316F" w:rsidP="00F5316F">
      <w:pPr>
        <w:spacing w:line="360" w:lineRule="auto"/>
        <w:rPr>
          <w:sz w:val="22"/>
        </w:rPr>
      </w:pPr>
    </w:p>
    <w:p w14:paraId="0823D5A1" w14:textId="77777777" w:rsidR="00F5316F" w:rsidRPr="0060654D" w:rsidRDefault="00F5316F" w:rsidP="00F5316F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1C744FF" w14:textId="77777777" w:rsidR="00F5316F" w:rsidRDefault="00F5316F" w:rsidP="00F5316F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34AEDDBA" w14:textId="77777777" w:rsidR="00F5316F" w:rsidRPr="0060654D" w:rsidRDefault="00F5316F" w:rsidP="00F5316F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14:paraId="318A9480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337D0269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5DD247D1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6719F650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6A0B4FA6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4EFB856B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223A4C37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F5316F" w14:paraId="333661C7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C6FC70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732E07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5D9D9F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18AF2E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A95678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0B1773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510D7376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851D40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63EFF0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9C9498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A160E5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3B31F59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6A708E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30B08D19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0C13652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F1BBF7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68C0FB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643CC2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1FACFF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E0A6AD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46978EF1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0021C24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A26577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BF5280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70D493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43BEB76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68F680E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45A023FC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F5393A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4557C2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E88233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7BB6F9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CB4A45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19113EB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</w:tbl>
    <w:p w14:paraId="2B916027" w14:textId="77777777" w:rsidR="000B487D" w:rsidRDefault="000B487D" w:rsidP="009340B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Oświadczam, że wykazane osoby posiadają wymagane uprawnienia </w:t>
      </w:r>
    </w:p>
    <w:p w14:paraId="03227756" w14:textId="77777777" w:rsidR="00F5316F" w:rsidRDefault="00F5316F" w:rsidP="009340B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……………….dnia ………………. </w:t>
      </w:r>
      <w:r>
        <w:rPr>
          <w:sz w:val="24"/>
        </w:rPr>
        <w:tab/>
        <w:t xml:space="preserve">                                      .………………………………………………………..</w:t>
      </w:r>
    </w:p>
    <w:p w14:paraId="5C48D670" w14:textId="77777777" w:rsidR="007B3DA7" w:rsidRDefault="00F5316F" w:rsidP="009340B3">
      <w:pPr>
        <w:ind w:left="4956" w:firstLine="708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7B3DA7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2AB2D" w14:textId="77777777" w:rsidR="00D820EC" w:rsidRDefault="00D820EC" w:rsidP="0028052F">
      <w:r>
        <w:separator/>
      </w:r>
    </w:p>
  </w:endnote>
  <w:endnote w:type="continuationSeparator" w:id="0">
    <w:p w14:paraId="145EBD39" w14:textId="77777777" w:rsidR="00D820EC" w:rsidRDefault="00D820EC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661F2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F84C25" w14:textId="77777777" w:rsidR="00821C80" w:rsidRDefault="009F2BA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0A2BB" w14:textId="77777777" w:rsidR="00821C80" w:rsidRDefault="009F2B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DFB1D5" w14:textId="77777777" w:rsidR="00821C80" w:rsidRDefault="009F2BAA">
    <w:pPr>
      <w:pStyle w:val="Stopka"/>
      <w:tabs>
        <w:tab w:val="clear" w:pos="4536"/>
      </w:tabs>
      <w:jc w:val="center"/>
    </w:pPr>
  </w:p>
  <w:p w14:paraId="0FB60050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A53A" w14:textId="77777777" w:rsidR="00821C80" w:rsidRDefault="009F2B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E37C36" w14:textId="77777777" w:rsidR="00821C80" w:rsidRDefault="009F2BAA">
    <w:pPr>
      <w:pStyle w:val="Stopka"/>
      <w:tabs>
        <w:tab w:val="clear" w:pos="4536"/>
      </w:tabs>
      <w:jc w:val="center"/>
    </w:pPr>
  </w:p>
  <w:p w14:paraId="5220EACC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34957" w14:textId="77777777" w:rsidR="00D820EC" w:rsidRDefault="00D820EC" w:rsidP="0028052F">
      <w:r>
        <w:separator/>
      </w:r>
    </w:p>
  </w:footnote>
  <w:footnote w:type="continuationSeparator" w:id="0">
    <w:p w14:paraId="3DCE4B98" w14:textId="77777777" w:rsidR="00D820EC" w:rsidRDefault="00D820EC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66C97" w14:textId="77777777" w:rsidR="00FA598A" w:rsidRDefault="00FA5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64218" w14:textId="77777777" w:rsidR="00FA598A" w:rsidRDefault="00FA5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756F9" w14:textId="77777777" w:rsidR="00821C80" w:rsidRDefault="009F2BA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0EC"/>
    <w:rsid w:val="000B487D"/>
    <w:rsid w:val="000F6EBE"/>
    <w:rsid w:val="00162030"/>
    <w:rsid w:val="0017159B"/>
    <w:rsid w:val="001B2FEC"/>
    <w:rsid w:val="001F4EB3"/>
    <w:rsid w:val="0028052F"/>
    <w:rsid w:val="002B5195"/>
    <w:rsid w:val="003B2FE7"/>
    <w:rsid w:val="003B64CE"/>
    <w:rsid w:val="007B3DA7"/>
    <w:rsid w:val="00901B09"/>
    <w:rsid w:val="009340B3"/>
    <w:rsid w:val="009F2BAA"/>
    <w:rsid w:val="00A8178B"/>
    <w:rsid w:val="00D820EC"/>
    <w:rsid w:val="00D8625D"/>
    <w:rsid w:val="00F5316F"/>
    <w:rsid w:val="00FA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41F8090"/>
  <w15:docId w15:val="{C7A603A7-41DD-4C99-94E4-0124AB7D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2021-09-15T06:46:00Z</dcterms:created>
  <dcterms:modified xsi:type="dcterms:W3CDTF">2021-09-15T06:46:00Z</dcterms:modified>
</cp:coreProperties>
</file>