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30C6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8655F" w:rsidRPr="00E8655F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37A5522" w14:textId="77777777" w:rsidTr="00AF7375">
        <w:tc>
          <w:tcPr>
            <w:tcW w:w="9104" w:type="dxa"/>
            <w:shd w:val="clear" w:color="auto" w:fill="auto"/>
          </w:tcPr>
          <w:p w14:paraId="5364F791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720E2EC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8655F" w:rsidRPr="00E8655F">
        <w:rPr>
          <w:rFonts w:ascii="Times New Roman" w:eastAsia="Times New Roman" w:hAnsi="Times New Roman"/>
          <w:b/>
          <w:lang w:eastAsia="pl-PL"/>
        </w:rPr>
        <w:t>ZP 271.12.2021</w:t>
      </w:r>
    </w:p>
    <w:p w14:paraId="73AE7550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D76864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10CC6E37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DACFC11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04EC19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86668A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BCA50A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B84B2B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C807BE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0DDDCE4" w14:textId="562BAF83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E8655F" w:rsidRPr="00E8655F">
        <w:rPr>
          <w:rFonts w:ascii="Times New Roman" w:hAnsi="Times New Roman"/>
        </w:rPr>
        <w:t xml:space="preserve">(Dz.U. </w:t>
      </w:r>
      <w:r w:rsidR="00127D64">
        <w:rPr>
          <w:rFonts w:ascii="Times New Roman" w:hAnsi="Times New Roman"/>
        </w:rPr>
        <w:t xml:space="preserve">2021 </w:t>
      </w:r>
      <w:r w:rsidR="00E8655F" w:rsidRPr="00E8655F">
        <w:rPr>
          <w:rFonts w:ascii="Times New Roman" w:hAnsi="Times New Roman"/>
        </w:rPr>
        <w:t xml:space="preserve">poz. </w:t>
      </w:r>
      <w:r w:rsidR="00127D64">
        <w:rPr>
          <w:rFonts w:ascii="Times New Roman" w:hAnsi="Times New Roman"/>
        </w:rPr>
        <w:t>1129</w:t>
      </w:r>
      <w:r w:rsidR="00E8655F" w:rsidRPr="00E8655F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4A6FDAA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02387D1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1E264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5AF6B53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B540D2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8480D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74ECB89" w14:textId="77777777" w:rsidR="00E27ABB" w:rsidRDefault="00E8655F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8655F">
        <w:rPr>
          <w:rFonts w:ascii="Times New Roman" w:eastAsia="Times New Roman" w:hAnsi="Times New Roman"/>
          <w:b/>
          <w:lang w:eastAsia="pl-PL"/>
        </w:rPr>
        <w:t>Remont drogi powiatowej nr 2335S na odcinku Polski Las do Kolonii Woźnickiej - ETAP I</w:t>
      </w:r>
    </w:p>
    <w:p w14:paraId="04E3190B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7447F69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9D88C6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38F1A2B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3EBB9C9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65434FE0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25C27E1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472C4F9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41FB3CF4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E5E34D4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F1DA13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BE08DB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B667F8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1637C400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7466F8E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2D68C6DC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CEEB4" w14:textId="77777777" w:rsidR="005C05C9" w:rsidRDefault="005C05C9" w:rsidP="00025386">
      <w:pPr>
        <w:spacing w:after="0" w:line="240" w:lineRule="auto"/>
      </w:pPr>
      <w:r>
        <w:separator/>
      </w:r>
    </w:p>
  </w:endnote>
  <w:endnote w:type="continuationSeparator" w:id="0">
    <w:p w14:paraId="382CC131" w14:textId="77777777" w:rsidR="005C05C9" w:rsidRDefault="005C05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8737E" w14:textId="77777777" w:rsidR="00E8655F" w:rsidRDefault="00E865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3EEE7" w14:textId="0A56712E" w:rsidR="00025386" w:rsidRDefault="00127D6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6444877" wp14:editId="6655F2F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B694F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6BF0D6F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174247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F9481" w14:textId="77777777" w:rsidR="00E8655F" w:rsidRDefault="00E865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CF01A" w14:textId="77777777" w:rsidR="005C05C9" w:rsidRDefault="005C05C9" w:rsidP="00025386">
      <w:pPr>
        <w:spacing w:after="0" w:line="240" w:lineRule="auto"/>
      </w:pPr>
      <w:r>
        <w:separator/>
      </w:r>
    </w:p>
  </w:footnote>
  <w:footnote w:type="continuationSeparator" w:id="0">
    <w:p w14:paraId="69E90E5A" w14:textId="77777777" w:rsidR="005C05C9" w:rsidRDefault="005C05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C01AA" w14:textId="77777777" w:rsidR="00E8655F" w:rsidRDefault="00E865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DD894" w14:textId="77777777" w:rsidR="00E8655F" w:rsidRDefault="00E865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D8AEA" w14:textId="77777777" w:rsidR="00E8655F" w:rsidRDefault="00E8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5C9"/>
    <w:rsid w:val="00025386"/>
    <w:rsid w:val="000423B9"/>
    <w:rsid w:val="00084786"/>
    <w:rsid w:val="00127D64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C05C9"/>
    <w:rsid w:val="00620476"/>
    <w:rsid w:val="00657A47"/>
    <w:rsid w:val="00745A44"/>
    <w:rsid w:val="007666D6"/>
    <w:rsid w:val="00824D73"/>
    <w:rsid w:val="00830970"/>
    <w:rsid w:val="008B797E"/>
    <w:rsid w:val="008D0CCF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55F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0219D24"/>
  <w15:chartTrackingRefBased/>
  <w15:docId w15:val="{741BF97E-2082-4E58-958D-966714EA5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2021-09-15T06:45:00Z</dcterms:created>
  <dcterms:modified xsi:type="dcterms:W3CDTF">2021-09-15T06:45:00Z</dcterms:modified>
</cp:coreProperties>
</file>