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7F6D" w:rsidRPr="002A16E2" w:rsidRDefault="00937201" w:rsidP="00127F6D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>
          <v:roundrect id="AutoShape 2" o:spid="_x0000_s1026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127F6D" w:rsidRPr="002A16E2">
        <w:rPr>
          <w:rFonts w:ascii="Times New Roman" w:hAnsi="Times New Roman"/>
          <w:b w:val="0"/>
          <w:sz w:val="22"/>
          <w:szCs w:val="22"/>
        </w:rPr>
        <w:tab/>
      </w:r>
      <w:r w:rsidR="00127F6D" w:rsidRPr="002A16E2">
        <w:rPr>
          <w:rFonts w:ascii="Times New Roman" w:hAnsi="Times New Roman"/>
          <w:b w:val="0"/>
          <w:sz w:val="22"/>
          <w:szCs w:val="22"/>
        </w:rPr>
        <w:tab/>
      </w:r>
      <w:r w:rsidR="00127F6D" w:rsidRPr="002A16E2">
        <w:rPr>
          <w:rFonts w:ascii="Times New Roman" w:hAnsi="Times New Roman"/>
          <w:b w:val="0"/>
          <w:sz w:val="22"/>
          <w:szCs w:val="22"/>
        </w:rPr>
        <w:tab/>
      </w:r>
      <w:r w:rsidR="00127F6D" w:rsidRPr="002A16E2">
        <w:rPr>
          <w:rFonts w:ascii="Times New Roman" w:hAnsi="Times New Roman"/>
          <w:b w:val="0"/>
          <w:sz w:val="22"/>
          <w:szCs w:val="22"/>
        </w:rPr>
        <w:tab/>
      </w:r>
      <w:r w:rsidR="00127F6D" w:rsidRPr="002A16E2">
        <w:rPr>
          <w:rFonts w:ascii="Times New Roman" w:hAnsi="Times New Roman"/>
          <w:b w:val="0"/>
          <w:sz w:val="22"/>
          <w:szCs w:val="22"/>
        </w:rPr>
        <w:tab/>
      </w:r>
      <w:r w:rsidR="00127F6D" w:rsidRPr="002A16E2">
        <w:rPr>
          <w:rFonts w:ascii="Times New Roman" w:hAnsi="Times New Roman"/>
          <w:b w:val="0"/>
          <w:sz w:val="22"/>
          <w:szCs w:val="22"/>
        </w:rPr>
        <w:tab/>
      </w:r>
      <w:r w:rsidR="00127F6D" w:rsidRPr="002A16E2">
        <w:rPr>
          <w:rFonts w:ascii="Times New Roman" w:hAnsi="Times New Roman"/>
          <w:b w:val="0"/>
          <w:sz w:val="22"/>
          <w:szCs w:val="22"/>
        </w:rPr>
        <w:tab/>
      </w:r>
      <w:r w:rsidR="00127F6D" w:rsidRPr="002A16E2">
        <w:rPr>
          <w:rFonts w:ascii="Times New Roman" w:hAnsi="Times New Roman"/>
          <w:sz w:val="22"/>
          <w:szCs w:val="22"/>
        </w:rPr>
        <w:t>Załącznik nr 1</w:t>
      </w:r>
    </w:p>
    <w:p w:rsidR="00127F6D" w:rsidRPr="002A16E2" w:rsidRDefault="00127F6D" w:rsidP="00127F6D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127F6D" w:rsidRPr="002A16E2" w:rsidRDefault="00127F6D" w:rsidP="00127F6D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:rsidR="00127F6D" w:rsidRPr="002A16E2" w:rsidRDefault="00127F6D" w:rsidP="00127F6D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127F6D" w:rsidRPr="002A16E2" w:rsidRDefault="00127F6D" w:rsidP="00127F6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:rsidR="00127F6D" w:rsidRPr="00FA50AF" w:rsidRDefault="00127F6D" w:rsidP="00127F6D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:rsidR="00127F6D" w:rsidRPr="002A16E2" w:rsidRDefault="00127F6D" w:rsidP="00127F6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:rsidR="00127F6D" w:rsidRPr="002A16E2" w:rsidRDefault="00127F6D" w:rsidP="00127F6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:rsidR="00127F6D" w:rsidRPr="002A16E2" w:rsidRDefault="00127F6D" w:rsidP="00127F6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:rsidR="00127F6D" w:rsidRPr="002A16E2" w:rsidRDefault="00127F6D" w:rsidP="00127F6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:rsidR="00127F6D" w:rsidRPr="002A16E2" w:rsidRDefault="00127F6D" w:rsidP="00127F6D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127F6D" w:rsidRPr="002A16E2" w:rsidRDefault="00127F6D" w:rsidP="00127F6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:rsidR="00127F6D" w:rsidRPr="002A16E2" w:rsidRDefault="00127F6D" w:rsidP="00127F6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:rsidR="00127F6D" w:rsidRPr="002A16E2" w:rsidRDefault="00127F6D" w:rsidP="00127F6D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:rsidR="00127F6D" w:rsidRPr="002A16E2" w:rsidRDefault="00127F6D" w:rsidP="00127F6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:rsidR="00127F6D" w:rsidRPr="002A16E2" w:rsidRDefault="00127F6D" w:rsidP="00127F6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:rsidR="00127F6D" w:rsidRPr="002A16E2" w:rsidRDefault="00127F6D" w:rsidP="00127F6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:rsidR="00127F6D" w:rsidRPr="002A16E2" w:rsidRDefault="00127F6D" w:rsidP="00127F6D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:rsidR="00127F6D" w:rsidRPr="002A16E2" w:rsidRDefault="00127F6D" w:rsidP="00127F6D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:rsidR="00127F6D" w:rsidRPr="002A16E2" w:rsidRDefault="00127F6D" w:rsidP="00127F6D">
      <w:pPr>
        <w:ind w:firstLine="3969"/>
        <w:rPr>
          <w:b/>
          <w:sz w:val="22"/>
          <w:szCs w:val="22"/>
        </w:rPr>
      </w:pPr>
    </w:p>
    <w:p w:rsidR="00127F6D" w:rsidRPr="002A16E2" w:rsidRDefault="00127F6D" w:rsidP="00127F6D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C428BA">
        <w:rPr>
          <w:b/>
          <w:sz w:val="22"/>
          <w:szCs w:val="22"/>
        </w:rPr>
        <w:t xml:space="preserve">Dostawa </w:t>
      </w:r>
      <w:r>
        <w:rPr>
          <w:b/>
          <w:sz w:val="22"/>
          <w:szCs w:val="22"/>
        </w:rPr>
        <w:t>2</w:t>
      </w:r>
      <w:r w:rsidRPr="00C428BA">
        <w:rPr>
          <w:b/>
          <w:sz w:val="22"/>
          <w:szCs w:val="22"/>
        </w:rPr>
        <w:t xml:space="preserve"> szt. stacjonarn</w:t>
      </w:r>
      <w:r w:rsidR="00937201">
        <w:rPr>
          <w:b/>
          <w:sz w:val="22"/>
          <w:szCs w:val="22"/>
        </w:rPr>
        <w:t>ych</w:t>
      </w:r>
      <w:r w:rsidRPr="00C428BA">
        <w:rPr>
          <w:b/>
          <w:sz w:val="22"/>
          <w:szCs w:val="22"/>
        </w:rPr>
        <w:t xml:space="preserve"> zestaw</w:t>
      </w:r>
      <w:r w:rsidR="00937201">
        <w:rPr>
          <w:b/>
          <w:sz w:val="22"/>
          <w:szCs w:val="22"/>
        </w:rPr>
        <w:t>ów</w:t>
      </w:r>
      <w:r w:rsidRPr="00C428BA">
        <w:rPr>
          <w:b/>
          <w:sz w:val="22"/>
          <w:szCs w:val="22"/>
        </w:rPr>
        <w:t xml:space="preserve"> komputerow</w:t>
      </w:r>
      <w:r w:rsidR="00937201">
        <w:rPr>
          <w:b/>
          <w:sz w:val="22"/>
          <w:szCs w:val="22"/>
        </w:rPr>
        <w:t>ych</w:t>
      </w:r>
      <w:r w:rsidRPr="00C428BA">
        <w:rPr>
          <w:b/>
          <w:sz w:val="22"/>
          <w:szCs w:val="22"/>
        </w:rPr>
        <w:t xml:space="preserve"> dla </w:t>
      </w:r>
      <w:proofErr w:type="spellStart"/>
      <w:r w:rsidRPr="00C428BA">
        <w:rPr>
          <w:b/>
          <w:sz w:val="22"/>
          <w:szCs w:val="22"/>
        </w:rPr>
        <w:t>W</w:t>
      </w:r>
      <w:r w:rsidR="00937201">
        <w:rPr>
          <w:b/>
          <w:sz w:val="22"/>
          <w:szCs w:val="22"/>
        </w:rPr>
        <w:t>EAIiIB</w:t>
      </w:r>
      <w:proofErr w:type="spellEnd"/>
      <w:r w:rsidRPr="002A16E2">
        <w:rPr>
          <w:b/>
          <w:sz w:val="22"/>
          <w:szCs w:val="22"/>
        </w:rPr>
        <w:t>- KC-zp.272-</w:t>
      </w:r>
      <w:r w:rsidR="00937201">
        <w:rPr>
          <w:b/>
          <w:sz w:val="22"/>
          <w:szCs w:val="22"/>
        </w:rPr>
        <w:t>486</w:t>
      </w:r>
      <w:r>
        <w:rPr>
          <w:b/>
          <w:sz w:val="22"/>
          <w:szCs w:val="22"/>
        </w:rPr>
        <w:t>/</w:t>
      </w:r>
      <w:r w:rsidRPr="002A16E2">
        <w:rPr>
          <w:b/>
          <w:sz w:val="22"/>
          <w:szCs w:val="22"/>
        </w:rPr>
        <w:t xml:space="preserve">21,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127F6D" w:rsidRPr="002A16E2" w:rsidTr="00EF51D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27F6D" w:rsidRPr="002A16E2" w:rsidRDefault="00127F6D" w:rsidP="00EF51DE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27F6D" w:rsidRPr="008A2B7D" w:rsidRDefault="00127F6D" w:rsidP="00EF51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:rsidR="00127F6D" w:rsidRPr="008A2B7D" w:rsidRDefault="00127F6D" w:rsidP="00EF51D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27F6D" w:rsidRPr="008A2B7D" w:rsidRDefault="00127F6D" w:rsidP="00EF51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27F6D" w:rsidRPr="008A2B7D" w:rsidRDefault="00127F6D" w:rsidP="00EF51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:rsidR="00127F6D" w:rsidRPr="008A2B7D" w:rsidRDefault="00127F6D" w:rsidP="00EF51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27F6D" w:rsidRPr="008A2B7D" w:rsidRDefault="00127F6D" w:rsidP="00EF51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27F6D" w:rsidRPr="008A2B7D" w:rsidRDefault="00127F6D" w:rsidP="00EF51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:rsidR="00127F6D" w:rsidRPr="008A2B7D" w:rsidRDefault="00127F6D" w:rsidP="00EF51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27F6D" w:rsidRPr="008A2B7D" w:rsidRDefault="00127F6D" w:rsidP="00EF51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:rsidR="00127F6D" w:rsidRPr="008A2B7D" w:rsidRDefault="00127F6D" w:rsidP="00EF51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:rsidR="00127F6D" w:rsidRPr="008A2B7D" w:rsidRDefault="00127F6D" w:rsidP="00EF51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27F6D" w:rsidRPr="008A2B7D" w:rsidRDefault="00127F6D" w:rsidP="00EF51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127F6D" w:rsidRPr="008A2B7D" w:rsidRDefault="00127F6D" w:rsidP="00EF51DE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:rsidR="00127F6D" w:rsidRPr="008A2B7D" w:rsidRDefault="00127F6D" w:rsidP="00EF51DE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127F6D" w:rsidRPr="002A16E2" w:rsidTr="00EF51D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27F6D" w:rsidRPr="002A16E2" w:rsidRDefault="00127F6D" w:rsidP="00EF51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27F6D" w:rsidRPr="002A16E2" w:rsidRDefault="00127F6D" w:rsidP="00EF51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27F6D" w:rsidRPr="002A16E2" w:rsidRDefault="00127F6D" w:rsidP="00EF51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27F6D" w:rsidRPr="002A16E2" w:rsidRDefault="00127F6D" w:rsidP="00EF51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27F6D" w:rsidRPr="002A16E2" w:rsidRDefault="00127F6D" w:rsidP="00EF51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27F6D" w:rsidRPr="002A16E2" w:rsidRDefault="00127F6D" w:rsidP="00EF51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27F6D" w:rsidRPr="002A16E2" w:rsidRDefault="00127F6D" w:rsidP="00EF51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27F6D" w:rsidRPr="002A16E2" w:rsidRDefault="00127F6D" w:rsidP="00EF51DE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27F6D" w:rsidRPr="002A16E2" w:rsidTr="00EF51DE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27F6D" w:rsidRPr="002A16E2" w:rsidRDefault="00127F6D" w:rsidP="00EF51D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F6D" w:rsidRPr="00A47B30" w:rsidRDefault="00127F6D" w:rsidP="00EF51DE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Stacjonarny zestaw komputerowy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F6D" w:rsidRDefault="00127F6D" w:rsidP="00EF51D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 Procesor: ………………--</w:t>
            </w:r>
          </w:p>
          <w:p w:rsidR="00127F6D" w:rsidRDefault="00127F6D" w:rsidP="00EF51D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Płyta główna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:rsidR="00937201" w:rsidRPr="00A47B30" w:rsidRDefault="00937201" w:rsidP="00EF51D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:rsidR="00937201" w:rsidRPr="00A47B30" w:rsidRDefault="00937201" w:rsidP="0093720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 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Pamięć </w:t>
            </w:r>
            <w:r>
              <w:rPr>
                <w:b/>
                <w:sz w:val="16"/>
                <w:szCs w:val="16"/>
                <w:lang w:eastAsia="zh-CN"/>
              </w:rPr>
              <w:t>RAM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:rsidR="00127F6D" w:rsidRPr="00A47B30" w:rsidRDefault="00127F6D" w:rsidP="00EF51D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:rsidR="00937201" w:rsidRPr="00A47B30" w:rsidRDefault="00937201" w:rsidP="0093720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Dysk </w:t>
            </w:r>
            <w:r>
              <w:rPr>
                <w:b/>
                <w:sz w:val="16"/>
                <w:szCs w:val="16"/>
                <w:lang w:eastAsia="zh-CN"/>
              </w:rPr>
              <w:t>Twardy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:rsidR="00937201" w:rsidRPr="00A47B30" w:rsidRDefault="00937201" w:rsidP="0093720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:rsidR="00127F6D" w:rsidRDefault="00127F6D" w:rsidP="00EF51D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Karta graficzna:</w:t>
            </w:r>
          </w:p>
          <w:p w:rsidR="00127F6D" w:rsidRDefault="00127F6D" w:rsidP="00EF51D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 w:rsidR="00937201">
              <w:rPr>
                <w:b/>
                <w:sz w:val="16"/>
                <w:szCs w:val="16"/>
                <w:lang w:eastAsia="zh-CN"/>
              </w:rPr>
              <w:t>……</w:t>
            </w:r>
            <w:r w:rsidRPr="00A47B30">
              <w:rPr>
                <w:b/>
                <w:sz w:val="16"/>
                <w:szCs w:val="16"/>
                <w:lang w:eastAsia="zh-CN"/>
              </w:rPr>
              <w:t>.</w:t>
            </w:r>
          </w:p>
          <w:p w:rsidR="00937201" w:rsidRDefault="00937201" w:rsidP="0093720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Monitor:</w:t>
            </w:r>
          </w:p>
          <w:p w:rsidR="00127F6D" w:rsidRPr="00A47B30" w:rsidRDefault="00937201" w:rsidP="0093720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……………………..</w:t>
            </w:r>
          </w:p>
          <w:p w:rsidR="00127F6D" w:rsidRPr="00A47B30" w:rsidRDefault="00127F6D" w:rsidP="00EF51D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:rsidR="00127F6D" w:rsidRDefault="00127F6D" w:rsidP="00EF51D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Klawiatura</w:t>
            </w:r>
            <w:r w:rsidR="00937201">
              <w:rPr>
                <w:b/>
                <w:sz w:val="16"/>
                <w:szCs w:val="16"/>
                <w:lang w:eastAsia="zh-CN"/>
              </w:rPr>
              <w:t xml:space="preserve"> i mysz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:rsidR="00127F6D" w:rsidRPr="00A47B30" w:rsidRDefault="00127F6D" w:rsidP="00EF51D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lastRenderedPageBreak/>
              <w:t>……………………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 </w:t>
            </w:r>
          </w:p>
          <w:p w:rsidR="00127F6D" w:rsidRDefault="00127F6D" w:rsidP="0093720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:rsidR="00937201" w:rsidRPr="00A47B30" w:rsidRDefault="00937201" w:rsidP="0093720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</w:t>
            </w:r>
            <w:r w:rsidRPr="00A47B30">
              <w:rPr>
                <w:b/>
                <w:sz w:val="16"/>
                <w:szCs w:val="16"/>
                <w:lang w:eastAsia="zh-CN"/>
              </w:rPr>
              <w:t>-Zasilacz:</w:t>
            </w:r>
          </w:p>
          <w:p w:rsidR="00937201" w:rsidRPr="00A47B30" w:rsidRDefault="00937201" w:rsidP="0093720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:rsidR="00937201" w:rsidRPr="00A47B30" w:rsidRDefault="00937201" w:rsidP="0093720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Obudowa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:rsidR="00937201" w:rsidRPr="00A47B30" w:rsidRDefault="00937201" w:rsidP="0093720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:rsidR="00127F6D" w:rsidRDefault="00127F6D" w:rsidP="00EF51D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bookmarkStart w:id="0" w:name="_GoBack"/>
            <w:bookmarkEnd w:id="0"/>
          </w:p>
          <w:p w:rsidR="00127F6D" w:rsidRPr="00A47B30" w:rsidRDefault="00127F6D" w:rsidP="00EF51DE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F6D" w:rsidRPr="002A16E2" w:rsidRDefault="00937201" w:rsidP="00EF51D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  <w:r w:rsidR="00127F6D" w:rsidRPr="002A16E2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F6D" w:rsidRPr="002A16E2" w:rsidRDefault="00127F6D" w:rsidP="00EF51DE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F6D" w:rsidRPr="002A16E2" w:rsidRDefault="00127F6D" w:rsidP="00EF51D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27F6D" w:rsidRPr="002A16E2" w:rsidRDefault="00127F6D" w:rsidP="00EF51D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27F6D" w:rsidRPr="002A16E2" w:rsidRDefault="00127F6D" w:rsidP="00EF51DE">
            <w:pPr>
              <w:ind w:right="425"/>
              <w:rPr>
                <w:sz w:val="22"/>
                <w:szCs w:val="22"/>
              </w:rPr>
            </w:pPr>
          </w:p>
        </w:tc>
      </w:tr>
      <w:tr w:rsidR="00127F6D" w:rsidRPr="002A16E2" w:rsidTr="00EF51D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27F6D" w:rsidRDefault="00127F6D" w:rsidP="00EF51DE">
            <w:pPr>
              <w:ind w:right="425"/>
              <w:rPr>
                <w:sz w:val="22"/>
                <w:szCs w:val="22"/>
              </w:rPr>
            </w:pPr>
          </w:p>
          <w:p w:rsidR="00127F6D" w:rsidRDefault="00127F6D" w:rsidP="00EF51DE">
            <w:pPr>
              <w:ind w:right="425"/>
              <w:rPr>
                <w:sz w:val="22"/>
                <w:szCs w:val="22"/>
              </w:rPr>
            </w:pPr>
          </w:p>
          <w:p w:rsidR="00127F6D" w:rsidRPr="002A16E2" w:rsidRDefault="00127F6D" w:rsidP="00EF51DE">
            <w:pPr>
              <w:ind w:right="425"/>
              <w:rPr>
                <w:sz w:val="22"/>
                <w:szCs w:val="22"/>
              </w:rPr>
            </w:pPr>
          </w:p>
          <w:p w:rsidR="00127F6D" w:rsidRDefault="00127F6D" w:rsidP="00EF51DE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:rsidR="00127F6D" w:rsidRPr="002A16E2" w:rsidRDefault="00127F6D" w:rsidP="00EF51DE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F6D" w:rsidRPr="002A16E2" w:rsidRDefault="00127F6D" w:rsidP="00EF51D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27F6D" w:rsidRPr="002A16E2" w:rsidRDefault="00127F6D" w:rsidP="00EF51D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27F6D" w:rsidRPr="002A16E2" w:rsidRDefault="00127F6D" w:rsidP="00EF51DE">
            <w:pPr>
              <w:ind w:right="425"/>
              <w:rPr>
                <w:sz w:val="22"/>
                <w:szCs w:val="22"/>
              </w:rPr>
            </w:pPr>
          </w:p>
        </w:tc>
      </w:tr>
      <w:tr w:rsidR="00127F6D" w:rsidRPr="002A16E2" w:rsidTr="00EF51D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27F6D" w:rsidRPr="002A16E2" w:rsidRDefault="00127F6D" w:rsidP="00EF51DE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:rsidR="00127F6D" w:rsidRPr="002A16E2" w:rsidRDefault="00127F6D" w:rsidP="00EF51DE">
            <w:pPr>
              <w:rPr>
                <w:sz w:val="22"/>
                <w:szCs w:val="22"/>
              </w:rPr>
            </w:pPr>
          </w:p>
          <w:p w:rsidR="00127F6D" w:rsidRPr="002A16E2" w:rsidRDefault="00127F6D" w:rsidP="00EF51DE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:rsidR="00127F6D" w:rsidRPr="002A16E2" w:rsidRDefault="00127F6D" w:rsidP="00EF51D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F6D" w:rsidRPr="002A16E2" w:rsidRDefault="00127F6D" w:rsidP="00EF51D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27F6D" w:rsidRPr="002A16E2" w:rsidRDefault="00127F6D" w:rsidP="00EF51DE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27F6D" w:rsidRPr="002A16E2" w:rsidRDefault="00127F6D" w:rsidP="00EF51DE">
            <w:pPr>
              <w:ind w:right="425"/>
              <w:rPr>
                <w:sz w:val="22"/>
                <w:szCs w:val="22"/>
              </w:rPr>
            </w:pPr>
          </w:p>
        </w:tc>
      </w:tr>
    </w:tbl>
    <w:p w:rsidR="00127F6D" w:rsidRPr="002A16E2" w:rsidRDefault="00127F6D" w:rsidP="00127F6D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stacjonarn</w:t>
      </w:r>
      <w:r w:rsidR="00937201">
        <w:rPr>
          <w:b/>
          <w:bCs/>
          <w:i/>
          <w:iCs/>
          <w:sz w:val="22"/>
          <w:szCs w:val="22"/>
        </w:rPr>
        <w:t>e</w:t>
      </w:r>
      <w:r>
        <w:rPr>
          <w:b/>
          <w:bCs/>
          <w:i/>
          <w:iCs/>
          <w:sz w:val="22"/>
          <w:szCs w:val="22"/>
        </w:rPr>
        <w:t xml:space="preserve"> </w:t>
      </w:r>
      <w:proofErr w:type="spellStart"/>
      <w:r w:rsidRPr="00BC14BB">
        <w:rPr>
          <w:b/>
          <w:i/>
          <w:iCs/>
          <w:color w:val="000000"/>
          <w:sz w:val="22"/>
          <w:szCs w:val="22"/>
          <w:lang w:eastAsia="ar-SA"/>
        </w:rPr>
        <w:t>zesta</w:t>
      </w:r>
      <w:r w:rsidR="00937201">
        <w:rPr>
          <w:b/>
          <w:i/>
          <w:iCs/>
          <w:color w:val="000000"/>
          <w:sz w:val="22"/>
          <w:szCs w:val="22"/>
          <w:lang w:eastAsia="ar-SA"/>
        </w:rPr>
        <w:t>y</w:t>
      </w:r>
      <w:proofErr w:type="spellEnd"/>
      <w:r w:rsidRPr="00BC14BB">
        <w:rPr>
          <w:b/>
          <w:i/>
          <w:iCs/>
          <w:color w:val="000000"/>
          <w:sz w:val="22"/>
          <w:szCs w:val="22"/>
          <w:lang w:eastAsia="ar-SA"/>
        </w:rPr>
        <w:t xml:space="preserve"> komputerow</w:t>
      </w:r>
      <w:r w:rsidR="00937201">
        <w:rPr>
          <w:b/>
          <w:i/>
          <w:iCs/>
          <w:color w:val="000000"/>
          <w:sz w:val="22"/>
          <w:szCs w:val="22"/>
          <w:lang w:eastAsia="ar-SA"/>
        </w:rPr>
        <w:t>e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:rsidR="00127F6D" w:rsidRPr="002A16E2" w:rsidRDefault="00127F6D" w:rsidP="00127F6D">
      <w:pPr>
        <w:tabs>
          <w:tab w:val="right" w:pos="9000"/>
        </w:tabs>
        <w:rPr>
          <w:sz w:val="22"/>
          <w:szCs w:val="22"/>
        </w:rPr>
      </w:pPr>
    </w:p>
    <w:p w:rsidR="00127F6D" w:rsidRPr="002A16E2" w:rsidRDefault="00127F6D" w:rsidP="00127F6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…………….</w:t>
      </w:r>
      <w:r w:rsidRPr="002A16E2">
        <w:rPr>
          <w:b/>
          <w:bCs/>
          <w:sz w:val="22"/>
          <w:szCs w:val="22"/>
        </w:rPr>
        <w:t xml:space="preserve">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:rsidR="00127F6D" w:rsidRPr="002A16E2" w:rsidRDefault="00127F6D" w:rsidP="00127F6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>w</w:t>
      </w:r>
      <w:r w:rsidRPr="002A16E2">
        <w:rPr>
          <w:b/>
          <w:sz w:val="22"/>
          <w:szCs w:val="22"/>
        </w:rPr>
        <w:t>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:rsidR="00127F6D" w:rsidRPr="002A16E2" w:rsidRDefault="00127F6D" w:rsidP="00127F6D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:rsidR="00127F6D" w:rsidRPr="002A16E2" w:rsidRDefault="00127F6D" w:rsidP="00127F6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127F6D" w:rsidRPr="002A16E2" w:rsidRDefault="00127F6D" w:rsidP="00127F6D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:rsidR="00127F6D" w:rsidRPr="002A16E2" w:rsidRDefault="00127F6D" w:rsidP="00127F6D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:rsidR="00127F6D" w:rsidRPr="002A16E2" w:rsidRDefault="00127F6D" w:rsidP="00127F6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127F6D" w:rsidRDefault="00127F6D" w:rsidP="00127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:rsidR="00127F6D" w:rsidRPr="002A16E2" w:rsidRDefault="00127F6D" w:rsidP="00127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stacjonarne </w:t>
      </w:r>
      <w:r w:rsidRPr="002A16E2">
        <w:rPr>
          <w:b/>
          <w:color w:val="000000"/>
          <w:sz w:val="22"/>
          <w:szCs w:val="22"/>
          <w:lang w:eastAsia="ar-SA"/>
        </w:rPr>
        <w:t>zestaw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komputerow</w:t>
      </w:r>
      <w:r>
        <w:rPr>
          <w:b/>
          <w:color w:val="000000"/>
          <w:sz w:val="22"/>
          <w:szCs w:val="22"/>
          <w:lang w:eastAsia="ar-SA"/>
        </w:rPr>
        <w:t>e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:rsidR="00127F6D" w:rsidRPr="002A16E2" w:rsidRDefault="00127F6D" w:rsidP="00127F6D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C428BA">
        <w:rPr>
          <w:b/>
          <w:bCs/>
          <w:color w:val="000000"/>
          <w:sz w:val="22"/>
          <w:szCs w:val="22"/>
          <w:lang w:eastAsia="ar-SA"/>
        </w:rPr>
        <w:t>stacjonarn</w:t>
      </w:r>
      <w:r>
        <w:rPr>
          <w:b/>
          <w:bCs/>
          <w:color w:val="000000"/>
          <w:sz w:val="22"/>
          <w:szCs w:val="22"/>
          <w:lang w:eastAsia="ar-SA"/>
        </w:rPr>
        <w:t>e</w:t>
      </w:r>
      <w:r>
        <w:rPr>
          <w:color w:val="000000"/>
          <w:sz w:val="22"/>
          <w:szCs w:val="22"/>
          <w:lang w:eastAsia="ar-SA"/>
        </w:rPr>
        <w:t xml:space="preserve"> </w:t>
      </w:r>
      <w:r w:rsidRPr="002A16E2">
        <w:rPr>
          <w:b/>
          <w:color w:val="000000"/>
          <w:sz w:val="22"/>
          <w:szCs w:val="22"/>
          <w:lang w:eastAsia="ar-SA"/>
        </w:rPr>
        <w:t>zestaw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komputerow</w:t>
      </w:r>
      <w:r>
        <w:rPr>
          <w:b/>
          <w:color w:val="000000"/>
          <w:sz w:val="22"/>
          <w:szCs w:val="22"/>
          <w:lang w:eastAsia="ar-SA"/>
        </w:rPr>
        <w:t>e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:rsidR="00127F6D" w:rsidRPr="002A16E2" w:rsidRDefault="00127F6D" w:rsidP="00127F6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127F6D" w:rsidRPr="002A16E2" w:rsidRDefault="00127F6D" w:rsidP="00127F6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27F6D" w:rsidRPr="002A16E2" w:rsidRDefault="00127F6D" w:rsidP="00127F6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27F6D" w:rsidRPr="002A16E2" w:rsidRDefault="00127F6D" w:rsidP="00127F6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27F6D" w:rsidRPr="002A16E2" w:rsidTr="00EF51D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F6D" w:rsidRPr="002A16E2" w:rsidRDefault="00127F6D" w:rsidP="00EF51D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F6D" w:rsidRPr="002A16E2" w:rsidRDefault="00127F6D" w:rsidP="00EF51D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:rsidR="00127F6D" w:rsidRPr="002A16E2" w:rsidRDefault="00127F6D" w:rsidP="00EF51D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F6D" w:rsidRPr="002A16E2" w:rsidRDefault="00127F6D" w:rsidP="00EF51D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127F6D" w:rsidRPr="002A16E2" w:rsidTr="00EF51D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7F6D" w:rsidRPr="002A16E2" w:rsidRDefault="00127F6D" w:rsidP="00EF51D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7F6D" w:rsidRPr="002A16E2" w:rsidRDefault="00127F6D" w:rsidP="00EF51D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7F6D" w:rsidRPr="002A16E2" w:rsidRDefault="00127F6D" w:rsidP="00EF51D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27F6D" w:rsidRPr="002A16E2" w:rsidTr="00EF51D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7F6D" w:rsidRPr="002A16E2" w:rsidRDefault="00127F6D" w:rsidP="00EF51D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7F6D" w:rsidRPr="002A16E2" w:rsidRDefault="00127F6D" w:rsidP="00EF51D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7F6D" w:rsidRPr="002A16E2" w:rsidRDefault="00127F6D" w:rsidP="00EF51D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127F6D" w:rsidRPr="002A16E2" w:rsidRDefault="00127F6D" w:rsidP="00127F6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:rsidR="00127F6D" w:rsidRPr="002A16E2" w:rsidRDefault="00127F6D" w:rsidP="00127F6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:rsidR="00127F6D" w:rsidRPr="002A16E2" w:rsidRDefault="00127F6D" w:rsidP="00127F6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:rsidR="00127F6D" w:rsidRPr="002A16E2" w:rsidRDefault="00127F6D" w:rsidP="00127F6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:rsidR="00127F6D" w:rsidRPr="002A16E2" w:rsidRDefault="00127F6D" w:rsidP="00127F6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:rsidR="00127F6D" w:rsidRPr="002A16E2" w:rsidRDefault="00127F6D" w:rsidP="00127F6D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127F6D" w:rsidRPr="002A16E2" w:rsidRDefault="00127F6D" w:rsidP="00127F6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:rsidR="00127F6D" w:rsidRPr="002A16E2" w:rsidRDefault="00127F6D" w:rsidP="00127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:rsidR="00127F6D" w:rsidRPr="002A16E2" w:rsidRDefault="00127F6D" w:rsidP="00127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:rsidR="00127F6D" w:rsidRPr="00F47191" w:rsidRDefault="00127F6D" w:rsidP="00127F6D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127F6D" w:rsidRPr="000A160D" w:rsidRDefault="00127F6D" w:rsidP="00127F6D"/>
    <w:p w:rsidR="00127F6D" w:rsidRPr="006862CC" w:rsidRDefault="00127F6D" w:rsidP="00127F6D"/>
    <w:p w:rsidR="00127F6D" w:rsidRPr="006325D8" w:rsidRDefault="00127F6D" w:rsidP="00127F6D"/>
    <w:p w:rsidR="00FE545C" w:rsidRPr="001B2A5C" w:rsidRDefault="00FE545C" w:rsidP="001B2A5C"/>
    <w:sectPr w:rsidR="00FE545C" w:rsidRPr="001B2A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6F1E" w:rsidRDefault="00416F1E">
      <w:r>
        <w:separator/>
      </w:r>
    </w:p>
  </w:endnote>
  <w:endnote w:type="continuationSeparator" w:id="0">
    <w:p w:rsidR="00416F1E" w:rsidRDefault="00416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957" w:rsidRDefault="00EE29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957" w:rsidRDefault="00EE29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6F1E" w:rsidRDefault="00416F1E">
      <w:r>
        <w:separator/>
      </w:r>
    </w:p>
  </w:footnote>
  <w:footnote w:type="continuationSeparator" w:id="0">
    <w:p w:rsidR="00416F1E" w:rsidRDefault="00416F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957" w:rsidRDefault="00EE29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957" w:rsidRDefault="00EE29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6F1E"/>
    <w:rsid w:val="00012286"/>
    <w:rsid w:val="00071CCC"/>
    <w:rsid w:val="000B731D"/>
    <w:rsid w:val="000D6134"/>
    <w:rsid w:val="000E09C7"/>
    <w:rsid w:val="000F6589"/>
    <w:rsid w:val="00106636"/>
    <w:rsid w:val="00116EC6"/>
    <w:rsid w:val="00127F6D"/>
    <w:rsid w:val="001801DD"/>
    <w:rsid w:val="001B2A5C"/>
    <w:rsid w:val="001D4612"/>
    <w:rsid w:val="00207E98"/>
    <w:rsid w:val="002723B0"/>
    <w:rsid w:val="00315A4A"/>
    <w:rsid w:val="00416F1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37201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E2957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2A1F42D"/>
  <w15:chartTrackingRefBased/>
  <w15:docId w15:val="{2E31B932-1837-482A-BC4D-E15F25AE1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7F6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96767-6EA1-4309-BE22-DF103AFAD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742</Words>
  <Characters>5220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Ewa Wojciechowska</dc:creator>
  <cp:keywords/>
  <dc:description/>
  <cp:lastModifiedBy>Ewa Wojciechowska</cp:lastModifiedBy>
  <cp:revision>3</cp:revision>
  <cp:lastPrinted>1899-12-31T23:00:00Z</cp:lastPrinted>
  <dcterms:created xsi:type="dcterms:W3CDTF">2021-09-03T09:59:00Z</dcterms:created>
  <dcterms:modified xsi:type="dcterms:W3CDTF">2021-09-03T10:06:00Z</dcterms:modified>
</cp:coreProperties>
</file>