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7B" w:rsidRDefault="0093327B" w:rsidP="0093327B">
      <w:pPr>
        <w:pStyle w:val="Nagwek"/>
        <w:tabs>
          <w:tab w:val="left" w:pos="708"/>
        </w:tabs>
        <w:rPr>
          <w:sz w:val="24"/>
        </w:rPr>
      </w:pPr>
    </w:p>
    <w:p w:rsidR="0093327B" w:rsidRDefault="0093327B" w:rsidP="0093327B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486</w:t>
      </w:r>
      <w:r>
        <w:rPr>
          <w:b/>
          <w:sz w:val="24"/>
        </w:rPr>
        <w:t>/21</w:t>
      </w:r>
    </w:p>
    <w:p w:rsidR="0093327B" w:rsidRDefault="0093327B" w:rsidP="0093327B">
      <w:pPr>
        <w:pStyle w:val="Nagwek3"/>
        <w:ind w:left="0"/>
        <w:jc w:val="left"/>
        <w:rPr>
          <w:sz w:val="28"/>
        </w:rPr>
      </w:pPr>
    </w:p>
    <w:p w:rsidR="0093327B" w:rsidRDefault="0093327B" w:rsidP="009332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:rsidR="0093327B" w:rsidRDefault="0093327B" w:rsidP="0093327B">
      <w:pPr>
        <w:jc w:val="center"/>
        <w:rPr>
          <w:b/>
          <w:sz w:val="28"/>
          <w:szCs w:val="28"/>
        </w:rPr>
      </w:pPr>
    </w:p>
    <w:p w:rsidR="0093327B" w:rsidRDefault="0093327B" w:rsidP="0093327B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93327B" w:rsidRDefault="0093327B" w:rsidP="0093327B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:rsidR="0093327B" w:rsidRDefault="0093327B" w:rsidP="0093327B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93327B" w:rsidRDefault="0093327B" w:rsidP="0093327B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:rsidR="0093327B" w:rsidRDefault="0093327B" w:rsidP="0093327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428BA">
        <w:rPr>
          <w:b/>
        </w:rPr>
        <w:t>Dostaw</w:t>
      </w:r>
      <w:r>
        <w:rPr>
          <w:b/>
        </w:rPr>
        <w:t>ę</w:t>
      </w:r>
      <w:r w:rsidRPr="00C428BA">
        <w:rPr>
          <w:b/>
        </w:rPr>
        <w:t xml:space="preserve"> </w:t>
      </w:r>
      <w:r>
        <w:rPr>
          <w:b/>
        </w:rPr>
        <w:t>2</w:t>
      </w:r>
      <w:r w:rsidRPr="00C428BA">
        <w:rPr>
          <w:b/>
        </w:rPr>
        <w:t xml:space="preserve"> szt. stacjonarn</w:t>
      </w:r>
      <w:r>
        <w:rPr>
          <w:b/>
        </w:rPr>
        <w:t>ych</w:t>
      </w:r>
      <w:r w:rsidRPr="00C428BA">
        <w:rPr>
          <w:b/>
        </w:rPr>
        <w:t xml:space="preserve"> zestaw</w:t>
      </w:r>
      <w:r>
        <w:rPr>
          <w:b/>
        </w:rPr>
        <w:t>ów</w:t>
      </w:r>
      <w:r w:rsidRPr="00C428BA">
        <w:rPr>
          <w:b/>
        </w:rPr>
        <w:t xml:space="preserve"> komputerow</w:t>
      </w:r>
      <w:r>
        <w:rPr>
          <w:b/>
        </w:rPr>
        <w:t>ych</w:t>
      </w:r>
      <w:r w:rsidRPr="00C428BA">
        <w:rPr>
          <w:b/>
        </w:rPr>
        <w:t xml:space="preserve"> dla </w:t>
      </w:r>
      <w:proofErr w:type="spellStart"/>
      <w:r w:rsidRPr="00C428BA">
        <w:rPr>
          <w:b/>
        </w:rPr>
        <w:t>W</w:t>
      </w:r>
      <w:r>
        <w:rPr>
          <w:b/>
        </w:rPr>
        <w:t>EAIiIB</w:t>
      </w:r>
      <w:proofErr w:type="spellEnd"/>
      <w:r>
        <w:rPr>
          <w:rFonts w:ascii="Verdana" w:hAnsi="Verdana"/>
          <w:b/>
        </w:rPr>
        <w:t xml:space="preserve"> 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486</w:t>
      </w:r>
      <w:bookmarkStart w:id="0" w:name="_GoBack"/>
      <w:bookmarkEnd w:id="0"/>
      <w:r w:rsidRPr="00792FD7">
        <w:rPr>
          <w:rFonts w:cs="Calibri"/>
          <w:b/>
          <w:sz w:val="24"/>
          <w:szCs w:val="24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:rsidR="0093327B" w:rsidRDefault="0093327B" w:rsidP="0093327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93327B" w:rsidRDefault="0093327B" w:rsidP="0093327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3327B" w:rsidRDefault="0093327B" w:rsidP="0093327B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93327B" w:rsidRDefault="0093327B" w:rsidP="0093327B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:rsidR="0093327B" w:rsidRDefault="0093327B" w:rsidP="0093327B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:rsidR="0093327B" w:rsidRDefault="0093327B" w:rsidP="0093327B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:rsidR="0093327B" w:rsidRDefault="0093327B" w:rsidP="0093327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:rsidR="0093327B" w:rsidRDefault="0093327B" w:rsidP="0093327B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3327B" w:rsidTr="00EF51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3327B" w:rsidTr="00EF51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</w:tr>
      <w:tr w:rsidR="0093327B" w:rsidTr="00EF51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</w:tr>
      <w:tr w:rsidR="0093327B" w:rsidTr="00EF51D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27B" w:rsidRDefault="0093327B" w:rsidP="00EF51DE">
            <w:pPr>
              <w:widowControl w:val="0"/>
              <w:spacing w:line="360" w:lineRule="auto"/>
              <w:jc w:val="both"/>
            </w:pPr>
          </w:p>
        </w:tc>
      </w:tr>
    </w:tbl>
    <w:p w:rsidR="0093327B" w:rsidRDefault="0093327B" w:rsidP="0093327B">
      <w:pPr>
        <w:widowControl w:val="0"/>
        <w:spacing w:line="360" w:lineRule="auto"/>
        <w:jc w:val="both"/>
      </w:pPr>
    </w:p>
    <w:p w:rsidR="0093327B" w:rsidRDefault="0093327B" w:rsidP="0093327B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:rsidR="0093327B" w:rsidRDefault="0093327B" w:rsidP="0093327B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:rsidR="0093327B" w:rsidRDefault="0093327B" w:rsidP="0093327B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:rsidR="0093327B" w:rsidRDefault="0093327B" w:rsidP="0093327B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:rsidR="0093327B" w:rsidRDefault="0093327B" w:rsidP="0093327B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:rsidR="0093327B" w:rsidRDefault="0093327B" w:rsidP="0093327B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:rsidR="0093327B" w:rsidRPr="002F3F5D" w:rsidRDefault="0093327B" w:rsidP="0093327B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:rsidR="0093327B" w:rsidRPr="00045C3B" w:rsidRDefault="0093327B" w:rsidP="0093327B"/>
    <w:p w:rsidR="0093327B" w:rsidRPr="0051651A" w:rsidRDefault="0093327B" w:rsidP="0093327B"/>
    <w:p w:rsidR="00106AC7" w:rsidRPr="00615CE0" w:rsidRDefault="00106AC7" w:rsidP="00615CE0"/>
    <w:sectPr w:rsidR="00106AC7" w:rsidRPr="00615CE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A35" w:rsidRDefault="001A2A35">
      <w:r>
        <w:separator/>
      </w:r>
    </w:p>
  </w:endnote>
  <w:endnote w:type="continuationSeparator" w:id="0">
    <w:p w:rsidR="001A2A35" w:rsidRDefault="001A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3327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BE0" w:rsidRDefault="00DB3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A35" w:rsidRDefault="001A2A35">
      <w:r>
        <w:separator/>
      </w:r>
    </w:p>
  </w:footnote>
  <w:footnote w:type="continuationSeparator" w:id="0">
    <w:p w:rsidR="001A2A35" w:rsidRDefault="001A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BE0" w:rsidRDefault="00DB3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BE0" w:rsidRDefault="00DB3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BE0" w:rsidRDefault="00DB3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A3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A2A35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15CE0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327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3BE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C74314"/>
  <w15:chartTrackingRefBased/>
  <w15:docId w15:val="{2C2B62BD-7298-41D7-8760-E09E29D8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3327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3327B"/>
    <w:rPr>
      <w:b/>
      <w:sz w:val="24"/>
    </w:rPr>
  </w:style>
  <w:style w:type="character" w:customStyle="1" w:styleId="NagwekZnak">
    <w:name w:val="Nagłówek Znak"/>
    <w:link w:val="Nagwek"/>
    <w:rsid w:val="0093327B"/>
  </w:style>
  <w:style w:type="paragraph" w:styleId="Akapitzlist">
    <w:name w:val="List Paragraph"/>
    <w:basedOn w:val="Normalny"/>
    <w:uiPriority w:val="34"/>
    <w:qFormat/>
    <w:rsid w:val="0093327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862A0-D2E9-4C06-B22D-5E8E7878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cp:lastModifiedBy>Ewa Wojciechowska</cp:lastModifiedBy>
  <cp:revision>3</cp:revision>
  <cp:lastPrinted>2010-01-07T09:39:00Z</cp:lastPrinted>
  <dcterms:created xsi:type="dcterms:W3CDTF">2021-09-03T10:08:00Z</dcterms:created>
  <dcterms:modified xsi:type="dcterms:W3CDTF">2021-09-03T10:10:00Z</dcterms:modified>
</cp:coreProperties>
</file>