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B5EB3" w14:textId="77777777" w:rsidR="00FB7F50" w:rsidRPr="002245BE" w:rsidRDefault="00B6344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63447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B63447">
        <w:rPr>
          <w:sz w:val="22"/>
          <w:szCs w:val="22"/>
        </w:rPr>
        <w:t>2021-09-14</w:t>
      </w:r>
    </w:p>
    <w:p w14:paraId="6C7CD2A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BA9C0B6" w14:textId="77777777" w:rsidR="00B63447" w:rsidRPr="00B63447" w:rsidRDefault="00B63447" w:rsidP="00FB7F50">
      <w:pPr>
        <w:spacing w:after="40"/>
        <w:rPr>
          <w:b/>
          <w:bCs/>
          <w:sz w:val="22"/>
          <w:szCs w:val="22"/>
        </w:rPr>
      </w:pPr>
      <w:r w:rsidRPr="00B63447">
        <w:rPr>
          <w:b/>
          <w:bCs/>
          <w:sz w:val="22"/>
          <w:szCs w:val="22"/>
        </w:rPr>
        <w:t>Szpital Wojewódzki w Poznaniu</w:t>
      </w:r>
    </w:p>
    <w:p w14:paraId="0A52C596" w14:textId="77777777" w:rsidR="00FB7F50" w:rsidRPr="002245BE" w:rsidRDefault="00B63447" w:rsidP="00FB7F50">
      <w:pPr>
        <w:spacing w:after="40"/>
        <w:rPr>
          <w:b/>
          <w:bCs/>
          <w:sz w:val="22"/>
          <w:szCs w:val="22"/>
        </w:rPr>
      </w:pPr>
      <w:r w:rsidRPr="00B63447">
        <w:rPr>
          <w:b/>
          <w:bCs/>
          <w:sz w:val="22"/>
          <w:szCs w:val="22"/>
        </w:rPr>
        <w:t>Dział Zamówień Publicznych</w:t>
      </w:r>
    </w:p>
    <w:p w14:paraId="2472B933" w14:textId="7D364C6F" w:rsidR="00FB7F50" w:rsidRPr="002245BE" w:rsidRDefault="0061596F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B63447" w:rsidRPr="00B63447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B63447" w:rsidRPr="00B63447">
        <w:rPr>
          <w:sz w:val="22"/>
          <w:szCs w:val="22"/>
        </w:rPr>
        <w:t>7/19</w:t>
      </w:r>
    </w:p>
    <w:p w14:paraId="6037ABB9" w14:textId="77777777" w:rsidR="00FB7F50" w:rsidRPr="002245BE" w:rsidRDefault="00B63447" w:rsidP="00FB7F50">
      <w:pPr>
        <w:rPr>
          <w:sz w:val="22"/>
          <w:szCs w:val="22"/>
        </w:rPr>
      </w:pPr>
      <w:r w:rsidRPr="00B63447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B63447">
        <w:rPr>
          <w:sz w:val="22"/>
          <w:szCs w:val="22"/>
        </w:rPr>
        <w:t>Poznań</w:t>
      </w:r>
    </w:p>
    <w:p w14:paraId="297737C1" w14:textId="77777777" w:rsidR="00FB7F50" w:rsidRPr="002245BE" w:rsidRDefault="00FB7F50" w:rsidP="00FB7F50">
      <w:pPr>
        <w:rPr>
          <w:sz w:val="22"/>
          <w:szCs w:val="22"/>
        </w:rPr>
      </w:pPr>
    </w:p>
    <w:p w14:paraId="5DA2C0CD" w14:textId="77777777" w:rsidR="00FB7F50" w:rsidRPr="002245BE" w:rsidRDefault="00FB7F50" w:rsidP="00FB7F50">
      <w:pPr>
        <w:rPr>
          <w:sz w:val="22"/>
          <w:szCs w:val="22"/>
        </w:rPr>
      </w:pPr>
    </w:p>
    <w:p w14:paraId="47CB6292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B63447" w:rsidRPr="00B63447">
        <w:rPr>
          <w:bCs/>
          <w:sz w:val="22"/>
          <w:szCs w:val="22"/>
        </w:rPr>
        <w:t>SZW/DZP/40/2021/98</w:t>
      </w:r>
    </w:p>
    <w:p w14:paraId="60915CAB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439CFFF6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79145329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1BC74116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46189FC4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B63447" w:rsidRPr="00607F9B" w14:paraId="16EBD2DE" w14:textId="77777777" w:rsidTr="004B4CD5">
        <w:trPr>
          <w:trHeight w:val="638"/>
        </w:trPr>
        <w:tc>
          <w:tcPr>
            <w:tcW w:w="959" w:type="dxa"/>
            <w:shd w:val="clear" w:color="auto" w:fill="auto"/>
          </w:tcPr>
          <w:p w14:paraId="39B5F393" w14:textId="77777777" w:rsidR="00B63447" w:rsidRPr="00607F9B" w:rsidRDefault="00B63447" w:rsidP="004B4CD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44E3249" w14:textId="271F41FA" w:rsidR="00B63447" w:rsidRPr="00607F9B" w:rsidRDefault="00B63447" w:rsidP="004B4CD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63447">
              <w:rPr>
                <w:sz w:val="22"/>
                <w:szCs w:val="22"/>
              </w:rPr>
              <w:t xml:space="preserve">Tryb podstawowy </w:t>
            </w:r>
            <w:r w:rsidR="0061596F">
              <w:rPr>
                <w:sz w:val="22"/>
                <w:szCs w:val="22"/>
              </w:rPr>
              <w:br/>
            </w:r>
            <w:r w:rsidRPr="00B63447">
              <w:rPr>
                <w:sz w:val="22"/>
                <w:szCs w:val="22"/>
              </w:rPr>
              <w:t>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63447">
              <w:rPr>
                <w:b/>
                <w:bCs/>
                <w:sz w:val="22"/>
                <w:szCs w:val="22"/>
              </w:rPr>
              <w:t>Obsługa serwisowa i naprawa awaryjna urządzeń instalacji zaplecza technicznego Bloku Operacyjnego i Centralnej Sterylizatorni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63447">
              <w:rPr>
                <w:b/>
                <w:sz w:val="22"/>
                <w:szCs w:val="22"/>
              </w:rPr>
              <w:t>SZW/DZP/40/2021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00558E6" w14:textId="77777777" w:rsidR="00B63447" w:rsidRPr="00B6344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B63447" w:rsidRPr="00B63447">
        <w:rPr>
          <w:b/>
          <w:sz w:val="22"/>
          <w:szCs w:val="22"/>
        </w:rPr>
        <w:t>Szpital Wojewódzki w Poznaniu</w:t>
      </w:r>
    </w:p>
    <w:p w14:paraId="18306FFC" w14:textId="7532CCD6" w:rsidR="008642B3" w:rsidRDefault="00B63447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B63447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B63447">
        <w:rPr>
          <w:sz w:val="22"/>
          <w:szCs w:val="22"/>
        </w:rPr>
        <w:t>(t.j. Dz.U. z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</w:t>
      </w:r>
      <w:r w:rsidR="0061596F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63447" w14:paraId="3C2F74C2" w14:textId="77777777" w:rsidTr="004B4CD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544D6EA" w14:textId="77777777" w:rsidR="00B63447" w:rsidRPr="00D26ED6" w:rsidRDefault="00B63447" w:rsidP="004B4CD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63447">
              <w:rPr>
                <w:b/>
                <w:sz w:val="22"/>
                <w:szCs w:val="22"/>
              </w:rPr>
              <w:t>METROLOG Sp. z o.o.</w:t>
            </w:r>
          </w:p>
          <w:p w14:paraId="0CF5839C" w14:textId="77777777" w:rsidR="00B63447" w:rsidRPr="009F0E5C" w:rsidRDefault="00B63447" w:rsidP="004B4CD5">
            <w:pPr>
              <w:jc w:val="both"/>
              <w:rPr>
                <w:bCs/>
                <w:sz w:val="22"/>
                <w:szCs w:val="22"/>
              </w:rPr>
            </w:pPr>
            <w:r w:rsidRPr="00B63447">
              <w:rPr>
                <w:bCs/>
                <w:sz w:val="22"/>
                <w:szCs w:val="22"/>
              </w:rPr>
              <w:t>ul. Kościuszki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63447">
              <w:rPr>
                <w:bCs/>
                <w:sz w:val="22"/>
                <w:szCs w:val="22"/>
              </w:rPr>
              <w:t>97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1C6BEC7" w14:textId="77777777" w:rsidR="00B63447" w:rsidRPr="009F0E5C" w:rsidRDefault="00B63447" w:rsidP="004B4CD5">
            <w:pPr>
              <w:jc w:val="both"/>
              <w:rPr>
                <w:bCs/>
                <w:sz w:val="22"/>
                <w:szCs w:val="22"/>
              </w:rPr>
            </w:pPr>
            <w:r w:rsidRPr="00B63447">
              <w:rPr>
                <w:bCs/>
                <w:sz w:val="22"/>
                <w:szCs w:val="22"/>
              </w:rPr>
              <w:t>64-700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63447">
              <w:rPr>
                <w:bCs/>
                <w:sz w:val="22"/>
                <w:szCs w:val="22"/>
              </w:rPr>
              <w:t>Czarnków</w:t>
            </w:r>
          </w:p>
          <w:p w14:paraId="0091C099" w14:textId="77777777" w:rsidR="00B63447" w:rsidRPr="00D26ED6" w:rsidRDefault="00B63447" w:rsidP="004B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2965B10" w14:textId="38E936B6" w:rsidR="00B63447" w:rsidRPr="00D26ED6" w:rsidRDefault="00B63447" w:rsidP="004B4CD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B63447">
              <w:rPr>
                <w:sz w:val="22"/>
                <w:szCs w:val="22"/>
              </w:rPr>
              <w:t xml:space="preserve">Obsługa serwisowa i naprawa awaryjna urządzeń instalacji zaplecza technicznego Bloku Operacyjnego </w:t>
            </w:r>
            <w:r w:rsidR="0061596F">
              <w:rPr>
                <w:sz w:val="22"/>
                <w:szCs w:val="22"/>
              </w:rPr>
              <w:br/>
            </w:r>
            <w:r w:rsidRPr="00B63447">
              <w:rPr>
                <w:sz w:val="22"/>
                <w:szCs w:val="22"/>
              </w:rPr>
              <w:t>i Centralnej Sterylizatorni Szpitala Wojewódzkiego w Poznaniu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63447">
              <w:rPr>
                <w:b/>
                <w:sz w:val="22"/>
                <w:szCs w:val="22"/>
              </w:rPr>
              <w:t>1 076 169.29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D305879" w14:textId="77777777" w:rsidR="00B63447" w:rsidRPr="00D26ED6" w:rsidRDefault="00B63447" w:rsidP="004B4CD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2BEC8F1" w14:textId="7924DBDF" w:rsidR="00B63447" w:rsidRDefault="00B63447" w:rsidP="0061596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63447">
              <w:t xml:space="preserve">Oferta otrzymała największą ilość punktów - łącznie 100,00 - w oparciu o określone </w:t>
            </w:r>
            <w:r w:rsidR="0061596F">
              <w:br/>
            </w:r>
            <w:r w:rsidRPr="00B63447">
              <w:t>przez Zamawiającego w SWZ kryteria oceny ofert tj. przyznano: cena oferty brutto - 60,00 pkt., stawka roboczogodziny dla rozliczenia napraw oraz prac dodatkowych 20,00 pkt., doświadczenie osób wyznaczonych do realizacji zamówienia 20,00 pkt. Oferta spełnia wszystkie wymagania formalno - prawne i jest zgodna z zapisami SWZ.</w:t>
            </w:r>
          </w:p>
        </w:tc>
      </w:tr>
    </w:tbl>
    <w:p w14:paraId="3E3FC48E" w14:textId="77777777" w:rsidR="0061596F" w:rsidRDefault="0061596F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3778C4E8" w14:textId="77777777" w:rsidR="0061596F" w:rsidRDefault="0061596F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00773401" w14:textId="77777777" w:rsidR="0061596F" w:rsidRDefault="0061596F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039EFA97" w14:textId="2F26D99D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417"/>
        <w:gridCol w:w="1701"/>
        <w:gridCol w:w="1134"/>
        <w:gridCol w:w="3119"/>
      </w:tblGrid>
      <w:tr w:rsidR="0061596F" w:rsidRPr="008567C7" w14:paraId="7A748B95" w14:textId="77777777" w:rsidTr="0061596F">
        <w:trPr>
          <w:trHeight w:val="510"/>
        </w:trPr>
        <w:tc>
          <w:tcPr>
            <w:tcW w:w="709" w:type="dxa"/>
            <w:vAlign w:val="center"/>
          </w:tcPr>
          <w:p w14:paraId="05002A9B" w14:textId="77777777" w:rsidR="0061596F" w:rsidRPr="008567C7" w:rsidRDefault="0061596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726F352D" w14:textId="77777777" w:rsidR="0061596F" w:rsidRPr="008567C7" w:rsidRDefault="0061596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14:paraId="57F1A425" w14:textId="77777777" w:rsidR="0061596F" w:rsidRDefault="0061596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3447">
              <w:rPr>
                <w:rFonts w:ascii="Times New Roman" w:hAnsi="Times New Roman" w:cs="Times New Roman"/>
                <w:bCs/>
                <w:sz w:val="18"/>
                <w:szCs w:val="18"/>
              </w:rPr>
              <w:t>Cena oferty brutto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F57FA62" w14:textId="259172E6" w:rsidR="0061596F" w:rsidRPr="008567C7" w:rsidRDefault="0061596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(K-1)</w:t>
            </w:r>
          </w:p>
        </w:tc>
        <w:tc>
          <w:tcPr>
            <w:tcW w:w="1701" w:type="dxa"/>
            <w:vAlign w:val="center"/>
          </w:tcPr>
          <w:p w14:paraId="4603E5BB" w14:textId="77777777" w:rsidR="0061596F" w:rsidRDefault="0061596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3447">
              <w:rPr>
                <w:rFonts w:ascii="Times New Roman" w:hAnsi="Times New Roman" w:cs="Times New Roman"/>
                <w:bCs/>
                <w:sz w:val="18"/>
                <w:szCs w:val="18"/>
              </w:rPr>
              <w:t>Stawka roboczogodziny dla rozliczenia napraw oraz prac dodatkowych</w:t>
            </w:r>
          </w:p>
          <w:p w14:paraId="5D2D3EF7" w14:textId="746361CD" w:rsidR="0061596F" w:rsidRPr="008567C7" w:rsidRDefault="0061596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(K-2)</w:t>
            </w:r>
          </w:p>
        </w:tc>
        <w:tc>
          <w:tcPr>
            <w:tcW w:w="1134" w:type="dxa"/>
            <w:vAlign w:val="center"/>
          </w:tcPr>
          <w:p w14:paraId="11CDA065" w14:textId="77777777" w:rsidR="0061596F" w:rsidRDefault="0061596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3447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osób wyznaczonych do realizacji zamówienia</w:t>
            </w:r>
          </w:p>
          <w:p w14:paraId="2BD580DE" w14:textId="7A026C12" w:rsidR="0061596F" w:rsidRPr="008567C7" w:rsidRDefault="0061596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(K-3)</w:t>
            </w:r>
          </w:p>
        </w:tc>
        <w:tc>
          <w:tcPr>
            <w:tcW w:w="3119" w:type="dxa"/>
            <w:vAlign w:val="center"/>
          </w:tcPr>
          <w:p w14:paraId="4F83482B" w14:textId="77777777" w:rsidR="0061596F" w:rsidRPr="008567C7" w:rsidRDefault="0061596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1596F" w:rsidRPr="008567C7" w14:paraId="401D675F" w14:textId="77777777" w:rsidTr="0061596F">
        <w:tc>
          <w:tcPr>
            <w:tcW w:w="709" w:type="dxa"/>
            <w:vAlign w:val="center"/>
          </w:tcPr>
          <w:p w14:paraId="641BDDE5" w14:textId="77777777" w:rsidR="0061596F" w:rsidRPr="008567C7" w:rsidRDefault="0061596F" w:rsidP="004B4C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44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1C1C8351" w14:textId="77777777" w:rsidR="0061596F" w:rsidRPr="002B6761" w:rsidRDefault="0061596F" w:rsidP="004B4CD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3447">
              <w:rPr>
                <w:rFonts w:ascii="Times New Roman" w:hAnsi="Times New Roman" w:cs="Times New Roman"/>
                <w:b/>
                <w:sz w:val="18"/>
                <w:szCs w:val="18"/>
              </w:rPr>
              <w:t>METROLOG Sp. z o.o.</w:t>
            </w:r>
          </w:p>
          <w:p w14:paraId="0CE68E33" w14:textId="77777777" w:rsidR="0061596F" w:rsidRPr="008567C7" w:rsidRDefault="0061596F" w:rsidP="004B4CD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3447">
              <w:rPr>
                <w:rFonts w:ascii="Times New Roman" w:hAnsi="Times New Roman" w:cs="Times New Roman"/>
                <w:bCs/>
                <w:sz w:val="18"/>
                <w:szCs w:val="18"/>
              </w:rPr>
              <w:t>ul. Kościuszki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63447">
              <w:rPr>
                <w:rFonts w:ascii="Times New Roman" w:hAnsi="Times New Roman" w:cs="Times New Roman"/>
                <w:bCs/>
                <w:sz w:val="18"/>
                <w:szCs w:val="18"/>
              </w:rPr>
              <w:t>97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3E9F0DB" w14:textId="77777777" w:rsidR="0061596F" w:rsidRPr="001B7815" w:rsidRDefault="0061596F" w:rsidP="004B4CD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3447">
              <w:rPr>
                <w:rFonts w:ascii="Times New Roman" w:hAnsi="Times New Roman" w:cs="Times New Roman"/>
                <w:bCs/>
                <w:sz w:val="18"/>
                <w:szCs w:val="18"/>
              </w:rPr>
              <w:t>64-700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63447">
              <w:rPr>
                <w:rFonts w:ascii="Times New Roman" w:hAnsi="Times New Roman" w:cs="Times New Roman"/>
                <w:bCs/>
                <w:sz w:val="18"/>
                <w:szCs w:val="18"/>
              </w:rPr>
              <w:t>Czarnków</w:t>
            </w:r>
          </w:p>
        </w:tc>
        <w:tc>
          <w:tcPr>
            <w:tcW w:w="1417" w:type="dxa"/>
            <w:vAlign w:val="center"/>
          </w:tcPr>
          <w:p w14:paraId="40C9A91F" w14:textId="77777777" w:rsidR="0061596F" w:rsidRPr="008567C7" w:rsidRDefault="0061596F" w:rsidP="004B4C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44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1369E082" w14:textId="474F15C4" w:rsidR="0061596F" w:rsidRPr="008567C7" w:rsidRDefault="0061596F" w:rsidP="004B4C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B63447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134" w:type="dxa"/>
            <w:vAlign w:val="center"/>
          </w:tcPr>
          <w:p w14:paraId="5FD69153" w14:textId="4867AA72" w:rsidR="0061596F" w:rsidRPr="008567C7" w:rsidRDefault="0061596F" w:rsidP="004B4C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447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B6344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3119" w:type="dxa"/>
            <w:vAlign w:val="center"/>
          </w:tcPr>
          <w:p w14:paraId="2A66AD91" w14:textId="6A4A4D57" w:rsidR="0061596F" w:rsidRPr="008567C7" w:rsidRDefault="0061596F" w:rsidP="004B4C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447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B6344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14:paraId="43137D3B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DB8127B" w14:textId="6FA94CCC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Informacja o </w:t>
      </w:r>
      <w:r w:rsidR="0061596F">
        <w:rPr>
          <w:color w:val="000000"/>
          <w:sz w:val="22"/>
          <w:szCs w:val="22"/>
        </w:rPr>
        <w:t>W</w:t>
      </w:r>
      <w:r>
        <w:rPr>
          <w:color w:val="000000"/>
          <w:sz w:val="22"/>
          <w:szCs w:val="22"/>
        </w:rPr>
        <w:t>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3402"/>
        <w:gridCol w:w="5969"/>
      </w:tblGrid>
      <w:tr w:rsidR="008642B3" w14:paraId="009F4D59" w14:textId="77777777" w:rsidTr="0061596F">
        <w:tc>
          <w:tcPr>
            <w:tcW w:w="779" w:type="dxa"/>
            <w:shd w:val="clear" w:color="auto" w:fill="FFFFFF"/>
            <w:vAlign w:val="center"/>
          </w:tcPr>
          <w:p w14:paraId="79A9CE8C" w14:textId="77777777" w:rsidR="008642B3" w:rsidRPr="004657DA" w:rsidRDefault="002B6761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3402" w:type="dxa"/>
            <w:shd w:val="clear" w:color="auto" w:fill="FFFFFF"/>
            <w:vAlign w:val="center"/>
          </w:tcPr>
          <w:p w14:paraId="0265D736" w14:textId="77777777" w:rsidR="008642B3" w:rsidRPr="004657DA" w:rsidRDefault="00F33C66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</w:t>
            </w:r>
            <w:r w:rsidR="008642B3" w:rsidRPr="004657DA">
              <w:rPr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5969" w:type="dxa"/>
            <w:shd w:val="clear" w:color="auto" w:fill="FFFFFF"/>
            <w:vAlign w:val="center"/>
          </w:tcPr>
          <w:p w14:paraId="17FDD9F5" w14:textId="77777777" w:rsidR="008642B3" w:rsidRPr="004657DA" w:rsidRDefault="008642B3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8642B3" w14:paraId="21F60BAD" w14:textId="77777777" w:rsidTr="0061596F">
        <w:tc>
          <w:tcPr>
            <w:tcW w:w="779" w:type="dxa"/>
            <w:vAlign w:val="center"/>
          </w:tcPr>
          <w:p w14:paraId="7A67026E" w14:textId="77777777" w:rsidR="002B6761" w:rsidRPr="002B6761" w:rsidRDefault="002B6761" w:rsidP="004E7234">
            <w:pPr>
              <w:jc w:val="center"/>
              <w:rPr>
                <w:sz w:val="22"/>
                <w:szCs w:val="22"/>
              </w:rPr>
            </w:pPr>
          </w:p>
          <w:p w14:paraId="5CD53184" w14:textId="77777777" w:rsidR="008642B3" w:rsidRPr="002B6761" w:rsidRDefault="008642B3" w:rsidP="004E7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79D98E8F" w14:textId="77777777" w:rsidR="008642B3" w:rsidRPr="002B6761" w:rsidRDefault="008642B3" w:rsidP="002B6761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2A3EFC96" w14:textId="77777777" w:rsidR="008642B3" w:rsidRPr="002B6761" w:rsidRDefault="008642B3">
            <w:pPr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 </w:t>
            </w:r>
          </w:p>
          <w:p w14:paraId="4D6CCB0D" w14:textId="77777777" w:rsidR="008642B3" w:rsidRPr="002B6761" w:rsidRDefault="008642B3" w:rsidP="002B6761">
            <w:pPr>
              <w:spacing w:after="40"/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</w:t>
            </w:r>
          </w:p>
        </w:tc>
        <w:tc>
          <w:tcPr>
            <w:tcW w:w="5969" w:type="dxa"/>
            <w:vAlign w:val="center"/>
          </w:tcPr>
          <w:p w14:paraId="61B69347" w14:textId="77777777" w:rsidR="008642B3" w:rsidRPr="002B6761" w:rsidRDefault="008642B3" w:rsidP="002B6761">
            <w:pPr>
              <w:spacing w:after="40"/>
              <w:rPr>
                <w:sz w:val="22"/>
                <w:szCs w:val="22"/>
              </w:rPr>
            </w:pPr>
          </w:p>
          <w:p w14:paraId="343CF7AA" w14:textId="77777777" w:rsidR="008642B3" w:rsidRPr="002B6761" w:rsidRDefault="008642B3">
            <w:pPr>
              <w:jc w:val="both"/>
              <w:rPr>
                <w:sz w:val="22"/>
                <w:szCs w:val="22"/>
              </w:rPr>
            </w:pPr>
          </w:p>
        </w:tc>
      </w:tr>
    </w:tbl>
    <w:p w14:paraId="772ABA4B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3D39D644" w14:textId="77777777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6EDDD4D4" w14:textId="4CF422D9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</w:t>
      </w:r>
      <w:r w:rsidR="009F18DC">
        <w:rPr>
          <w:sz w:val="22"/>
          <w:szCs w:val="22"/>
        </w:rPr>
        <w:t>308</w:t>
      </w:r>
      <w:r w:rsidR="00D8427E">
        <w:rPr>
          <w:sz w:val="22"/>
          <w:szCs w:val="22"/>
        </w:rPr>
        <w:t xml:space="preserve"> ust. </w:t>
      </w:r>
      <w:r w:rsidR="009F18DC">
        <w:rPr>
          <w:sz w:val="22"/>
          <w:szCs w:val="22"/>
        </w:rPr>
        <w:t>2</w:t>
      </w:r>
      <w:r w:rsidR="00D8427E">
        <w:rPr>
          <w:sz w:val="22"/>
          <w:szCs w:val="22"/>
        </w:rPr>
        <w:t xml:space="preserve">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61596F">
        <w:rPr>
          <w:sz w:val="22"/>
          <w:szCs w:val="22"/>
        </w:rPr>
        <w:br/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B63447" w:rsidRPr="00F33C66">
        <w:rPr>
          <w:sz w:val="22"/>
          <w:szCs w:val="22"/>
        </w:rPr>
        <w:t xml:space="preserve">nie krótszym niż </w:t>
      </w:r>
      <w:r w:rsidR="00B63447">
        <w:rPr>
          <w:sz w:val="22"/>
          <w:szCs w:val="22"/>
        </w:rPr>
        <w:t>5</w:t>
      </w:r>
      <w:r w:rsidR="00B63447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4F3AB8F5" w14:textId="77777777"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 xml:space="preserve">art. </w:t>
      </w:r>
      <w:r w:rsidR="009F18DC">
        <w:rPr>
          <w:sz w:val="22"/>
          <w:szCs w:val="22"/>
        </w:rPr>
        <w:t>308</w:t>
      </w:r>
      <w:r w:rsidR="00F960D7" w:rsidRPr="00F33C66">
        <w:rPr>
          <w:sz w:val="22"/>
          <w:szCs w:val="22"/>
        </w:rPr>
        <w:t xml:space="preserve"> ust. </w:t>
      </w:r>
      <w:r w:rsidR="009F18DC">
        <w:rPr>
          <w:sz w:val="22"/>
          <w:szCs w:val="22"/>
        </w:rPr>
        <w:t>3</w:t>
      </w:r>
      <w:r w:rsidR="00F960D7" w:rsidRPr="00F33C66">
        <w:rPr>
          <w:sz w:val="22"/>
          <w:szCs w:val="22"/>
        </w:rPr>
        <w:t xml:space="preserve">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1AD6773B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3D5E7028" w14:textId="77777777" w:rsidR="0061596F" w:rsidRDefault="0061596F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p w14:paraId="34C836F6" w14:textId="77777777" w:rsidR="0061596F" w:rsidRDefault="0061596F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bookmarkEnd w:id="0"/>
    <w:p w14:paraId="18003C38" w14:textId="77777777" w:rsidR="0061596F" w:rsidRPr="0061596F" w:rsidRDefault="0061596F" w:rsidP="0061596F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61596F">
        <w:rPr>
          <w:i/>
          <w:sz w:val="22"/>
          <w:szCs w:val="22"/>
        </w:rPr>
        <w:t>Zamawiający</w:t>
      </w:r>
    </w:p>
    <w:p w14:paraId="5C12EE62" w14:textId="77777777" w:rsidR="0061596F" w:rsidRPr="0061596F" w:rsidRDefault="0061596F" w:rsidP="0061596F">
      <w:pPr>
        <w:ind w:firstLine="425"/>
        <w:jc w:val="center"/>
        <w:rPr>
          <w:sz w:val="22"/>
          <w:szCs w:val="22"/>
        </w:rPr>
      </w:pPr>
      <w:r w:rsidRPr="0061596F">
        <w:rPr>
          <w:sz w:val="22"/>
          <w:szCs w:val="22"/>
        </w:rPr>
        <w:t xml:space="preserve">                                                            /-/ Dyrektor Szpitala Wojewódzkiego </w:t>
      </w:r>
    </w:p>
    <w:p w14:paraId="5D500EB9" w14:textId="77777777" w:rsidR="0061596F" w:rsidRPr="0061596F" w:rsidRDefault="0061596F" w:rsidP="0061596F">
      <w:pPr>
        <w:ind w:firstLine="425"/>
        <w:jc w:val="center"/>
        <w:rPr>
          <w:sz w:val="22"/>
          <w:szCs w:val="22"/>
        </w:rPr>
      </w:pPr>
      <w:r w:rsidRPr="0061596F">
        <w:rPr>
          <w:sz w:val="22"/>
          <w:szCs w:val="22"/>
        </w:rPr>
        <w:t xml:space="preserve">                                                          w Poznaniu</w:t>
      </w:r>
    </w:p>
    <w:p w14:paraId="6351C957" w14:textId="77777777" w:rsidR="0061596F" w:rsidRPr="0061596F" w:rsidRDefault="0061596F" w:rsidP="0061596F">
      <w:pPr>
        <w:ind w:firstLine="425"/>
        <w:jc w:val="center"/>
        <w:rPr>
          <w:sz w:val="22"/>
          <w:szCs w:val="22"/>
        </w:rPr>
      </w:pPr>
      <w:r w:rsidRPr="0061596F">
        <w:rPr>
          <w:sz w:val="22"/>
          <w:szCs w:val="22"/>
        </w:rPr>
        <w:t xml:space="preserve">                                                             Piotr Nowicki</w:t>
      </w:r>
    </w:p>
    <w:p w14:paraId="618A2EC0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D6C0D9" w14:textId="77777777" w:rsidR="00B948F7" w:rsidRDefault="00B948F7">
      <w:r>
        <w:separator/>
      </w:r>
    </w:p>
  </w:endnote>
  <w:endnote w:type="continuationSeparator" w:id="0">
    <w:p w14:paraId="417293F3" w14:textId="77777777" w:rsidR="00B948F7" w:rsidRDefault="00B94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8483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B8FD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66903C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5C3457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F4A3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0149B6" w14:textId="77777777" w:rsidR="00B948F7" w:rsidRDefault="00B948F7">
      <w:r>
        <w:separator/>
      </w:r>
    </w:p>
  </w:footnote>
  <w:footnote w:type="continuationSeparator" w:id="0">
    <w:p w14:paraId="008559D6" w14:textId="77777777" w:rsidR="00B948F7" w:rsidRDefault="00B94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3CED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F527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F2C6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03B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1603B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1596F"/>
    <w:rsid w:val="00644DCB"/>
    <w:rsid w:val="00657C1E"/>
    <w:rsid w:val="006C5351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9F18DC"/>
    <w:rsid w:val="00A02579"/>
    <w:rsid w:val="00A029B8"/>
    <w:rsid w:val="00AA02AC"/>
    <w:rsid w:val="00B32D12"/>
    <w:rsid w:val="00B464D3"/>
    <w:rsid w:val="00B63447"/>
    <w:rsid w:val="00B8185B"/>
    <w:rsid w:val="00B948F7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F856E0"/>
  <w15:chartTrackingRefBased/>
  <w15:docId w15:val="{A81AF94F-E82B-4FC6-8C6A-513AA4D60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409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2</cp:revision>
  <cp:lastPrinted>2021-09-14T05:18:00Z</cp:lastPrinted>
  <dcterms:created xsi:type="dcterms:W3CDTF">2021-09-14T05:19:00Z</dcterms:created>
  <dcterms:modified xsi:type="dcterms:W3CDTF">2021-09-14T05:19:00Z</dcterms:modified>
</cp:coreProperties>
</file>