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0F1D3407" w:rsidR="008D2AB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E61A690" w14:textId="77777777" w:rsidR="00B00728" w:rsidRPr="00B00728" w:rsidRDefault="00B00728" w:rsidP="00B00728"/>
    <w:p w14:paraId="675F8DEF" w14:textId="04549EA3" w:rsidR="008D2AB8" w:rsidRDefault="008D2AB8" w:rsidP="00B0072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42F48985" w:rsidR="005D2404" w:rsidRDefault="008D2AB8" w:rsidP="003D7B78">
      <w:pPr>
        <w:jc w:val="both"/>
        <w:rPr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CA6924" w:rsidRPr="00CA6924">
        <w:rPr>
          <w:bCs/>
          <w:sz w:val="20"/>
          <w:szCs w:val="20"/>
        </w:rPr>
        <w:t>usługa</w:t>
      </w:r>
      <w:r w:rsidR="00CA6924">
        <w:rPr>
          <w:b/>
          <w:bCs/>
          <w:sz w:val="20"/>
          <w:szCs w:val="20"/>
        </w:rPr>
        <w:t xml:space="preserve">: </w:t>
      </w:r>
      <w:r w:rsidR="003D7B78" w:rsidRPr="003D7B78">
        <w:rPr>
          <w:b/>
          <w:bCs/>
          <w:sz w:val="20"/>
          <w:szCs w:val="20"/>
        </w:rPr>
        <w:t>usługa transportu na trasie Kraków -  Gołkowice Górne – Kraków   – KC-zp.272-350/21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39BCC2C0" w14:textId="19880104" w:rsidR="00BB6B97" w:rsidRDefault="00BB6B97" w:rsidP="00AB7D71">
      <w:pPr>
        <w:jc w:val="both"/>
        <w:rPr>
          <w:b/>
          <w:bCs/>
          <w:sz w:val="20"/>
          <w:szCs w:val="20"/>
        </w:rPr>
      </w:pPr>
    </w:p>
    <w:p w14:paraId="119BB1F3" w14:textId="5FF705F2" w:rsidR="00BB6B97" w:rsidRDefault="00BB6B97" w:rsidP="00AB7D71">
      <w:pPr>
        <w:jc w:val="both"/>
        <w:rPr>
          <w:b/>
          <w:bCs/>
          <w:sz w:val="20"/>
          <w:szCs w:val="20"/>
        </w:rPr>
      </w:pPr>
      <w:r>
        <w:rPr>
          <w:b/>
        </w:rPr>
        <w:t xml:space="preserve">Cena brutto </w:t>
      </w:r>
      <w:r w:rsidRPr="001944F6">
        <w:t>za maks</w:t>
      </w:r>
      <w:r>
        <w:t>ymalną</w:t>
      </w:r>
      <w:r w:rsidRPr="001944F6">
        <w:t xml:space="preserve"> ilość</w:t>
      </w:r>
      <w:r>
        <w:t xml:space="preserve"> kilometrów tj. </w:t>
      </w:r>
      <w:r w:rsidR="00BE23DB">
        <w:t>1</w:t>
      </w:r>
      <w:r>
        <w:t>.</w:t>
      </w:r>
      <w:r w:rsidR="005B3AA3">
        <w:t>080</w:t>
      </w:r>
      <w:bookmarkStart w:id="1" w:name="_GoBack"/>
      <w:bookmarkEnd w:id="1"/>
      <w:r>
        <w:t xml:space="preserve"> km - </w:t>
      </w:r>
      <w:r w:rsidRPr="00BB6B97">
        <w:t>……………….  PLN</w:t>
      </w:r>
    </w:p>
    <w:p w14:paraId="1B81F10B" w14:textId="5D570A12" w:rsidR="00BB6B97" w:rsidRDefault="00BB6B97" w:rsidP="00AB7D71">
      <w:pPr>
        <w:jc w:val="both"/>
      </w:pPr>
      <w:r>
        <w:t>/słownie brutto: ………………………………………./</w:t>
      </w:r>
    </w:p>
    <w:p w14:paraId="6F2A3E7D" w14:textId="77777777" w:rsidR="00BB6B97" w:rsidRPr="00AB7D71" w:rsidRDefault="00BB6B97" w:rsidP="00AB7D71">
      <w:pPr>
        <w:jc w:val="both"/>
        <w:rPr>
          <w:b/>
          <w:bCs/>
          <w:sz w:val="20"/>
          <w:szCs w:val="20"/>
        </w:rPr>
      </w:pPr>
    </w:p>
    <w:p w14:paraId="4273AA23" w14:textId="42AC2C1C" w:rsidR="00486653" w:rsidRDefault="00BB6B97" w:rsidP="008D2AB8">
      <w:pPr>
        <w:widowControl w:val="0"/>
        <w:ind w:right="1"/>
        <w:jc w:val="both"/>
      </w:pPr>
      <w:r w:rsidRPr="001944F6">
        <w:rPr>
          <w:b/>
        </w:rPr>
        <w:t>Cena netto</w:t>
      </w:r>
      <w:r>
        <w:t xml:space="preserve"> za 1 km trasy - ………… PLN</w:t>
      </w:r>
    </w:p>
    <w:p w14:paraId="6224FAD2" w14:textId="6214FD34" w:rsidR="00BB6B97" w:rsidRDefault="00BB6B97" w:rsidP="008D2AB8">
      <w:pPr>
        <w:widowControl w:val="0"/>
        <w:ind w:right="1"/>
        <w:jc w:val="both"/>
        <w:rPr>
          <w:sz w:val="20"/>
          <w:szCs w:val="20"/>
        </w:rPr>
      </w:pPr>
    </w:p>
    <w:p w14:paraId="232A6B25" w14:textId="77777777" w:rsidR="00BB6B97" w:rsidRDefault="00BB6B97" w:rsidP="00BB6B97">
      <w:pPr>
        <w:widowControl w:val="0"/>
        <w:rPr>
          <w:color w:val="FF0000"/>
          <w:sz w:val="22"/>
          <w:szCs w:val="22"/>
        </w:rPr>
      </w:pPr>
    </w:p>
    <w:p w14:paraId="5A42943F" w14:textId="79E4AD57" w:rsidR="00BB6B97" w:rsidRPr="00BE23DB" w:rsidRDefault="007B6362" w:rsidP="00BB6B97">
      <w:pPr>
        <w:widowControl w:val="0"/>
        <w:ind w:right="1"/>
        <w:jc w:val="both"/>
        <w:rPr>
          <w:b/>
          <w:color w:val="FF0000"/>
          <w:sz w:val="22"/>
          <w:szCs w:val="22"/>
          <w:u w:val="single"/>
        </w:rPr>
      </w:pPr>
      <w:r w:rsidRPr="00BE23DB">
        <w:rPr>
          <w:b/>
          <w:color w:val="FF0000"/>
          <w:sz w:val="22"/>
          <w:szCs w:val="22"/>
          <w:u w:val="single"/>
        </w:rPr>
        <w:t xml:space="preserve">kryterium oceny ofert </w:t>
      </w:r>
      <w:r w:rsidR="00BE23DB">
        <w:rPr>
          <w:b/>
          <w:color w:val="FF0000"/>
          <w:sz w:val="22"/>
          <w:szCs w:val="22"/>
          <w:u w:val="single"/>
        </w:rPr>
        <w:t>– rok produkcji pojazdów</w:t>
      </w:r>
    </w:p>
    <w:p w14:paraId="0FC4D00C" w14:textId="0C6E19A7" w:rsidR="00BE23DB" w:rsidRDefault="00BE23DB" w:rsidP="00BB6B97">
      <w:pPr>
        <w:widowControl w:val="0"/>
        <w:ind w:right="1"/>
        <w:jc w:val="both"/>
        <w:rPr>
          <w:color w:val="FF0000"/>
          <w:sz w:val="22"/>
          <w:szCs w:val="22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1843"/>
        <w:gridCol w:w="2410"/>
        <w:gridCol w:w="3260"/>
      </w:tblGrid>
      <w:tr w:rsidR="00493248" w14:paraId="37A78CBB" w14:textId="2BAE3286" w:rsidTr="00493248">
        <w:tc>
          <w:tcPr>
            <w:tcW w:w="1271" w:type="dxa"/>
          </w:tcPr>
          <w:p w14:paraId="11FA778A" w14:textId="77777777" w:rsidR="00493248" w:rsidRPr="00BE23DB" w:rsidRDefault="00493248" w:rsidP="00BB6B9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50C8AF1D" w14:textId="36C8A9AE" w:rsidR="00493248" w:rsidRPr="00BE23DB" w:rsidRDefault="00493248" w:rsidP="00BE23DB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 w:rsidRPr="00BE23DB">
              <w:rPr>
                <w:b/>
                <w:sz w:val="22"/>
                <w:szCs w:val="22"/>
              </w:rPr>
              <w:t>Marka</w:t>
            </w:r>
          </w:p>
        </w:tc>
        <w:tc>
          <w:tcPr>
            <w:tcW w:w="2410" w:type="dxa"/>
          </w:tcPr>
          <w:p w14:paraId="3DF2DE67" w14:textId="266042B9" w:rsidR="00493248" w:rsidRPr="00BE23DB" w:rsidRDefault="00493248" w:rsidP="00BE23DB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Rok produkcji</w:t>
            </w:r>
          </w:p>
        </w:tc>
        <w:tc>
          <w:tcPr>
            <w:tcW w:w="3260" w:type="dxa"/>
          </w:tcPr>
          <w:p w14:paraId="294ADA5B" w14:textId="48FB878B" w:rsidR="00493248" w:rsidRPr="00BE23DB" w:rsidRDefault="00493248" w:rsidP="00BE23DB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Nr rejestracyjny</w:t>
            </w:r>
          </w:p>
        </w:tc>
      </w:tr>
      <w:tr w:rsidR="00493248" w14:paraId="58369AAC" w14:textId="0D907E33" w:rsidTr="00493248">
        <w:tc>
          <w:tcPr>
            <w:tcW w:w="1271" w:type="dxa"/>
          </w:tcPr>
          <w:p w14:paraId="31CEBA33" w14:textId="169D9A5E" w:rsidR="00493248" w:rsidRPr="00BE23DB" w:rsidRDefault="00493248" w:rsidP="00BB6B97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 w:rsidRPr="00BE23DB">
              <w:rPr>
                <w:b/>
                <w:sz w:val="22"/>
                <w:szCs w:val="22"/>
              </w:rPr>
              <w:t>Autokar 1</w:t>
            </w:r>
          </w:p>
        </w:tc>
        <w:tc>
          <w:tcPr>
            <w:tcW w:w="1843" w:type="dxa"/>
          </w:tcPr>
          <w:p w14:paraId="62CA0F51" w14:textId="77777777" w:rsidR="00493248" w:rsidRPr="00BE23DB" w:rsidRDefault="00493248" w:rsidP="00BB6B9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7CBA79A1" w14:textId="77777777" w:rsidR="00493248" w:rsidRPr="00BE23DB" w:rsidRDefault="00493248" w:rsidP="00BB6B9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18D90236" w14:textId="77777777" w:rsidR="00493248" w:rsidRPr="00BE23DB" w:rsidRDefault="00493248" w:rsidP="00BB6B9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493248" w14:paraId="12EE1148" w14:textId="4CCE9477" w:rsidTr="00493248">
        <w:tc>
          <w:tcPr>
            <w:tcW w:w="1271" w:type="dxa"/>
          </w:tcPr>
          <w:p w14:paraId="41D89625" w14:textId="78B2B62B" w:rsidR="00493248" w:rsidRPr="00BE23DB" w:rsidRDefault="00493248" w:rsidP="00BE23DB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 w:rsidRPr="00BE23DB">
              <w:rPr>
                <w:b/>
                <w:sz w:val="22"/>
                <w:szCs w:val="22"/>
              </w:rPr>
              <w:t>Autokar 2</w:t>
            </w:r>
          </w:p>
        </w:tc>
        <w:tc>
          <w:tcPr>
            <w:tcW w:w="1843" w:type="dxa"/>
          </w:tcPr>
          <w:p w14:paraId="2D04E53B" w14:textId="77777777" w:rsidR="00493248" w:rsidRPr="00BE23DB" w:rsidRDefault="00493248" w:rsidP="00BB6B9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2FDACF78" w14:textId="77777777" w:rsidR="00493248" w:rsidRPr="00BE23DB" w:rsidRDefault="00493248" w:rsidP="00BB6B9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7855E98F" w14:textId="77777777" w:rsidR="00493248" w:rsidRPr="00BE23DB" w:rsidRDefault="00493248" w:rsidP="00BB6B9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493248" w14:paraId="209B7A30" w14:textId="40DEC8A0" w:rsidTr="00493248">
        <w:tc>
          <w:tcPr>
            <w:tcW w:w="1271" w:type="dxa"/>
          </w:tcPr>
          <w:p w14:paraId="5219B439" w14:textId="52F38080" w:rsidR="00493248" w:rsidRPr="00BE23DB" w:rsidRDefault="00493248" w:rsidP="00BE23DB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 w:rsidRPr="00BE23DB">
              <w:rPr>
                <w:b/>
                <w:sz w:val="22"/>
                <w:szCs w:val="22"/>
              </w:rPr>
              <w:t>Autokar 3</w:t>
            </w:r>
          </w:p>
        </w:tc>
        <w:tc>
          <w:tcPr>
            <w:tcW w:w="1843" w:type="dxa"/>
          </w:tcPr>
          <w:p w14:paraId="3F23C9F8" w14:textId="77777777" w:rsidR="00493248" w:rsidRPr="00BE23DB" w:rsidRDefault="00493248" w:rsidP="00BB6B9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5B081213" w14:textId="77777777" w:rsidR="00493248" w:rsidRPr="00BE23DB" w:rsidRDefault="00493248" w:rsidP="00BB6B9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5FAA3AB7" w14:textId="77777777" w:rsidR="00493248" w:rsidRPr="00BE23DB" w:rsidRDefault="00493248" w:rsidP="00BB6B9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493248" w14:paraId="505312A1" w14:textId="0E8BCF03" w:rsidTr="00493248">
        <w:tc>
          <w:tcPr>
            <w:tcW w:w="1271" w:type="dxa"/>
          </w:tcPr>
          <w:p w14:paraId="07AB5902" w14:textId="1CEFCB0A" w:rsidR="00493248" w:rsidRPr="00BE23DB" w:rsidRDefault="00493248" w:rsidP="00BE23DB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 w:rsidRPr="00BE23DB">
              <w:rPr>
                <w:b/>
                <w:sz w:val="22"/>
                <w:szCs w:val="22"/>
              </w:rPr>
              <w:t>Autokar 4</w:t>
            </w:r>
          </w:p>
        </w:tc>
        <w:tc>
          <w:tcPr>
            <w:tcW w:w="1843" w:type="dxa"/>
          </w:tcPr>
          <w:p w14:paraId="538265D6" w14:textId="77777777" w:rsidR="00493248" w:rsidRPr="00BE23DB" w:rsidRDefault="00493248" w:rsidP="00BB6B9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4C89A0DA" w14:textId="77777777" w:rsidR="00493248" w:rsidRPr="00BE23DB" w:rsidRDefault="00493248" w:rsidP="00BB6B9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56ECAA6E" w14:textId="77777777" w:rsidR="00493248" w:rsidRPr="00BE23DB" w:rsidRDefault="00493248" w:rsidP="00BB6B9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</w:tbl>
    <w:p w14:paraId="5D4664DB" w14:textId="77777777" w:rsidR="00BE23DB" w:rsidRPr="003A3C62" w:rsidRDefault="00BE23DB" w:rsidP="00BE23DB">
      <w:pPr>
        <w:widowControl w:val="0"/>
        <w:spacing w:line="360" w:lineRule="auto"/>
        <w:ind w:right="1"/>
        <w:jc w:val="both"/>
        <w:rPr>
          <w:i/>
        </w:rPr>
      </w:pPr>
      <w:r w:rsidRPr="003A3C62">
        <w:rPr>
          <w:i/>
        </w:rPr>
        <w:t>(brak wskazania nr rejestracyjnego pojazd</w:t>
      </w:r>
      <w:r>
        <w:rPr>
          <w:i/>
        </w:rPr>
        <w:t>u</w:t>
      </w:r>
      <w:r w:rsidRPr="003A3C62">
        <w:rPr>
          <w:i/>
        </w:rPr>
        <w:t xml:space="preserve"> będzie skutkował odrzuceniem oferty)</w:t>
      </w:r>
    </w:p>
    <w:p w14:paraId="58AA02DD" w14:textId="117E659E" w:rsidR="00BE23DB" w:rsidRDefault="00BE23DB" w:rsidP="00BB6B97">
      <w:pPr>
        <w:widowControl w:val="0"/>
        <w:ind w:right="1"/>
        <w:jc w:val="both"/>
        <w:rPr>
          <w:color w:val="FF0000"/>
          <w:sz w:val="22"/>
          <w:szCs w:val="22"/>
          <w:u w:val="single"/>
        </w:rPr>
      </w:pPr>
    </w:p>
    <w:p w14:paraId="22E32EFF" w14:textId="37911DFD" w:rsidR="004206FB" w:rsidRPr="004206FB" w:rsidRDefault="004206FB" w:rsidP="00776552">
      <w:pPr>
        <w:jc w:val="both"/>
        <w:rPr>
          <w:b/>
          <w:sz w:val="22"/>
          <w:szCs w:val="22"/>
        </w:rPr>
      </w:pPr>
      <w:r w:rsidRPr="004206FB">
        <w:rPr>
          <w:b/>
          <w:sz w:val="22"/>
          <w:szCs w:val="22"/>
        </w:rPr>
        <w:t xml:space="preserve">Termin realizacji: </w:t>
      </w:r>
      <w:r w:rsidR="00F329D9">
        <w:rPr>
          <w:b/>
          <w:sz w:val="22"/>
          <w:szCs w:val="22"/>
        </w:rPr>
        <w:t>15 i 17.10.2021 r</w:t>
      </w:r>
    </w:p>
    <w:p w14:paraId="39E19D3C" w14:textId="77777777" w:rsidR="004206FB" w:rsidRDefault="004206FB" w:rsidP="00776552">
      <w:pPr>
        <w:jc w:val="both"/>
        <w:rPr>
          <w:i/>
          <w:sz w:val="22"/>
          <w:szCs w:val="22"/>
          <w:u w:val="single"/>
        </w:rPr>
      </w:pPr>
    </w:p>
    <w:p w14:paraId="290DDE79" w14:textId="77777777" w:rsidR="008D2AB8" w:rsidRPr="00C81224" w:rsidRDefault="008D2AB8" w:rsidP="00CA6924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5930891" w14:textId="77777777" w:rsidR="00CA6924" w:rsidRDefault="00CA6924" w:rsidP="00FE545C">
      <w:pPr>
        <w:rPr>
          <w:b/>
          <w:sz w:val="20"/>
          <w:szCs w:val="20"/>
          <w:u w:val="single"/>
        </w:rPr>
      </w:pPr>
    </w:p>
    <w:p w14:paraId="19DE66C3" w14:textId="6D4BF215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77DE4CD1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2635E86F" w14:textId="03B3E97F" w:rsidR="00760D0E" w:rsidRPr="00760D0E" w:rsidRDefault="00760D0E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b/>
          <w:color w:val="000000"/>
          <w:sz w:val="20"/>
          <w:szCs w:val="20"/>
          <w:u w:val="single"/>
        </w:rPr>
      </w:pPr>
      <w:r w:rsidRPr="00760D0E">
        <w:rPr>
          <w:b/>
          <w:color w:val="000000"/>
          <w:sz w:val="20"/>
          <w:szCs w:val="20"/>
          <w:u w:val="single"/>
        </w:rPr>
        <w:t>Oświadczamy, że posiadamy aktualną licencję uprawniającą do wykonania przewozów krajowych.</w:t>
      </w:r>
    </w:p>
    <w:p w14:paraId="4D9B2359" w14:textId="30E2CA8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</w:t>
      </w:r>
      <w:r w:rsidRPr="00C81224">
        <w:rPr>
          <w:color w:val="000000"/>
          <w:sz w:val="20"/>
          <w:szCs w:val="20"/>
          <w:lang w:eastAsia="ar-SA"/>
        </w:rPr>
        <w:lastRenderedPageBreak/>
        <w:t>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513F411" w14:textId="5BCDA76D" w:rsidR="00350C25" w:rsidRDefault="00350C25" w:rsidP="00350C25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8.2.1 SWZ</w:t>
      </w:r>
    </w:p>
    <w:tbl>
      <w:tblPr>
        <w:tblW w:w="1007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166"/>
        <w:gridCol w:w="3118"/>
        <w:gridCol w:w="3118"/>
      </w:tblGrid>
      <w:tr w:rsidR="00350C25" w14:paraId="03A33D7B" w14:textId="6BFBFE2C" w:rsidTr="00350C2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98709F0" w14:textId="77777777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C952D41" w14:textId="77777777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F5F41F" w14:textId="6F6479BE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2C66F" w14:textId="39E5744F" w:rsidR="00350C25" w:rsidRDefault="00350C25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Uprawnienia zgodnie z pkt 8.2.1 SWZ</w:t>
            </w:r>
          </w:p>
        </w:tc>
      </w:tr>
      <w:tr w:rsidR="00350C25" w14:paraId="3C57DF17" w14:textId="2B937242" w:rsidTr="00350C2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87A40AC" w14:textId="77777777" w:rsidR="00350C25" w:rsidRDefault="00350C2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50FC7AB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BEC5F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310F6" w14:textId="6E57FD52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Posiada/nie posiada*</w:t>
            </w:r>
          </w:p>
        </w:tc>
      </w:tr>
      <w:tr w:rsidR="00350C25" w14:paraId="0C04952F" w14:textId="6EFE960A" w:rsidTr="00350C2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2164276" w14:textId="77777777" w:rsidR="00350C25" w:rsidRDefault="00350C2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0058D1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C53B8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EF452" w14:textId="0F0038A5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Posiada/nie posiada*</w:t>
            </w:r>
          </w:p>
        </w:tc>
      </w:tr>
    </w:tbl>
    <w:p w14:paraId="56CA07C2" w14:textId="77777777" w:rsidR="00350C25" w:rsidRDefault="00350C25" w:rsidP="00FE545C">
      <w:pPr>
        <w:numPr>
          <w:ilvl w:val="0"/>
          <w:numId w:val="1"/>
        </w:numPr>
        <w:jc w:val="both"/>
        <w:rPr>
          <w:sz w:val="20"/>
          <w:szCs w:val="20"/>
        </w:rPr>
      </w:pPr>
    </w:p>
    <w:p w14:paraId="3D1AE694" w14:textId="61BACFFD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16790CB8" w:rsidR="009D651F" w:rsidRPr="00493248" w:rsidRDefault="009D651F" w:rsidP="0020072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0"/>
          <w:szCs w:val="20"/>
          <w:lang w:eastAsia="zh-CN"/>
        </w:rPr>
      </w:pP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Oferta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powinna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,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podpisem zaufanym lub </w:t>
      </w:r>
      <w:r w:rsidR="00375E4C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elektronicznym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podpisem osobistym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CA6924">
      <w:footerReference w:type="default" r:id="rId8"/>
      <w:pgSz w:w="11906" w:h="16838"/>
      <w:pgMar w:top="851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72A907" w14:textId="77777777" w:rsidR="00095A34" w:rsidRDefault="00095A34">
      <w:r>
        <w:separator/>
      </w:r>
    </w:p>
  </w:endnote>
  <w:endnote w:type="continuationSeparator" w:id="0">
    <w:p w14:paraId="526505C3" w14:textId="77777777" w:rsidR="00095A34" w:rsidRDefault="00095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2564EC" w14:textId="77777777" w:rsidR="00095A34" w:rsidRDefault="00095A34">
      <w:r>
        <w:separator/>
      </w:r>
    </w:p>
  </w:footnote>
  <w:footnote w:type="continuationSeparator" w:id="0">
    <w:p w14:paraId="48A430B4" w14:textId="77777777" w:rsidR="00095A34" w:rsidRDefault="00095A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1CCC"/>
    <w:rsid w:val="00085967"/>
    <w:rsid w:val="00095A34"/>
    <w:rsid w:val="000B731D"/>
    <w:rsid w:val="000C7B6A"/>
    <w:rsid w:val="000D6134"/>
    <w:rsid w:val="000E09C7"/>
    <w:rsid w:val="000E1ECC"/>
    <w:rsid w:val="000F6589"/>
    <w:rsid w:val="00106636"/>
    <w:rsid w:val="00111F31"/>
    <w:rsid w:val="00116EC6"/>
    <w:rsid w:val="0013406B"/>
    <w:rsid w:val="00140616"/>
    <w:rsid w:val="00143F97"/>
    <w:rsid w:val="00165A31"/>
    <w:rsid w:val="001801DD"/>
    <w:rsid w:val="001944F6"/>
    <w:rsid w:val="001D4612"/>
    <w:rsid w:val="001E1CEF"/>
    <w:rsid w:val="001E263A"/>
    <w:rsid w:val="00200728"/>
    <w:rsid w:val="00207E98"/>
    <w:rsid w:val="002331CB"/>
    <w:rsid w:val="00241290"/>
    <w:rsid w:val="00266FA8"/>
    <w:rsid w:val="00270341"/>
    <w:rsid w:val="002723B0"/>
    <w:rsid w:val="002A48B7"/>
    <w:rsid w:val="00315A4A"/>
    <w:rsid w:val="00317C81"/>
    <w:rsid w:val="0033127E"/>
    <w:rsid w:val="00342C1A"/>
    <w:rsid w:val="00350C25"/>
    <w:rsid w:val="00363710"/>
    <w:rsid w:val="00375E4C"/>
    <w:rsid w:val="003D7B78"/>
    <w:rsid w:val="004206FB"/>
    <w:rsid w:val="004244A9"/>
    <w:rsid w:val="00486653"/>
    <w:rsid w:val="00493248"/>
    <w:rsid w:val="00493393"/>
    <w:rsid w:val="004B7300"/>
    <w:rsid w:val="004C6753"/>
    <w:rsid w:val="004E40D9"/>
    <w:rsid w:val="004F2474"/>
    <w:rsid w:val="00543BD2"/>
    <w:rsid w:val="00562324"/>
    <w:rsid w:val="00595C87"/>
    <w:rsid w:val="005A2D1A"/>
    <w:rsid w:val="005B3AA3"/>
    <w:rsid w:val="005D2404"/>
    <w:rsid w:val="005D2C65"/>
    <w:rsid w:val="005E6D94"/>
    <w:rsid w:val="005F002D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0734B"/>
    <w:rsid w:val="007326AB"/>
    <w:rsid w:val="0073659D"/>
    <w:rsid w:val="00760D0E"/>
    <w:rsid w:val="007748F0"/>
    <w:rsid w:val="00776552"/>
    <w:rsid w:val="007A4321"/>
    <w:rsid w:val="007A5149"/>
    <w:rsid w:val="007B059E"/>
    <w:rsid w:val="007B6362"/>
    <w:rsid w:val="0080087E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F1C66"/>
    <w:rsid w:val="00936716"/>
    <w:rsid w:val="00960965"/>
    <w:rsid w:val="00960A6A"/>
    <w:rsid w:val="00962D25"/>
    <w:rsid w:val="00970FE4"/>
    <w:rsid w:val="009D31E3"/>
    <w:rsid w:val="009D651F"/>
    <w:rsid w:val="00A0022B"/>
    <w:rsid w:val="00A346FE"/>
    <w:rsid w:val="00A47B4D"/>
    <w:rsid w:val="00A579C2"/>
    <w:rsid w:val="00A83018"/>
    <w:rsid w:val="00AA2081"/>
    <w:rsid w:val="00AA33D0"/>
    <w:rsid w:val="00AB7D71"/>
    <w:rsid w:val="00B00728"/>
    <w:rsid w:val="00B04FA9"/>
    <w:rsid w:val="00B620F9"/>
    <w:rsid w:val="00B770B9"/>
    <w:rsid w:val="00B774DC"/>
    <w:rsid w:val="00BA79C6"/>
    <w:rsid w:val="00BB6B97"/>
    <w:rsid w:val="00BE23DB"/>
    <w:rsid w:val="00BF6F0A"/>
    <w:rsid w:val="00C1016D"/>
    <w:rsid w:val="00C81224"/>
    <w:rsid w:val="00C969A6"/>
    <w:rsid w:val="00CA6924"/>
    <w:rsid w:val="00CA7D36"/>
    <w:rsid w:val="00CB50A5"/>
    <w:rsid w:val="00CC326E"/>
    <w:rsid w:val="00D24208"/>
    <w:rsid w:val="00D537A2"/>
    <w:rsid w:val="00D572B5"/>
    <w:rsid w:val="00D60C38"/>
    <w:rsid w:val="00D6115E"/>
    <w:rsid w:val="00D66893"/>
    <w:rsid w:val="00D90ACB"/>
    <w:rsid w:val="00DC1500"/>
    <w:rsid w:val="00E44371"/>
    <w:rsid w:val="00E85B62"/>
    <w:rsid w:val="00E949B0"/>
    <w:rsid w:val="00EB3E67"/>
    <w:rsid w:val="00EE3FB1"/>
    <w:rsid w:val="00F00591"/>
    <w:rsid w:val="00F13020"/>
    <w:rsid w:val="00F329D9"/>
    <w:rsid w:val="00F50514"/>
    <w:rsid w:val="00F51688"/>
    <w:rsid w:val="00F53146"/>
    <w:rsid w:val="00F8438E"/>
    <w:rsid w:val="00F91018"/>
    <w:rsid w:val="00FA0F30"/>
    <w:rsid w:val="00FA51A4"/>
    <w:rsid w:val="00FC7F27"/>
    <w:rsid w:val="00FD6BD1"/>
    <w:rsid w:val="00FE49F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6B9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BD4E5C-D61C-429C-A8DD-154E2AB9A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537</Words>
  <Characters>4254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2021-09-10T08:19:00Z</cp:lastPrinted>
  <dcterms:created xsi:type="dcterms:W3CDTF">2021-09-10T08:20:00Z</dcterms:created>
  <dcterms:modified xsi:type="dcterms:W3CDTF">2021-09-10T08:20:00Z</dcterms:modified>
</cp:coreProperties>
</file>