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50333E" w:rsidR="00D854F9" w:rsidRPr="00603D03" w:rsidRDefault="005779B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5581A2D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5B82B6EA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5AA92E34" w14:textId="77777777" w:rsidR="008506DF" w:rsidRDefault="008506DF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</w:p>
    <w:p w14:paraId="4810F7B7" w14:textId="49519AB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5D9A7D02" w:rsidR="00D80B90" w:rsidRPr="00603D03" w:rsidRDefault="00D80B90" w:rsidP="00B02C2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02C21" w:rsidRPr="00B02C21">
        <w:rPr>
          <w:rFonts w:ascii="Verdana" w:hAnsi="Verdana" w:cs="Arial"/>
          <w:b/>
          <w:sz w:val="18"/>
          <w:szCs w:val="18"/>
        </w:rPr>
        <w:t xml:space="preserve">usługa transportu na trasie Kraków -  Gołkowice Górne – Kraków   – </w:t>
      </w:r>
      <w:bookmarkStart w:id="0" w:name="_GoBack"/>
      <w:bookmarkEnd w:id="0"/>
      <w:r w:rsidR="00B02C21" w:rsidRPr="00B02C21">
        <w:rPr>
          <w:rFonts w:ascii="Verdana" w:hAnsi="Verdana" w:cs="Arial"/>
          <w:b/>
          <w:sz w:val="18"/>
          <w:szCs w:val="18"/>
        </w:rPr>
        <w:t>KC-zp.272-350/21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34EB7E1B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8506DF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elektronicznym 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82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C4FB4" w14:textId="77777777" w:rsidR="00EA03EB" w:rsidRDefault="00EA03EB">
      <w:r>
        <w:separator/>
      </w:r>
    </w:p>
  </w:endnote>
  <w:endnote w:type="continuationSeparator" w:id="0">
    <w:p w14:paraId="74BC52DA" w14:textId="77777777" w:rsidR="00EA03EB" w:rsidRDefault="00EA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8EE9D" w14:textId="4F479873" w:rsidR="006F646A" w:rsidRDefault="005779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302324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942D9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A24917C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2C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2C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036C5" w14:textId="77777777" w:rsidR="00EA03EB" w:rsidRDefault="00EA03EB">
      <w:r>
        <w:separator/>
      </w:r>
    </w:p>
  </w:footnote>
  <w:footnote w:type="continuationSeparator" w:id="0">
    <w:p w14:paraId="1C2BE16A" w14:textId="77777777" w:rsidR="00EA03EB" w:rsidRDefault="00EA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0F4A8E"/>
    <w:rsid w:val="001704AE"/>
    <w:rsid w:val="00204417"/>
    <w:rsid w:val="00212828"/>
    <w:rsid w:val="00280712"/>
    <w:rsid w:val="002941A7"/>
    <w:rsid w:val="00297396"/>
    <w:rsid w:val="002A7C88"/>
    <w:rsid w:val="002B7695"/>
    <w:rsid w:val="004B4F3F"/>
    <w:rsid w:val="004D3908"/>
    <w:rsid w:val="004F2D10"/>
    <w:rsid w:val="00504B29"/>
    <w:rsid w:val="00561731"/>
    <w:rsid w:val="00572FC7"/>
    <w:rsid w:val="005779BE"/>
    <w:rsid w:val="00586A2A"/>
    <w:rsid w:val="005D5E0B"/>
    <w:rsid w:val="00603D03"/>
    <w:rsid w:val="00616A00"/>
    <w:rsid w:val="00631A14"/>
    <w:rsid w:val="006F3A98"/>
    <w:rsid w:val="006F646A"/>
    <w:rsid w:val="00713393"/>
    <w:rsid w:val="00726CF2"/>
    <w:rsid w:val="00740CC1"/>
    <w:rsid w:val="00751DED"/>
    <w:rsid w:val="00781717"/>
    <w:rsid w:val="007C12D9"/>
    <w:rsid w:val="007D7B59"/>
    <w:rsid w:val="007E7FA4"/>
    <w:rsid w:val="008301EE"/>
    <w:rsid w:val="008356EB"/>
    <w:rsid w:val="008506DF"/>
    <w:rsid w:val="00882B1D"/>
    <w:rsid w:val="008C4317"/>
    <w:rsid w:val="008C6FD5"/>
    <w:rsid w:val="00910845"/>
    <w:rsid w:val="00990855"/>
    <w:rsid w:val="009A0497"/>
    <w:rsid w:val="009B1B93"/>
    <w:rsid w:val="009B5F38"/>
    <w:rsid w:val="00A146F3"/>
    <w:rsid w:val="00A560D7"/>
    <w:rsid w:val="00AD4B64"/>
    <w:rsid w:val="00B02C21"/>
    <w:rsid w:val="00B52793"/>
    <w:rsid w:val="00B54C2B"/>
    <w:rsid w:val="00BC58F7"/>
    <w:rsid w:val="00BD38C9"/>
    <w:rsid w:val="00BF2504"/>
    <w:rsid w:val="00C16024"/>
    <w:rsid w:val="00C17AA6"/>
    <w:rsid w:val="00C5353E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EA03EB"/>
    <w:rsid w:val="00EA4D9D"/>
    <w:rsid w:val="00F74086"/>
    <w:rsid w:val="00F8272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User</cp:lastModifiedBy>
  <cp:revision>4</cp:revision>
  <cp:lastPrinted>2021-06-09T09:51:00Z</cp:lastPrinted>
  <dcterms:created xsi:type="dcterms:W3CDTF">2021-08-18T09:36:00Z</dcterms:created>
  <dcterms:modified xsi:type="dcterms:W3CDTF">2021-08-23T21:00:00Z</dcterms:modified>
</cp:coreProperties>
</file>