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020F9" w14:textId="77777777" w:rsidR="00FB7F50" w:rsidRPr="002245BE" w:rsidRDefault="003B49F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B49F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B49F5">
        <w:rPr>
          <w:sz w:val="22"/>
          <w:szCs w:val="22"/>
        </w:rPr>
        <w:t>2021-09-13</w:t>
      </w:r>
    </w:p>
    <w:p w14:paraId="77DDE9C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5DE10B" w14:textId="77777777" w:rsidR="003B49F5" w:rsidRPr="003B49F5" w:rsidRDefault="003B49F5" w:rsidP="00FB7F50">
      <w:pPr>
        <w:spacing w:after="40"/>
        <w:rPr>
          <w:b/>
          <w:bCs/>
          <w:sz w:val="22"/>
          <w:szCs w:val="22"/>
        </w:rPr>
      </w:pPr>
      <w:r w:rsidRPr="003B49F5">
        <w:rPr>
          <w:b/>
          <w:bCs/>
          <w:sz w:val="22"/>
          <w:szCs w:val="22"/>
        </w:rPr>
        <w:t>Akademia Górniczo - Hutnicza</w:t>
      </w:r>
    </w:p>
    <w:p w14:paraId="078F1893" w14:textId="77777777" w:rsidR="003B49F5" w:rsidRPr="003B49F5" w:rsidRDefault="003B49F5" w:rsidP="00FB7F50">
      <w:pPr>
        <w:spacing w:after="40"/>
        <w:rPr>
          <w:b/>
          <w:bCs/>
          <w:sz w:val="22"/>
          <w:szCs w:val="22"/>
        </w:rPr>
      </w:pPr>
      <w:r w:rsidRPr="003B49F5">
        <w:rPr>
          <w:b/>
          <w:bCs/>
          <w:sz w:val="22"/>
          <w:szCs w:val="22"/>
        </w:rPr>
        <w:t>im. Stanisława Staszica w Krakowie</w:t>
      </w:r>
    </w:p>
    <w:p w14:paraId="17AE6E03" w14:textId="77777777" w:rsidR="00FB7F50" w:rsidRPr="002245BE" w:rsidRDefault="003B49F5" w:rsidP="00FB7F50">
      <w:pPr>
        <w:spacing w:after="40"/>
        <w:rPr>
          <w:b/>
          <w:bCs/>
          <w:sz w:val="22"/>
          <w:szCs w:val="22"/>
        </w:rPr>
      </w:pPr>
      <w:r w:rsidRPr="003B49F5">
        <w:rPr>
          <w:b/>
          <w:bCs/>
          <w:sz w:val="22"/>
          <w:szCs w:val="22"/>
        </w:rPr>
        <w:t>Dział Zamówień Publicznych</w:t>
      </w:r>
    </w:p>
    <w:p w14:paraId="19BF1BD2" w14:textId="77777777" w:rsidR="00FB7F50" w:rsidRPr="002245BE" w:rsidRDefault="003B49F5" w:rsidP="00FB7F50">
      <w:pPr>
        <w:rPr>
          <w:sz w:val="22"/>
          <w:szCs w:val="22"/>
        </w:rPr>
      </w:pPr>
      <w:r w:rsidRPr="003B49F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B49F5">
        <w:rPr>
          <w:sz w:val="22"/>
          <w:szCs w:val="22"/>
        </w:rPr>
        <w:t>30</w:t>
      </w:r>
    </w:p>
    <w:p w14:paraId="539AF9A4" w14:textId="77777777" w:rsidR="00FB7F50" w:rsidRPr="002245BE" w:rsidRDefault="003B49F5" w:rsidP="00FB7F50">
      <w:pPr>
        <w:rPr>
          <w:sz w:val="22"/>
          <w:szCs w:val="22"/>
        </w:rPr>
      </w:pPr>
      <w:r w:rsidRPr="003B49F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B49F5">
        <w:rPr>
          <w:sz w:val="22"/>
          <w:szCs w:val="22"/>
        </w:rPr>
        <w:t>Kraków</w:t>
      </w:r>
    </w:p>
    <w:p w14:paraId="7B67E4D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BC1F067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A308E8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3D905E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B49F5" w:rsidRPr="00607F9B" w14:paraId="7662A83E" w14:textId="77777777" w:rsidTr="0079255A">
        <w:trPr>
          <w:trHeight w:val="638"/>
        </w:trPr>
        <w:tc>
          <w:tcPr>
            <w:tcW w:w="959" w:type="dxa"/>
            <w:shd w:val="clear" w:color="auto" w:fill="auto"/>
          </w:tcPr>
          <w:p w14:paraId="67C4F4A4" w14:textId="77777777" w:rsidR="003B49F5" w:rsidRPr="00607F9B" w:rsidRDefault="003B49F5" w:rsidP="007925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EA238E" w14:textId="79DFEA3F" w:rsidR="003B49F5" w:rsidRPr="00607F9B" w:rsidRDefault="003B49F5" w:rsidP="007925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49F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49F5">
              <w:rPr>
                <w:b/>
                <w:bCs/>
                <w:sz w:val="22"/>
                <w:szCs w:val="22"/>
              </w:rPr>
              <w:t>Dostaw</w:t>
            </w:r>
            <w:r w:rsidR="00C716BF">
              <w:rPr>
                <w:b/>
                <w:bCs/>
                <w:sz w:val="22"/>
                <w:szCs w:val="22"/>
              </w:rPr>
              <w:t>ę</w:t>
            </w:r>
            <w:r w:rsidRPr="003B49F5">
              <w:rPr>
                <w:b/>
                <w:bCs/>
                <w:sz w:val="22"/>
                <w:szCs w:val="22"/>
              </w:rPr>
              <w:t xml:space="preserve"> mikroskopu nabiurkowego SEM dla </w:t>
            </w:r>
            <w:proofErr w:type="spellStart"/>
            <w:r w:rsidRPr="003B49F5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49F5">
              <w:rPr>
                <w:b/>
                <w:sz w:val="22"/>
                <w:szCs w:val="22"/>
              </w:rPr>
              <w:t>KC-zp.272-451/21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DD526D" w14:textId="77777777" w:rsidR="003B49F5" w:rsidRPr="003B49F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B49F5" w:rsidRPr="003B49F5">
        <w:rPr>
          <w:b/>
          <w:sz w:val="22"/>
          <w:szCs w:val="22"/>
        </w:rPr>
        <w:t>Akademia Górniczo - Hutnicza</w:t>
      </w:r>
    </w:p>
    <w:p w14:paraId="62AFFBD5" w14:textId="77777777" w:rsidR="003B49F5" w:rsidRPr="003B49F5" w:rsidRDefault="003B49F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3B49F5">
        <w:rPr>
          <w:b/>
          <w:sz w:val="22"/>
          <w:szCs w:val="22"/>
        </w:rPr>
        <w:t>im. Stanisława Staszica w Krakowie</w:t>
      </w:r>
    </w:p>
    <w:p w14:paraId="145D0B39" w14:textId="77777777" w:rsidR="008642B3" w:rsidRDefault="003B49F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B49F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B49F5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B49F5" w14:paraId="749CDAB9" w14:textId="77777777" w:rsidTr="0079255A">
        <w:trPr>
          <w:cantSplit/>
        </w:trPr>
        <w:tc>
          <w:tcPr>
            <w:tcW w:w="10150" w:type="dxa"/>
          </w:tcPr>
          <w:p w14:paraId="50845250" w14:textId="77777777" w:rsidR="003B49F5" w:rsidRPr="00D26ED6" w:rsidRDefault="003B49F5" w:rsidP="0079255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B49F5">
              <w:rPr>
                <w:b/>
                <w:sz w:val="22"/>
                <w:szCs w:val="22"/>
              </w:rPr>
              <w:t>PIK Instruments Spółka z ograniczoną odpowiedzialnością</w:t>
            </w:r>
          </w:p>
          <w:p w14:paraId="7F56A146" w14:textId="77777777" w:rsidR="003B49F5" w:rsidRPr="009F0E5C" w:rsidRDefault="003B49F5" w:rsidP="0079255A">
            <w:pPr>
              <w:jc w:val="both"/>
              <w:rPr>
                <w:bCs/>
                <w:sz w:val="22"/>
                <w:szCs w:val="22"/>
              </w:rPr>
            </w:pPr>
            <w:r w:rsidRPr="003B49F5">
              <w:rPr>
                <w:bCs/>
                <w:sz w:val="22"/>
                <w:szCs w:val="22"/>
              </w:rPr>
              <w:t>ul. Okulickiego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49F5">
              <w:rPr>
                <w:bCs/>
                <w:sz w:val="22"/>
                <w:szCs w:val="22"/>
              </w:rPr>
              <w:t>7/9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975EEF2" w14:textId="77777777" w:rsidR="003B49F5" w:rsidRPr="009F0E5C" w:rsidRDefault="003B49F5" w:rsidP="0079255A">
            <w:pPr>
              <w:jc w:val="both"/>
              <w:rPr>
                <w:bCs/>
                <w:sz w:val="22"/>
                <w:szCs w:val="22"/>
              </w:rPr>
            </w:pPr>
            <w:r w:rsidRPr="003B49F5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49F5">
              <w:rPr>
                <w:bCs/>
                <w:sz w:val="22"/>
                <w:szCs w:val="22"/>
              </w:rPr>
              <w:t>Piaseczno</w:t>
            </w:r>
          </w:p>
          <w:p w14:paraId="7C5C7EC5" w14:textId="77777777" w:rsidR="003B49F5" w:rsidRPr="00D26ED6" w:rsidRDefault="003B49F5" w:rsidP="007925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784900" w14:textId="35C06690" w:rsidR="003B49F5" w:rsidRPr="00D26ED6" w:rsidRDefault="003B49F5" w:rsidP="0079255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B49F5">
              <w:rPr>
                <w:sz w:val="22"/>
                <w:szCs w:val="22"/>
              </w:rPr>
              <w:t>Dostaw</w:t>
            </w:r>
            <w:r w:rsidR="00C716BF">
              <w:rPr>
                <w:sz w:val="22"/>
                <w:szCs w:val="22"/>
              </w:rPr>
              <w:t>ę</w:t>
            </w:r>
            <w:r w:rsidRPr="003B49F5">
              <w:rPr>
                <w:sz w:val="22"/>
                <w:szCs w:val="22"/>
              </w:rPr>
              <w:t xml:space="preserve"> m</w:t>
            </w:r>
            <w:r w:rsidR="00C716BF">
              <w:rPr>
                <w:sz w:val="22"/>
                <w:szCs w:val="22"/>
              </w:rPr>
              <w:t>i</w:t>
            </w:r>
            <w:r w:rsidRPr="003B49F5">
              <w:rPr>
                <w:sz w:val="22"/>
                <w:szCs w:val="22"/>
              </w:rPr>
              <w:t xml:space="preserve">kroskopu nabiurkowego SEM dla </w:t>
            </w:r>
            <w:proofErr w:type="spellStart"/>
            <w:r w:rsidRPr="003B49F5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B49F5">
              <w:rPr>
                <w:b/>
                <w:sz w:val="22"/>
                <w:szCs w:val="22"/>
              </w:rPr>
              <w:t>341 325.00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8953B2D" w14:textId="77777777" w:rsidR="003B49F5" w:rsidRPr="00D26ED6" w:rsidRDefault="003B49F5" w:rsidP="0079255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0BED56" w14:textId="2A995904" w:rsidR="003B49F5" w:rsidRPr="003B49F5" w:rsidRDefault="00C716BF" w:rsidP="0079255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716BF">
              <w:t>Oferta najkorzystniejsza zgodnie z kryteriami oceny.</w:t>
            </w:r>
          </w:p>
        </w:tc>
      </w:tr>
    </w:tbl>
    <w:p w14:paraId="407FED4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6EB350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6BEC99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0483E9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E95B1B8" w14:textId="77777777" w:rsidR="002B6761" w:rsidRPr="008567C7" w:rsidRDefault="003B49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49F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FCFC6A5" w14:textId="77777777" w:rsidR="002B6761" w:rsidRPr="008567C7" w:rsidRDefault="003B49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49F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10489D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62A195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1BC71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B1DA6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E1496D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B49F5" w:rsidRPr="008567C7" w14:paraId="1E29EFD9" w14:textId="77777777" w:rsidTr="0079255A">
        <w:tc>
          <w:tcPr>
            <w:tcW w:w="709" w:type="dxa"/>
            <w:vAlign w:val="center"/>
          </w:tcPr>
          <w:p w14:paraId="685F4575" w14:textId="77777777" w:rsidR="003B49F5" w:rsidRPr="008567C7" w:rsidRDefault="003B49F5" w:rsidP="007925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9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9F87E82" w14:textId="77777777" w:rsidR="003B49F5" w:rsidRPr="002B6761" w:rsidRDefault="003B49F5" w:rsidP="0079255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B49F5">
              <w:rPr>
                <w:rFonts w:ascii="Times New Roman" w:hAnsi="Times New Roman" w:cs="Times New Roman"/>
                <w:b/>
                <w:sz w:val="18"/>
                <w:szCs w:val="18"/>
              </w:rPr>
              <w:t>PIK Instruments Spółka z ograniczoną odpowiedzialnością</w:t>
            </w:r>
          </w:p>
          <w:p w14:paraId="3D1A155F" w14:textId="77777777" w:rsidR="003B49F5" w:rsidRPr="008567C7" w:rsidRDefault="003B49F5" w:rsidP="0079255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49F5">
              <w:rPr>
                <w:rFonts w:ascii="Times New Roman" w:hAnsi="Times New Roman" w:cs="Times New Roman"/>
                <w:bCs/>
                <w:sz w:val="18"/>
                <w:szCs w:val="18"/>
              </w:rPr>
              <w:t>ul. Okulickiego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49F5">
              <w:rPr>
                <w:rFonts w:ascii="Times New Roman" w:hAnsi="Times New Roman" w:cs="Times New Roman"/>
                <w:bCs/>
                <w:sz w:val="18"/>
                <w:szCs w:val="18"/>
              </w:rPr>
              <w:t>7/9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CB2B6AE" w14:textId="77777777" w:rsidR="003B49F5" w:rsidRPr="001B7815" w:rsidRDefault="003B49F5" w:rsidP="007925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49F5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49F5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</w:tc>
        <w:tc>
          <w:tcPr>
            <w:tcW w:w="1134" w:type="dxa"/>
            <w:vAlign w:val="center"/>
          </w:tcPr>
          <w:p w14:paraId="5F16EA88" w14:textId="77777777" w:rsidR="003B49F5" w:rsidRPr="008567C7" w:rsidRDefault="003B49F5" w:rsidP="007925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9F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D303B86" w14:textId="77777777" w:rsidR="003B49F5" w:rsidRPr="008567C7" w:rsidRDefault="003B49F5" w:rsidP="007925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9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E684E89" w14:textId="77777777" w:rsidR="003B49F5" w:rsidRPr="008567C7" w:rsidRDefault="003B49F5" w:rsidP="007925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99A2DA" w14:textId="77777777" w:rsidR="003B49F5" w:rsidRPr="008567C7" w:rsidRDefault="003B49F5" w:rsidP="007925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09712A" w14:textId="77777777" w:rsidR="003B49F5" w:rsidRPr="008567C7" w:rsidRDefault="003B49F5" w:rsidP="007925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4474EA5" w14:textId="77777777" w:rsidR="003B49F5" w:rsidRPr="008567C7" w:rsidRDefault="003B49F5" w:rsidP="007925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EA0E97C" w14:textId="77777777" w:rsidR="003B49F5" w:rsidRPr="008567C7" w:rsidRDefault="003B49F5" w:rsidP="007925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9F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2B5512E" w14:textId="77777777" w:rsidR="00042797" w:rsidRPr="001B7815" w:rsidRDefault="00042797" w:rsidP="00042797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50F80663" w14:textId="77777777" w:rsidR="00042797" w:rsidRDefault="00042797" w:rsidP="00042797">
      <w:pPr>
        <w:spacing w:before="120" w:after="120"/>
        <w:jc w:val="both"/>
        <w:rPr>
          <w:color w:val="000000"/>
          <w:sz w:val="16"/>
          <w:szCs w:val="16"/>
        </w:rPr>
      </w:pPr>
    </w:p>
    <w:p w14:paraId="5619D20A" w14:textId="77777777" w:rsidR="00042797" w:rsidRDefault="00042797" w:rsidP="00042797">
      <w:pPr>
        <w:spacing w:after="40" w:line="276" w:lineRule="auto"/>
        <w:jc w:val="both"/>
      </w:pPr>
      <w:r>
        <w:t>Informacja o terminie zawarcia umowy:</w:t>
      </w:r>
    </w:p>
    <w:p w14:paraId="379BADD0" w14:textId="77777777" w:rsidR="00042797" w:rsidRPr="00F33C66" w:rsidRDefault="00042797" w:rsidP="00042797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A67D8C8" w14:textId="77777777" w:rsidR="00042797" w:rsidRPr="00F33C66" w:rsidRDefault="00042797" w:rsidP="0004279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49E31B5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89CCBB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223F4581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705A3788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0115C29" w14:textId="77777777" w:rsidR="008642B3" w:rsidRPr="00005838" w:rsidRDefault="003B49F5" w:rsidP="00005838">
      <w:pPr>
        <w:jc w:val="right"/>
        <w:rPr>
          <w:sz w:val="32"/>
          <w:szCs w:val="32"/>
        </w:rPr>
      </w:pPr>
      <w:r w:rsidRPr="003B49F5">
        <w:rPr>
          <w:sz w:val="22"/>
          <w:szCs w:val="22"/>
        </w:rPr>
        <w:t xml:space="preserve"> mgr Jarosław</w:t>
      </w:r>
      <w:r w:rsidR="00B464D3" w:rsidRPr="004229DE">
        <w:rPr>
          <w:sz w:val="22"/>
          <w:szCs w:val="22"/>
        </w:rPr>
        <w:t xml:space="preserve"> </w:t>
      </w:r>
      <w:bookmarkEnd w:id="0"/>
      <w:r w:rsidRPr="003B49F5">
        <w:rPr>
          <w:sz w:val="22"/>
          <w:szCs w:val="22"/>
        </w:rPr>
        <w:t>Grzech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67C04" w14:textId="77777777" w:rsidR="007660AA" w:rsidRDefault="007660AA">
      <w:r>
        <w:separator/>
      </w:r>
    </w:p>
  </w:endnote>
  <w:endnote w:type="continuationSeparator" w:id="0">
    <w:p w14:paraId="269F5E85" w14:textId="77777777" w:rsidR="007660AA" w:rsidRDefault="00766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87F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4AAF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401B6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68FFE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8BF4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E6D77" w14:textId="77777777" w:rsidR="007660AA" w:rsidRDefault="007660AA">
      <w:r>
        <w:separator/>
      </w:r>
    </w:p>
  </w:footnote>
  <w:footnote w:type="continuationSeparator" w:id="0">
    <w:p w14:paraId="3E92C1E2" w14:textId="77777777" w:rsidR="007660AA" w:rsidRDefault="00766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A4E7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2157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D48C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0AA"/>
    <w:rsid w:val="00005838"/>
    <w:rsid w:val="00022322"/>
    <w:rsid w:val="00042497"/>
    <w:rsid w:val="00042797"/>
    <w:rsid w:val="000C1E6F"/>
    <w:rsid w:val="000E4E56"/>
    <w:rsid w:val="001A1468"/>
    <w:rsid w:val="001B7815"/>
    <w:rsid w:val="002B1E4F"/>
    <w:rsid w:val="002B6761"/>
    <w:rsid w:val="003445A0"/>
    <w:rsid w:val="003A0AFC"/>
    <w:rsid w:val="003B49F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660A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716BF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1CBD21"/>
  <w15:chartTrackingRefBased/>
  <w15:docId w15:val="{A936696B-B78F-4D49-8A36-981B3262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262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2021-09-13T08:30:00Z</cp:lastPrinted>
  <dcterms:created xsi:type="dcterms:W3CDTF">2021-09-13T08:32:00Z</dcterms:created>
  <dcterms:modified xsi:type="dcterms:W3CDTF">2021-09-13T08:32:00Z</dcterms:modified>
</cp:coreProperties>
</file>