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341B82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92775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F731D97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92775" w:rsidRPr="00792775">
        <w:rPr>
          <w:b/>
          <w:sz w:val="22"/>
          <w:szCs w:val="22"/>
        </w:rPr>
        <w:t>usługa szkolenia pracowników AGH z zakresu podnoszenia kompetencji językowych – j. angielski – KC-zp.272-384/21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134"/>
        <w:gridCol w:w="1701"/>
        <w:gridCol w:w="2268"/>
      </w:tblGrid>
      <w:tr w:rsidR="00E13954" w14:paraId="48785F38" w14:textId="77777777" w:rsidTr="00361EEE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34" w:type="dxa"/>
            <w:vAlign w:val="center"/>
          </w:tcPr>
          <w:p w14:paraId="32093579" w14:textId="6669FDA2" w:rsidR="00E13954" w:rsidRDefault="00792775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brutto</w:t>
            </w:r>
          </w:p>
        </w:tc>
        <w:tc>
          <w:tcPr>
            <w:tcW w:w="1701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13954" w14:paraId="21D5C273" w14:textId="77777777" w:rsidTr="00361EEE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361EEE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361EEE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361EEE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F37E986" w14:textId="77777777" w:rsidR="00460DEA" w:rsidRDefault="00460DEA" w:rsidP="00460DEA">
      <w:pPr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elektronicznym podpisem osobistym.</w:t>
      </w:r>
    </w:p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03903" w14:textId="77777777" w:rsidR="00C7737A" w:rsidRDefault="00C7737A">
      <w:r>
        <w:separator/>
      </w:r>
    </w:p>
  </w:endnote>
  <w:endnote w:type="continuationSeparator" w:id="0">
    <w:p w14:paraId="0A731770" w14:textId="77777777" w:rsidR="00C7737A" w:rsidRDefault="00C7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A26B4" w14:textId="77777777" w:rsidR="00C7737A" w:rsidRDefault="00C7737A">
      <w:r>
        <w:separator/>
      </w:r>
    </w:p>
  </w:footnote>
  <w:footnote w:type="continuationSeparator" w:id="0">
    <w:p w14:paraId="3FE5FDC2" w14:textId="77777777" w:rsidR="00C7737A" w:rsidRDefault="00C7737A">
      <w:r>
        <w:continuationSeparator/>
      </w:r>
    </w:p>
  </w:footnote>
  <w:footnote w:id="1">
    <w:p w14:paraId="2D6EB44F" w14:textId="66C4101D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460DEA">
        <w:rPr>
          <w:b/>
          <w:u w:val="single"/>
        </w:rPr>
        <w:t>2</w:t>
      </w:r>
      <w:bookmarkStart w:id="0" w:name="_GoBack"/>
      <w:bookmarkEnd w:id="0"/>
      <w:r>
        <w:rPr>
          <w:b/>
          <w:u w:val="single"/>
        </w:rPr>
        <w:t>.4a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361EEE"/>
    <w:rsid w:val="00460DEA"/>
    <w:rsid w:val="005136B3"/>
    <w:rsid w:val="00561097"/>
    <w:rsid w:val="006C357F"/>
    <w:rsid w:val="00702A72"/>
    <w:rsid w:val="00707683"/>
    <w:rsid w:val="00792775"/>
    <w:rsid w:val="007F7B24"/>
    <w:rsid w:val="008209FE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2021-08-24T12:17:00Z</cp:lastPrinted>
  <dcterms:created xsi:type="dcterms:W3CDTF">2021-08-24T12:17:00Z</dcterms:created>
  <dcterms:modified xsi:type="dcterms:W3CDTF">2021-08-24T12:17:00Z</dcterms:modified>
</cp:coreProperties>
</file>