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620EA26E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6568DD" w:rsidRPr="006568DD">
        <w:rPr>
          <w:b/>
          <w:bCs/>
          <w:sz w:val="20"/>
          <w:szCs w:val="20"/>
        </w:rPr>
        <w:t>usługa szkolenia pracowników AGH z zakresu podnoszenia kompetencji językowych – j. angielski – KC-zp.272-384/21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46BBE7CD" w14:textId="589DC3E9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całość przedmiotu zamówienia  ……………………….. PLN</w:t>
      </w:r>
    </w:p>
    <w:p w14:paraId="31B86DE1" w14:textId="77777777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</w:p>
    <w:p w14:paraId="0B5C1261" w14:textId="5173174A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6568DD">
        <w:rPr>
          <w:sz w:val="20"/>
          <w:szCs w:val="20"/>
        </w:rPr>
        <w:t>Słownie cena brutto ………………………………………………………</w:t>
      </w:r>
      <w:r>
        <w:rPr>
          <w:sz w:val="20"/>
          <w:szCs w:val="20"/>
        </w:rPr>
        <w:t>)</w:t>
      </w:r>
    </w:p>
    <w:p w14:paraId="6639CB35" w14:textId="77777777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</w:p>
    <w:p w14:paraId="5235A464" w14:textId="439B855B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szkolenie dla 4 grup języka angielskiego ogólnego (poziom  średniozaawansowany i zaawansowany) ……………………</w:t>
      </w:r>
      <w:r w:rsidR="00376331">
        <w:rPr>
          <w:b/>
          <w:sz w:val="20"/>
          <w:szCs w:val="20"/>
        </w:rPr>
        <w:t xml:space="preserve"> </w:t>
      </w:r>
      <w:r w:rsidRPr="006568DD">
        <w:rPr>
          <w:b/>
          <w:sz w:val="20"/>
          <w:szCs w:val="20"/>
        </w:rPr>
        <w:t>PLN</w:t>
      </w:r>
    </w:p>
    <w:p w14:paraId="6EF07EFF" w14:textId="1FE2AACA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 w:rsidRPr="006568DD">
        <w:rPr>
          <w:sz w:val="20"/>
          <w:szCs w:val="20"/>
        </w:rPr>
        <w:t>(Słownie cena brutto ………………………………………………………)</w:t>
      </w:r>
    </w:p>
    <w:p w14:paraId="1B44E158" w14:textId="77777777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</w:p>
    <w:p w14:paraId="3C85A53E" w14:textId="6DDA05EC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1 lekcję szkolenia języka angielskie ogólnego tj. 90 min (poziom średniozaawansowany i zaawansowany)</w:t>
      </w:r>
      <w:r>
        <w:rPr>
          <w:b/>
          <w:sz w:val="20"/>
          <w:szCs w:val="20"/>
        </w:rPr>
        <w:t xml:space="preserve">  ………………… PLN</w:t>
      </w:r>
    </w:p>
    <w:p w14:paraId="6E20FECE" w14:textId="7B2662F7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6568DD">
        <w:rPr>
          <w:sz w:val="20"/>
          <w:szCs w:val="20"/>
        </w:rPr>
        <w:t>Słownie cena brutto…………………………………………………</w:t>
      </w:r>
      <w:r>
        <w:rPr>
          <w:sz w:val="20"/>
          <w:szCs w:val="20"/>
        </w:rPr>
        <w:t>)</w:t>
      </w:r>
    </w:p>
    <w:p w14:paraId="02DC2963" w14:textId="77777777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</w:p>
    <w:p w14:paraId="532C7AE1" w14:textId="1F8FFB5E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szkolenie dla 1 grupy języka angielskiego prawniczego</w:t>
      </w:r>
      <w:r>
        <w:rPr>
          <w:b/>
          <w:sz w:val="20"/>
          <w:szCs w:val="20"/>
        </w:rPr>
        <w:t xml:space="preserve"> </w:t>
      </w:r>
      <w:r w:rsidRPr="006568DD">
        <w:rPr>
          <w:b/>
          <w:sz w:val="20"/>
          <w:szCs w:val="20"/>
        </w:rPr>
        <w:t>…………………</w:t>
      </w:r>
      <w:r w:rsidR="00376331">
        <w:rPr>
          <w:b/>
          <w:sz w:val="20"/>
          <w:szCs w:val="20"/>
        </w:rPr>
        <w:t xml:space="preserve"> </w:t>
      </w:r>
      <w:r w:rsidRPr="006568DD">
        <w:rPr>
          <w:b/>
          <w:sz w:val="20"/>
          <w:szCs w:val="20"/>
        </w:rPr>
        <w:t>PLN</w:t>
      </w:r>
    </w:p>
    <w:p w14:paraId="6C72E141" w14:textId="51FA78C1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6568DD">
        <w:rPr>
          <w:sz w:val="20"/>
          <w:szCs w:val="20"/>
        </w:rPr>
        <w:t>Słownie cena brutto ………………………………………………</w:t>
      </w:r>
      <w:r>
        <w:rPr>
          <w:sz w:val="20"/>
          <w:szCs w:val="20"/>
        </w:rPr>
        <w:t>)</w:t>
      </w:r>
    </w:p>
    <w:p w14:paraId="0E387174" w14:textId="77777777" w:rsidR="006568DD" w:rsidRPr="006568DD" w:rsidRDefault="006568DD" w:rsidP="006568DD">
      <w:pPr>
        <w:widowControl w:val="0"/>
        <w:jc w:val="both"/>
        <w:rPr>
          <w:sz w:val="20"/>
          <w:szCs w:val="20"/>
        </w:rPr>
      </w:pPr>
    </w:p>
    <w:p w14:paraId="266525EA" w14:textId="7880D033" w:rsidR="006568DD" w:rsidRPr="006568DD" w:rsidRDefault="006568DD" w:rsidP="006568DD">
      <w:pPr>
        <w:widowControl w:val="0"/>
        <w:jc w:val="both"/>
        <w:rPr>
          <w:b/>
          <w:sz w:val="20"/>
          <w:szCs w:val="20"/>
        </w:rPr>
      </w:pPr>
      <w:r w:rsidRPr="006568DD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6568DD">
        <w:rPr>
          <w:b/>
          <w:sz w:val="20"/>
          <w:szCs w:val="20"/>
        </w:rPr>
        <w:t xml:space="preserve"> za 1 lekcję szkolenia języka angielskiego prawniczego tj. 90 min</w:t>
      </w:r>
      <w:r>
        <w:rPr>
          <w:b/>
          <w:sz w:val="20"/>
          <w:szCs w:val="20"/>
        </w:rPr>
        <w:t xml:space="preserve"> ………</w:t>
      </w:r>
      <w:r w:rsidR="00376331">
        <w:rPr>
          <w:b/>
          <w:sz w:val="20"/>
          <w:szCs w:val="20"/>
        </w:rPr>
        <w:t>…..</w:t>
      </w:r>
      <w:r>
        <w:rPr>
          <w:b/>
          <w:sz w:val="20"/>
          <w:szCs w:val="20"/>
        </w:rPr>
        <w:t xml:space="preserve"> PLN</w:t>
      </w:r>
    </w:p>
    <w:p w14:paraId="403827ED" w14:textId="10F7764F" w:rsidR="006568DD" w:rsidRPr="006568DD" w:rsidRDefault="006568DD" w:rsidP="006568DD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6568DD">
        <w:rPr>
          <w:sz w:val="20"/>
          <w:szCs w:val="20"/>
        </w:rPr>
        <w:t>Słownie cena brutto………………………………………………..PLN</w:t>
      </w:r>
    </w:p>
    <w:p w14:paraId="237AD079" w14:textId="77777777" w:rsidR="006568DD" w:rsidRDefault="006568DD" w:rsidP="006568DD">
      <w:pPr>
        <w:widowControl w:val="0"/>
        <w:jc w:val="both"/>
        <w:rPr>
          <w:i/>
          <w:sz w:val="20"/>
          <w:szCs w:val="20"/>
        </w:rPr>
      </w:pPr>
    </w:p>
    <w:p w14:paraId="22D4D114" w14:textId="45608929" w:rsidR="005E39B4" w:rsidRPr="009C1D50" w:rsidRDefault="005E39B4" w:rsidP="006568DD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4CBBD53" w14:textId="62A13441" w:rsidR="000241D6" w:rsidRDefault="00486653" w:rsidP="00911F02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256F35" w:rsidRPr="009C1D50">
        <w:rPr>
          <w:b/>
          <w:sz w:val="20"/>
          <w:szCs w:val="20"/>
        </w:rPr>
        <w:t xml:space="preserve">do </w:t>
      </w:r>
      <w:r w:rsidR="00376331">
        <w:rPr>
          <w:b/>
          <w:sz w:val="20"/>
          <w:szCs w:val="20"/>
        </w:rPr>
        <w:t>30.09.2022 r</w:t>
      </w:r>
      <w:r w:rsidR="00FB485A" w:rsidRPr="009C1D50">
        <w:rPr>
          <w:b/>
          <w:sz w:val="20"/>
          <w:szCs w:val="20"/>
        </w:rPr>
        <w:t xml:space="preserve"> </w:t>
      </w:r>
    </w:p>
    <w:p w14:paraId="5D5E7DEC" w14:textId="0D11BE8C" w:rsidR="00376331" w:rsidRDefault="00376331" w:rsidP="00911F02">
      <w:pPr>
        <w:widowControl w:val="0"/>
        <w:jc w:val="both"/>
        <w:rPr>
          <w:b/>
          <w:sz w:val="20"/>
          <w:szCs w:val="20"/>
        </w:rPr>
      </w:pPr>
    </w:p>
    <w:p w14:paraId="7CC7C557" w14:textId="53928DB9" w:rsidR="00376331" w:rsidRDefault="00376331" w:rsidP="00911F02">
      <w:pPr>
        <w:widowControl w:val="0"/>
        <w:jc w:val="both"/>
        <w:rPr>
          <w:b/>
          <w:sz w:val="20"/>
          <w:szCs w:val="20"/>
        </w:rPr>
      </w:pPr>
    </w:p>
    <w:p w14:paraId="3853E23A" w14:textId="051A93C1" w:rsidR="00601117" w:rsidRDefault="00601117" w:rsidP="00911F02">
      <w:pPr>
        <w:widowControl w:val="0"/>
        <w:jc w:val="both"/>
        <w:rPr>
          <w:b/>
          <w:sz w:val="20"/>
          <w:szCs w:val="20"/>
        </w:rPr>
      </w:pPr>
    </w:p>
    <w:p w14:paraId="67A30DEE" w14:textId="755A53DA" w:rsidR="00601117" w:rsidRDefault="00601117" w:rsidP="00911F02">
      <w:pPr>
        <w:widowControl w:val="0"/>
        <w:jc w:val="both"/>
        <w:rPr>
          <w:b/>
          <w:sz w:val="20"/>
          <w:szCs w:val="20"/>
        </w:rPr>
      </w:pPr>
    </w:p>
    <w:p w14:paraId="254FBDB8" w14:textId="7F2E087E" w:rsidR="00601117" w:rsidRDefault="00601117" w:rsidP="00911F02">
      <w:pPr>
        <w:widowControl w:val="0"/>
        <w:jc w:val="both"/>
        <w:rPr>
          <w:b/>
          <w:sz w:val="20"/>
          <w:szCs w:val="20"/>
        </w:rPr>
      </w:pPr>
    </w:p>
    <w:p w14:paraId="2408C302" w14:textId="77777777" w:rsidR="00601117" w:rsidRDefault="00601117" w:rsidP="00911F02">
      <w:pPr>
        <w:widowControl w:val="0"/>
        <w:jc w:val="both"/>
        <w:rPr>
          <w:b/>
          <w:sz w:val="20"/>
          <w:szCs w:val="20"/>
        </w:rPr>
      </w:pPr>
    </w:p>
    <w:p w14:paraId="636F15B3" w14:textId="77777777" w:rsidR="00911F02" w:rsidRPr="009C1D50" w:rsidRDefault="00911F02" w:rsidP="00911F02">
      <w:pPr>
        <w:widowControl w:val="0"/>
        <w:jc w:val="both"/>
        <w:rPr>
          <w:b/>
          <w:sz w:val="20"/>
          <w:szCs w:val="20"/>
        </w:rPr>
      </w:pPr>
    </w:p>
    <w:p w14:paraId="386A3FE5" w14:textId="2CA04B48" w:rsidR="00486653" w:rsidRDefault="00DC6FB8" w:rsidP="00486653">
      <w:pPr>
        <w:widowControl w:val="0"/>
        <w:spacing w:line="360" w:lineRule="auto"/>
        <w:ind w:right="1"/>
        <w:jc w:val="both"/>
        <w:rPr>
          <w:b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ób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862831">
        <w:rPr>
          <w:b/>
          <w:bCs/>
          <w:iCs/>
          <w:color w:val="000000"/>
          <w:sz w:val="20"/>
          <w:szCs w:val="20"/>
          <w:u w:val="single"/>
          <w:lang w:eastAsia="x-none"/>
        </w:rPr>
        <w:t>ych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1C74DECD" w14:textId="7FECA642" w:rsidR="00F5483E" w:rsidRPr="00F5483E" w:rsidRDefault="00F5483E" w:rsidP="00486653">
      <w:pPr>
        <w:widowControl w:val="0"/>
        <w:spacing w:line="360" w:lineRule="auto"/>
        <w:ind w:right="1"/>
        <w:jc w:val="both"/>
        <w:rPr>
          <w:bCs/>
          <w:iCs/>
          <w:sz w:val="20"/>
          <w:szCs w:val="20"/>
        </w:rPr>
      </w:pPr>
      <w:r w:rsidRPr="00F5483E">
        <w:rPr>
          <w:bCs/>
          <w:iCs/>
          <w:sz w:val="20"/>
          <w:szCs w:val="20"/>
        </w:rPr>
        <w:t>1/ Pan/Pani</w:t>
      </w:r>
      <w:r>
        <w:rPr>
          <w:bCs/>
          <w:iCs/>
          <w:sz w:val="20"/>
          <w:szCs w:val="20"/>
        </w:rPr>
        <w:t xml:space="preserve"> ……………. </w:t>
      </w:r>
      <w:r w:rsidRPr="00F5483E">
        <w:rPr>
          <w:bCs/>
          <w:i/>
          <w:iCs/>
          <w:sz w:val="20"/>
          <w:szCs w:val="20"/>
        </w:rPr>
        <w:t>(wpisać imię i nazwisko</w:t>
      </w:r>
      <w:r>
        <w:rPr>
          <w:bCs/>
          <w:iCs/>
          <w:sz w:val="20"/>
          <w:szCs w:val="20"/>
        </w:rPr>
        <w:t xml:space="preserve">) posiada  ………  lat doświadczenia </w:t>
      </w:r>
      <w:r w:rsidRPr="00F5483E">
        <w:rPr>
          <w:bCs/>
          <w:i/>
          <w:iCs/>
          <w:sz w:val="20"/>
          <w:szCs w:val="20"/>
        </w:rPr>
        <w:t>(wpisać ilość</w:t>
      </w:r>
      <w:r>
        <w:rPr>
          <w:bCs/>
          <w:iCs/>
          <w:sz w:val="20"/>
          <w:szCs w:val="20"/>
        </w:rPr>
        <w:t>) w szkoleniach z zakresu j. angielskiego</w:t>
      </w:r>
    </w:p>
    <w:p w14:paraId="5B2E2E26" w14:textId="13276749" w:rsidR="00F5483E" w:rsidRPr="00F5483E" w:rsidRDefault="00F5483E" w:rsidP="00F5483E">
      <w:pPr>
        <w:widowControl w:val="0"/>
        <w:spacing w:line="360" w:lineRule="auto"/>
        <w:ind w:right="1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2</w:t>
      </w:r>
      <w:r w:rsidRPr="00F5483E">
        <w:rPr>
          <w:bCs/>
          <w:iCs/>
          <w:sz w:val="20"/>
          <w:szCs w:val="20"/>
        </w:rPr>
        <w:t>/ Pan/Pani</w:t>
      </w:r>
      <w:r>
        <w:rPr>
          <w:bCs/>
          <w:iCs/>
          <w:sz w:val="20"/>
          <w:szCs w:val="20"/>
        </w:rPr>
        <w:t xml:space="preserve"> ……………. </w:t>
      </w:r>
      <w:r w:rsidRPr="00F5483E">
        <w:rPr>
          <w:bCs/>
          <w:i/>
          <w:iCs/>
          <w:sz w:val="20"/>
          <w:szCs w:val="20"/>
        </w:rPr>
        <w:t>(wpisać imię i nazwisko</w:t>
      </w:r>
      <w:r>
        <w:rPr>
          <w:bCs/>
          <w:iCs/>
          <w:sz w:val="20"/>
          <w:szCs w:val="20"/>
        </w:rPr>
        <w:t xml:space="preserve">) posiada  ………  lat doświadczenia </w:t>
      </w:r>
      <w:r w:rsidRPr="00F5483E">
        <w:rPr>
          <w:bCs/>
          <w:i/>
          <w:iCs/>
          <w:sz w:val="20"/>
          <w:szCs w:val="20"/>
        </w:rPr>
        <w:t>(wpisać ilość</w:t>
      </w:r>
      <w:r>
        <w:rPr>
          <w:bCs/>
          <w:iCs/>
          <w:sz w:val="20"/>
          <w:szCs w:val="20"/>
        </w:rPr>
        <w:t>) w szkoleniach z zakresu j. angielskiego</w:t>
      </w:r>
      <w:bookmarkStart w:id="1" w:name="_GoBack"/>
      <w:bookmarkEnd w:id="1"/>
    </w:p>
    <w:p w14:paraId="15AD3B94" w14:textId="54B279BF" w:rsidR="00F5483E" w:rsidRPr="00F5483E" w:rsidRDefault="00F5483E" w:rsidP="00F5483E">
      <w:pPr>
        <w:widowControl w:val="0"/>
        <w:spacing w:line="360" w:lineRule="auto"/>
        <w:ind w:right="1"/>
        <w:jc w:val="both"/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3</w:t>
      </w:r>
      <w:r w:rsidRPr="00F5483E">
        <w:rPr>
          <w:bCs/>
          <w:iCs/>
          <w:sz w:val="20"/>
          <w:szCs w:val="20"/>
        </w:rPr>
        <w:t>/ Pan/Pani</w:t>
      </w:r>
      <w:r>
        <w:rPr>
          <w:bCs/>
          <w:iCs/>
          <w:sz w:val="20"/>
          <w:szCs w:val="20"/>
        </w:rPr>
        <w:t xml:space="preserve"> ……………. </w:t>
      </w:r>
      <w:r w:rsidRPr="00F5483E">
        <w:rPr>
          <w:bCs/>
          <w:i/>
          <w:iCs/>
          <w:sz w:val="20"/>
          <w:szCs w:val="20"/>
        </w:rPr>
        <w:t>(wpisać imię i nazwisko</w:t>
      </w:r>
      <w:r>
        <w:rPr>
          <w:bCs/>
          <w:iCs/>
          <w:sz w:val="20"/>
          <w:szCs w:val="20"/>
        </w:rPr>
        <w:t xml:space="preserve">) posiada  ………  lat doświadczenia </w:t>
      </w:r>
      <w:r w:rsidRPr="00F5483E">
        <w:rPr>
          <w:bCs/>
          <w:i/>
          <w:iCs/>
          <w:sz w:val="20"/>
          <w:szCs w:val="20"/>
        </w:rPr>
        <w:t>(wpisać ilość</w:t>
      </w:r>
      <w:r>
        <w:rPr>
          <w:bCs/>
          <w:iCs/>
          <w:sz w:val="20"/>
          <w:szCs w:val="20"/>
        </w:rPr>
        <w:t>) w szkoleniach z zakresu j. angielskiego</w:t>
      </w:r>
      <w:r w:rsidR="00601117">
        <w:rPr>
          <w:bCs/>
          <w:iCs/>
          <w:sz w:val="20"/>
          <w:szCs w:val="20"/>
        </w:rPr>
        <w:t xml:space="preserve"> </w:t>
      </w:r>
    </w:p>
    <w:p w14:paraId="153389EF" w14:textId="77777777" w:rsidR="00911F02" w:rsidRDefault="00911F02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7DC74002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16EA9B8F" w:rsidR="009D651F" w:rsidRDefault="009D651F" w:rsidP="00BA79C6">
      <w:pPr>
        <w:jc w:val="right"/>
        <w:rPr>
          <w:sz w:val="20"/>
          <w:szCs w:val="20"/>
        </w:rPr>
      </w:pPr>
    </w:p>
    <w:p w14:paraId="415E87A7" w14:textId="77777777" w:rsidR="00376331" w:rsidRPr="009C1D50" w:rsidRDefault="00376331" w:rsidP="00BA79C6">
      <w:pPr>
        <w:jc w:val="right"/>
        <w:rPr>
          <w:sz w:val="20"/>
          <w:szCs w:val="20"/>
        </w:rPr>
      </w:pPr>
    </w:p>
    <w:p w14:paraId="33FB666B" w14:textId="7D734A7D" w:rsidR="009D651F" w:rsidRPr="00376331" w:rsidRDefault="009D651F" w:rsidP="00C174B5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lastRenderedPageBreak/>
        <w:t>Oferta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C871DF"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376331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376331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1747FD9" w14:textId="1D598A97" w:rsidR="00FC7F27" w:rsidRPr="00376331" w:rsidRDefault="00FC7F27" w:rsidP="00FC7F27">
      <w:pPr>
        <w:rPr>
          <w:color w:val="FF0000"/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9ECC98" w14:textId="77777777" w:rsidR="004975B2" w:rsidRDefault="004975B2">
      <w:r>
        <w:separator/>
      </w:r>
    </w:p>
  </w:endnote>
  <w:endnote w:type="continuationSeparator" w:id="0">
    <w:p w14:paraId="013CBC23" w14:textId="77777777" w:rsidR="004975B2" w:rsidRDefault="0049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51B87" w14:textId="77777777" w:rsidR="004975B2" w:rsidRDefault="004975B2">
      <w:r>
        <w:separator/>
      </w:r>
    </w:p>
  </w:footnote>
  <w:footnote w:type="continuationSeparator" w:id="0">
    <w:p w14:paraId="59061016" w14:textId="77777777" w:rsidR="004975B2" w:rsidRDefault="00497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66A0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261A5"/>
    <w:rsid w:val="002301CD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76331"/>
    <w:rsid w:val="003E7844"/>
    <w:rsid w:val="00403DE1"/>
    <w:rsid w:val="00410C83"/>
    <w:rsid w:val="004244A9"/>
    <w:rsid w:val="00486653"/>
    <w:rsid w:val="00493393"/>
    <w:rsid w:val="004975B2"/>
    <w:rsid w:val="004B7300"/>
    <w:rsid w:val="004C6753"/>
    <w:rsid w:val="004D1E11"/>
    <w:rsid w:val="004E40D9"/>
    <w:rsid w:val="004F2474"/>
    <w:rsid w:val="00543BD2"/>
    <w:rsid w:val="0054746C"/>
    <w:rsid w:val="00551955"/>
    <w:rsid w:val="00562324"/>
    <w:rsid w:val="00595C87"/>
    <w:rsid w:val="005B57B5"/>
    <w:rsid w:val="005D2404"/>
    <w:rsid w:val="005D2C65"/>
    <w:rsid w:val="005D582E"/>
    <w:rsid w:val="005D7669"/>
    <w:rsid w:val="005E39B4"/>
    <w:rsid w:val="005E6D94"/>
    <w:rsid w:val="005F002D"/>
    <w:rsid w:val="005F32CC"/>
    <w:rsid w:val="00601117"/>
    <w:rsid w:val="00626EB1"/>
    <w:rsid w:val="0063384F"/>
    <w:rsid w:val="00643C6F"/>
    <w:rsid w:val="00646202"/>
    <w:rsid w:val="0065290F"/>
    <w:rsid w:val="006568DD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62831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11F02"/>
    <w:rsid w:val="00932543"/>
    <w:rsid w:val="00960965"/>
    <w:rsid w:val="0096298D"/>
    <w:rsid w:val="00962D25"/>
    <w:rsid w:val="00970FE4"/>
    <w:rsid w:val="00996249"/>
    <w:rsid w:val="009B2E7D"/>
    <w:rsid w:val="009C1D50"/>
    <w:rsid w:val="009D610D"/>
    <w:rsid w:val="009D651F"/>
    <w:rsid w:val="009F6609"/>
    <w:rsid w:val="00A0022B"/>
    <w:rsid w:val="00A346FE"/>
    <w:rsid w:val="00A47B4D"/>
    <w:rsid w:val="00A83018"/>
    <w:rsid w:val="00A96DCD"/>
    <w:rsid w:val="00AA2081"/>
    <w:rsid w:val="00AA33D0"/>
    <w:rsid w:val="00AA76BA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174B5"/>
    <w:rsid w:val="00C81224"/>
    <w:rsid w:val="00C871DF"/>
    <w:rsid w:val="00C969A6"/>
    <w:rsid w:val="00CA7D36"/>
    <w:rsid w:val="00CD58FD"/>
    <w:rsid w:val="00CE13AF"/>
    <w:rsid w:val="00D24208"/>
    <w:rsid w:val="00D255F6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5483E"/>
    <w:rsid w:val="00F91018"/>
    <w:rsid w:val="00F94477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01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011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0111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1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11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6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B3549-BDAC-4E83-A210-92A4BBD30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2021-09-09T09:47:00Z</cp:lastPrinted>
  <dcterms:created xsi:type="dcterms:W3CDTF">2021-09-09T09:47:00Z</dcterms:created>
  <dcterms:modified xsi:type="dcterms:W3CDTF">2021-09-09T09:47:00Z</dcterms:modified>
</cp:coreProperties>
</file>