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7639" w14:textId="77777777" w:rsidR="00D665F5" w:rsidRDefault="00F95CD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95C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5CDA">
        <w:rPr>
          <w:sz w:val="22"/>
          <w:szCs w:val="22"/>
        </w:rPr>
        <w:t>2021-09-10</w:t>
      </w:r>
    </w:p>
    <w:p w14:paraId="4A0537C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38D927" w14:textId="77777777" w:rsidR="00F95CDA" w:rsidRPr="00F95CDA" w:rsidRDefault="00F95CDA" w:rsidP="00577BC6">
      <w:pPr>
        <w:spacing w:after="40"/>
        <w:rPr>
          <w:b/>
          <w:bCs/>
          <w:sz w:val="22"/>
          <w:szCs w:val="22"/>
        </w:rPr>
      </w:pPr>
      <w:r w:rsidRPr="00F95CDA">
        <w:rPr>
          <w:b/>
          <w:bCs/>
          <w:sz w:val="22"/>
          <w:szCs w:val="22"/>
        </w:rPr>
        <w:t>Szpital Miejski Specjalistyczny</w:t>
      </w:r>
    </w:p>
    <w:p w14:paraId="30EF988B" w14:textId="77777777" w:rsidR="00F95CDA" w:rsidRPr="00F95CDA" w:rsidRDefault="00F95CDA" w:rsidP="00577BC6">
      <w:pPr>
        <w:spacing w:after="40"/>
        <w:rPr>
          <w:b/>
          <w:bCs/>
          <w:sz w:val="22"/>
          <w:szCs w:val="22"/>
        </w:rPr>
      </w:pPr>
      <w:r w:rsidRPr="00F95CDA">
        <w:rPr>
          <w:b/>
          <w:bCs/>
          <w:sz w:val="22"/>
          <w:szCs w:val="22"/>
        </w:rPr>
        <w:t>im. Gabriela Narutowicza w Krakowie</w:t>
      </w:r>
    </w:p>
    <w:p w14:paraId="296CD1DC" w14:textId="77777777" w:rsidR="00D665F5" w:rsidRPr="00BD5546" w:rsidRDefault="00F95CDA" w:rsidP="00D665F5">
      <w:pPr>
        <w:rPr>
          <w:sz w:val="22"/>
          <w:szCs w:val="22"/>
        </w:rPr>
      </w:pPr>
      <w:r w:rsidRPr="00F95CDA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F95CDA">
        <w:rPr>
          <w:sz w:val="22"/>
          <w:szCs w:val="22"/>
        </w:rPr>
        <w:t>35-37</w:t>
      </w:r>
    </w:p>
    <w:p w14:paraId="4EBBBE29" w14:textId="77777777" w:rsidR="00D665F5" w:rsidRPr="00BD5546" w:rsidRDefault="00F95CDA" w:rsidP="00D665F5">
      <w:pPr>
        <w:rPr>
          <w:sz w:val="22"/>
          <w:szCs w:val="22"/>
        </w:rPr>
      </w:pPr>
      <w:r w:rsidRPr="00F95CDA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F95CDA">
        <w:rPr>
          <w:sz w:val="22"/>
          <w:szCs w:val="22"/>
        </w:rPr>
        <w:t>Kraków</w:t>
      </w:r>
    </w:p>
    <w:p w14:paraId="5136CBC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34C5F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9AAC4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5CDA" w:rsidRPr="00F95CDA">
        <w:rPr>
          <w:b/>
          <w:sz w:val="22"/>
          <w:szCs w:val="22"/>
        </w:rPr>
        <w:t>ZP/31/2021</w:t>
      </w:r>
      <w:r w:rsidR="00A80738">
        <w:rPr>
          <w:sz w:val="24"/>
        </w:rPr>
        <w:tab/>
        <w:t xml:space="preserve"> </w:t>
      </w:r>
    </w:p>
    <w:p w14:paraId="0DD018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3799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F616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D0DE1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E4F0C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F5405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5CDA" w:rsidRPr="00F95CD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2CB152EC" w14:textId="77777777" w:rsidR="00A80738" w:rsidRPr="00577BC6" w:rsidRDefault="00F95C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5CDA">
        <w:rPr>
          <w:b/>
          <w:sz w:val="22"/>
          <w:szCs w:val="22"/>
        </w:rPr>
        <w:t>Zakup i dostawa materiałów do Centralnej Sterylizatorni I</w:t>
      </w:r>
    </w:p>
    <w:p w14:paraId="29C6E60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95CDA" w:rsidRPr="00F95CDA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E7265A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5CDA" w:rsidRPr="00F95CDA">
        <w:rPr>
          <w:sz w:val="22"/>
          <w:szCs w:val="22"/>
        </w:rPr>
        <w:t>10/09/2021</w:t>
      </w:r>
      <w:r w:rsidR="00FF4AB1" w:rsidRPr="00577BC6">
        <w:rPr>
          <w:sz w:val="22"/>
          <w:szCs w:val="22"/>
        </w:rPr>
        <w:t xml:space="preserve"> o godz. </w:t>
      </w:r>
      <w:r w:rsidR="00F95CDA" w:rsidRPr="00F95CD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91466C2" w14:textId="77777777" w:rsidTr="00C82837">
        <w:tc>
          <w:tcPr>
            <w:tcW w:w="993" w:type="dxa"/>
            <w:shd w:val="clear" w:color="auto" w:fill="auto"/>
            <w:vAlign w:val="center"/>
          </w:tcPr>
          <w:p w14:paraId="15B3188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0D0D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1924E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AA308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95CDA" w:rsidRPr="00075CD0" w14:paraId="6F878672" w14:textId="77777777" w:rsidTr="00E64552">
        <w:tc>
          <w:tcPr>
            <w:tcW w:w="993" w:type="dxa"/>
            <w:shd w:val="clear" w:color="auto" w:fill="auto"/>
            <w:vAlign w:val="center"/>
          </w:tcPr>
          <w:p w14:paraId="1EB717C4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77FCF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</w:t>
            </w:r>
          </w:p>
        </w:tc>
        <w:tc>
          <w:tcPr>
            <w:tcW w:w="4110" w:type="dxa"/>
            <w:shd w:val="clear" w:color="auto" w:fill="auto"/>
          </w:tcPr>
          <w:p w14:paraId="2D8F1E96" w14:textId="77777777" w:rsidR="00F95CDA" w:rsidRPr="00C82837" w:rsidRDefault="00F95CDA" w:rsidP="00E64552">
            <w:pPr>
              <w:spacing w:before="40"/>
            </w:pPr>
            <w:r w:rsidRPr="00F95CDA">
              <w:t>MCPOLSKA.PL SPÓŁKA Z OGRANICZONĄ ODPOWIEDZIALNOŚCIĄ  SPÓŁKA KOMANDYTOWA</w:t>
            </w:r>
          </w:p>
          <w:p w14:paraId="66953A08" w14:textId="16CC61FB" w:rsidR="00F95CDA" w:rsidRPr="00CB5EDB" w:rsidRDefault="00790AF8" w:rsidP="00E64552">
            <w:r>
              <w:t xml:space="preserve">ul. </w:t>
            </w:r>
            <w:r w:rsidR="00F95CDA" w:rsidRPr="00F95CDA">
              <w:t>Wschodnia</w:t>
            </w:r>
            <w:r w:rsidR="00F95CDA" w:rsidRPr="00CB5EDB">
              <w:t xml:space="preserve"> </w:t>
            </w:r>
            <w:r w:rsidR="00F95CDA" w:rsidRPr="00F95CDA">
              <w:t>5a</w:t>
            </w:r>
            <w:r w:rsidR="00F95CDA" w:rsidRPr="00CB5EDB">
              <w:t xml:space="preserve"> </w:t>
            </w:r>
          </w:p>
          <w:p w14:paraId="05E02112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62-080</w:t>
            </w:r>
            <w:r w:rsidRPr="00CB5EDB">
              <w:t xml:space="preserve"> </w:t>
            </w:r>
            <w:r w:rsidRPr="00F95CDA">
              <w:t>Swadzim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61730E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48 108.82 zł</w:t>
            </w:r>
          </w:p>
        </w:tc>
      </w:tr>
      <w:tr w:rsidR="00F95CDA" w:rsidRPr="00075CD0" w14:paraId="3183BEF4" w14:textId="77777777" w:rsidTr="00E64552">
        <w:tc>
          <w:tcPr>
            <w:tcW w:w="993" w:type="dxa"/>
            <w:shd w:val="clear" w:color="auto" w:fill="auto"/>
            <w:vAlign w:val="center"/>
          </w:tcPr>
          <w:p w14:paraId="3D3DC39F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66D14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</w:t>
            </w:r>
          </w:p>
        </w:tc>
        <w:tc>
          <w:tcPr>
            <w:tcW w:w="4110" w:type="dxa"/>
            <w:shd w:val="clear" w:color="auto" w:fill="auto"/>
          </w:tcPr>
          <w:p w14:paraId="1113423B" w14:textId="77777777" w:rsidR="00F95CDA" w:rsidRPr="00C82837" w:rsidRDefault="00F95CDA" w:rsidP="00E64552">
            <w:pPr>
              <w:spacing w:before="40"/>
            </w:pPr>
            <w:r w:rsidRPr="00F95CDA">
              <w:t>INFORMER MED SP. Z O.O.</w:t>
            </w:r>
          </w:p>
          <w:p w14:paraId="2AE07A1F" w14:textId="098D5371" w:rsidR="00F95CDA" w:rsidRPr="00CB5EDB" w:rsidRDefault="00790AF8" w:rsidP="00E64552">
            <w:r>
              <w:t>ul.</w:t>
            </w:r>
            <w:r w:rsidR="00F95CDA" w:rsidRPr="00F95CDA">
              <w:t>Winogrady</w:t>
            </w:r>
            <w:r w:rsidR="00F95CDA" w:rsidRPr="00CB5EDB">
              <w:t xml:space="preserve"> </w:t>
            </w:r>
            <w:r w:rsidR="00F95CDA" w:rsidRPr="00F95CDA">
              <w:t>118</w:t>
            </w:r>
            <w:r w:rsidR="00F95CDA" w:rsidRPr="00CB5EDB">
              <w:t xml:space="preserve"> </w:t>
            </w:r>
          </w:p>
          <w:p w14:paraId="00B9C2F2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61-626</w:t>
            </w:r>
            <w:r w:rsidRPr="00CB5EDB">
              <w:t xml:space="preserve"> </w:t>
            </w:r>
            <w:r w:rsidRPr="00F95CD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85C8F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20 217.60 zł</w:t>
            </w:r>
          </w:p>
        </w:tc>
      </w:tr>
      <w:tr w:rsidR="00F95CDA" w:rsidRPr="00075CD0" w14:paraId="07D4804F" w14:textId="77777777" w:rsidTr="00E64552">
        <w:tc>
          <w:tcPr>
            <w:tcW w:w="993" w:type="dxa"/>
            <w:shd w:val="clear" w:color="auto" w:fill="auto"/>
            <w:vAlign w:val="center"/>
          </w:tcPr>
          <w:p w14:paraId="26417653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52645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4110" w:type="dxa"/>
            <w:shd w:val="clear" w:color="auto" w:fill="auto"/>
          </w:tcPr>
          <w:p w14:paraId="1B79EFEC" w14:textId="77777777" w:rsidR="00F95CDA" w:rsidRPr="00C82837" w:rsidRDefault="00F95CDA" w:rsidP="00E64552">
            <w:pPr>
              <w:spacing w:before="40"/>
            </w:pPr>
            <w:r w:rsidRPr="00F95CDA">
              <w:t>INFORMER MED SP. Z O.O.</w:t>
            </w:r>
          </w:p>
          <w:p w14:paraId="1D6D7A62" w14:textId="77777777" w:rsidR="00790AF8" w:rsidRPr="00CB5EDB" w:rsidRDefault="00790AF8" w:rsidP="00790AF8">
            <w:r>
              <w:t>ul.</w:t>
            </w:r>
            <w:r w:rsidRPr="00F95CDA">
              <w:t>Winogrady</w:t>
            </w:r>
            <w:r w:rsidRPr="00CB5EDB">
              <w:t xml:space="preserve"> </w:t>
            </w:r>
            <w:r w:rsidRPr="00F95CDA">
              <w:t>118</w:t>
            </w:r>
            <w:r w:rsidRPr="00CB5EDB">
              <w:t xml:space="preserve"> </w:t>
            </w:r>
          </w:p>
          <w:p w14:paraId="09E43EE7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61-626</w:t>
            </w:r>
            <w:r w:rsidRPr="00CB5EDB">
              <w:t xml:space="preserve"> </w:t>
            </w:r>
            <w:r w:rsidRPr="00F95CD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4DCD95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6 907.68 zł</w:t>
            </w:r>
          </w:p>
        </w:tc>
      </w:tr>
      <w:tr w:rsidR="00F95CDA" w:rsidRPr="00075CD0" w14:paraId="0CF0B2CD" w14:textId="77777777" w:rsidTr="00E64552">
        <w:tc>
          <w:tcPr>
            <w:tcW w:w="993" w:type="dxa"/>
            <w:shd w:val="clear" w:color="auto" w:fill="auto"/>
            <w:vAlign w:val="center"/>
          </w:tcPr>
          <w:p w14:paraId="7E4B0C7F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2B4E03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3</w:t>
            </w:r>
          </w:p>
        </w:tc>
        <w:tc>
          <w:tcPr>
            <w:tcW w:w="4110" w:type="dxa"/>
            <w:shd w:val="clear" w:color="auto" w:fill="auto"/>
          </w:tcPr>
          <w:p w14:paraId="385C95E4" w14:textId="77777777" w:rsidR="00F95CDA" w:rsidRPr="00C82837" w:rsidRDefault="00F95CDA" w:rsidP="00E64552">
            <w:pPr>
              <w:spacing w:before="40"/>
            </w:pPr>
            <w:r w:rsidRPr="00F95CDA">
              <w:t>INFORMER MED SP. Z O.O.</w:t>
            </w:r>
          </w:p>
          <w:p w14:paraId="0BFCBC33" w14:textId="77777777" w:rsidR="00790AF8" w:rsidRPr="00CB5EDB" w:rsidRDefault="00790AF8" w:rsidP="00790AF8">
            <w:r>
              <w:t>ul.</w:t>
            </w:r>
            <w:r w:rsidRPr="00F95CDA">
              <w:t>Winogrady</w:t>
            </w:r>
            <w:r w:rsidRPr="00CB5EDB">
              <w:t xml:space="preserve"> </w:t>
            </w:r>
            <w:r w:rsidRPr="00F95CDA">
              <w:t>118</w:t>
            </w:r>
            <w:r w:rsidRPr="00CB5EDB">
              <w:t xml:space="preserve"> </w:t>
            </w:r>
          </w:p>
          <w:p w14:paraId="3C9036C4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61-626</w:t>
            </w:r>
            <w:r w:rsidRPr="00CB5EDB">
              <w:t xml:space="preserve"> </w:t>
            </w:r>
            <w:r w:rsidRPr="00F95CD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91D6F9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17 982.60 zł</w:t>
            </w:r>
          </w:p>
        </w:tc>
      </w:tr>
      <w:tr w:rsidR="00F95CDA" w:rsidRPr="00075CD0" w14:paraId="39AA648C" w14:textId="77777777" w:rsidTr="00E64552">
        <w:tc>
          <w:tcPr>
            <w:tcW w:w="993" w:type="dxa"/>
            <w:shd w:val="clear" w:color="auto" w:fill="auto"/>
            <w:vAlign w:val="center"/>
          </w:tcPr>
          <w:p w14:paraId="090819A0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BB69D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5</w:t>
            </w:r>
          </w:p>
        </w:tc>
        <w:tc>
          <w:tcPr>
            <w:tcW w:w="4110" w:type="dxa"/>
            <w:shd w:val="clear" w:color="auto" w:fill="auto"/>
          </w:tcPr>
          <w:p w14:paraId="20297450" w14:textId="77777777" w:rsidR="00F95CDA" w:rsidRPr="00C82837" w:rsidRDefault="00F95CDA" w:rsidP="00E64552">
            <w:pPr>
              <w:spacing w:before="40"/>
            </w:pPr>
            <w:r w:rsidRPr="00F95CDA">
              <w:t>INFORMER MED SP. Z O.O.</w:t>
            </w:r>
          </w:p>
          <w:p w14:paraId="79CCA5A6" w14:textId="77777777" w:rsidR="00790AF8" w:rsidRPr="00CB5EDB" w:rsidRDefault="00790AF8" w:rsidP="00790AF8">
            <w:r>
              <w:t>ul.</w:t>
            </w:r>
            <w:r w:rsidRPr="00F95CDA">
              <w:t>Winogrady</w:t>
            </w:r>
            <w:r w:rsidRPr="00CB5EDB">
              <w:t xml:space="preserve"> </w:t>
            </w:r>
            <w:r w:rsidRPr="00F95CDA">
              <w:t>118</w:t>
            </w:r>
            <w:r w:rsidRPr="00CB5EDB">
              <w:t xml:space="preserve"> </w:t>
            </w:r>
          </w:p>
          <w:p w14:paraId="056C382B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61-626</w:t>
            </w:r>
            <w:r w:rsidRPr="00CB5EDB">
              <w:t xml:space="preserve"> </w:t>
            </w:r>
            <w:r w:rsidRPr="00F95CD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38963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842 156.40 zł</w:t>
            </w:r>
          </w:p>
        </w:tc>
      </w:tr>
      <w:tr w:rsidR="00F95CDA" w:rsidRPr="00075CD0" w14:paraId="73B09FDC" w14:textId="77777777" w:rsidTr="00E64552">
        <w:tc>
          <w:tcPr>
            <w:tcW w:w="993" w:type="dxa"/>
            <w:shd w:val="clear" w:color="auto" w:fill="auto"/>
            <w:vAlign w:val="center"/>
          </w:tcPr>
          <w:p w14:paraId="58E01092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89658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7</w:t>
            </w:r>
          </w:p>
        </w:tc>
        <w:tc>
          <w:tcPr>
            <w:tcW w:w="4110" w:type="dxa"/>
            <w:shd w:val="clear" w:color="auto" w:fill="auto"/>
          </w:tcPr>
          <w:p w14:paraId="43DC77A0" w14:textId="77777777" w:rsidR="00F95CDA" w:rsidRPr="00C82837" w:rsidRDefault="00F95CDA" w:rsidP="00E64552">
            <w:pPr>
              <w:spacing w:before="40"/>
            </w:pPr>
            <w:r w:rsidRPr="00F95CDA">
              <w:t>INFORMER MED SP. Z O.O.</w:t>
            </w:r>
          </w:p>
          <w:p w14:paraId="3AFBC931" w14:textId="77777777" w:rsidR="00790AF8" w:rsidRPr="00CB5EDB" w:rsidRDefault="00790AF8" w:rsidP="00790AF8">
            <w:r>
              <w:t>ul.</w:t>
            </w:r>
            <w:r w:rsidRPr="00F95CDA">
              <w:t>Winogrady</w:t>
            </w:r>
            <w:r w:rsidRPr="00CB5EDB">
              <w:t xml:space="preserve"> </w:t>
            </w:r>
            <w:r w:rsidRPr="00F95CDA">
              <w:t>118</w:t>
            </w:r>
            <w:r w:rsidRPr="00CB5EDB">
              <w:t xml:space="preserve"> </w:t>
            </w:r>
          </w:p>
          <w:p w14:paraId="4146A905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61-626</w:t>
            </w:r>
            <w:r w:rsidRPr="00CB5EDB">
              <w:t xml:space="preserve"> </w:t>
            </w:r>
            <w:r w:rsidRPr="00F95CD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CEEEEB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16 524.00 zł</w:t>
            </w:r>
          </w:p>
        </w:tc>
      </w:tr>
      <w:tr w:rsidR="00F95CDA" w:rsidRPr="00075CD0" w14:paraId="51B06D71" w14:textId="77777777" w:rsidTr="00E64552">
        <w:tc>
          <w:tcPr>
            <w:tcW w:w="993" w:type="dxa"/>
            <w:shd w:val="clear" w:color="auto" w:fill="auto"/>
            <w:vAlign w:val="center"/>
          </w:tcPr>
          <w:p w14:paraId="59F1A9BD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9AA61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8</w:t>
            </w:r>
          </w:p>
        </w:tc>
        <w:tc>
          <w:tcPr>
            <w:tcW w:w="4110" w:type="dxa"/>
            <w:shd w:val="clear" w:color="auto" w:fill="auto"/>
          </w:tcPr>
          <w:p w14:paraId="38DA023D" w14:textId="77777777" w:rsidR="00F95CDA" w:rsidRPr="00C82837" w:rsidRDefault="00F95CDA" w:rsidP="00E64552">
            <w:pPr>
              <w:spacing w:before="40"/>
            </w:pPr>
            <w:r w:rsidRPr="00F95CDA">
              <w:t>INFORMER MED SP. Z O.O.</w:t>
            </w:r>
          </w:p>
          <w:p w14:paraId="68622840" w14:textId="77777777" w:rsidR="00790AF8" w:rsidRPr="00CB5EDB" w:rsidRDefault="00790AF8" w:rsidP="00790AF8">
            <w:r>
              <w:t>ul.</w:t>
            </w:r>
            <w:r w:rsidRPr="00F95CDA">
              <w:t>Winogrady</w:t>
            </w:r>
            <w:r w:rsidRPr="00CB5EDB">
              <w:t xml:space="preserve"> </w:t>
            </w:r>
            <w:r w:rsidRPr="00F95CDA">
              <w:t>118</w:t>
            </w:r>
            <w:r w:rsidRPr="00CB5EDB">
              <w:t xml:space="preserve"> </w:t>
            </w:r>
          </w:p>
          <w:p w14:paraId="4681166B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61-626</w:t>
            </w:r>
            <w:r w:rsidRPr="00CB5EDB">
              <w:t xml:space="preserve"> </w:t>
            </w:r>
            <w:r w:rsidRPr="00F95CD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5E6B4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15 498.00 zł</w:t>
            </w:r>
          </w:p>
        </w:tc>
      </w:tr>
      <w:tr w:rsidR="00F95CDA" w:rsidRPr="00075CD0" w14:paraId="56E476B6" w14:textId="77777777" w:rsidTr="00E64552">
        <w:tc>
          <w:tcPr>
            <w:tcW w:w="993" w:type="dxa"/>
            <w:shd w:val="clear" w:color="auto" w:fill="auto"/>
            <w:vAlign w:val="center"/>
          </w:tcPr>
          <w:p w14:paraId="78637106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3DF61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6</w:t>
            </w:r>
          </w:p>
        </w:tc>
        <w:tc>
          <w:tcPr>
            <w:tcW w:w="4110" w:type="dxa"/>
            <w:shd w:val="clear" w:color="auto" w:fill="auto"/>
          </w:tcPr>
          <w:p w14:paraId="3BCD4ACE" w14:textId="77777777" w:rsidR="00F95CDA" w:rsidRPr="00C82837" w:rsidRDefault="00F95CDA" w:rsidP="00E64552">
            <w:pPr>
              <w:spacing w:before="40"/>
            </w:pPr>
            <w:r w:rsidRPr="00F95CDA">
              <w:t>Toruńskie Zakłady Materiałów Opatrunkowych S.A.</w:t>
            </w:r>
          </w:p>
          <w:p w14:paraId="4DBB8E03" w14:textId="07412863" w:rsidR="00F95CDA" w:rsidRPr="00CB5EDB" w:rsidRDefault="00790AF8" w:rsidP="00E64552">
            <w:r>
              <w:t xml:space="preserve">ul. </w:t>
            </w:r>
            <w:r w:rsidR="00F95CDA" w:rsidRPr="00F95CDA">
              <w:t>Żółkiewskiego</w:t>
            </w:r>
            <w:r w:rsidR="00F95CDA" w:rsidRPr="00CB5EDB">
              <w:t xml:space="preserve"> </w:t>
            </w:r>
            <w:r w:rsidR="00F95CDA" w:rsidRPr="00F95CDA">
              <w:t>20/26</w:t>
            </w:r>
            <w:r w:rsidR="00F95CDA" w:rsidRPr="00CB5EDB">
              <w:t xml:space="preserve"> </w:t>
            </w:r>
          </w:p>
          <w:p w14:paraId="2F43E660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87-100</w:t>
            </w:r>
            <w:r w:rsidRPr="00CB5EDB">
              <w:t xml:space="preserve"> </w:t>
            </w:r>
            <w:r w:rsidRPr="00F95CDA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E9D02F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31 621.96 zł</w:t>
            </w:r>
          </w:p>
        </w:tc>
      </w:tr>
      <w:tr w:rsidR="00F95CDA" w:rsidRPr="00075CD0" w14:paraId="733A30C1" w14:textId="77777777" w:rsidTr="00E64552">
        <w:tc>
          <w:tcPr>
            <w:tcW w:w="993" w:type="dxa"/>
            <w:shd w:val="clear" w:color="auto" w:fill="auto"/>
            <w:vAlign w:val="center"/>
          </w:tcPr>
          <w:p w14:paraId="15AB0394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B507FA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</w:t>
            </w:r>
          </w:p>
        </w:tc>
        <w:tc>
          <w:tcPr>
            <w:tcW w:w="4110" w:type="dxa"/>
            <w:shd w:val="clear" w:color="auto" w:fill="auto"/>
          </w:tcPr>
          <w:p w14:paraId="27FFD90A" w14:textId="77777777" w:rsidR="00F95CDA" w:rsidRPr="00C82837" w:rsidRDefault="00F95CDA" w:rsidP="00E64552">
            <w:pPr>
              <w:spacing w:before="40"/>
            </w:pPr>
            <w:r w:rsidRPr="00F95CDA">
              <w:t>"GREENPOL" INSTYTUT KSZTAŁTOWANIA ŚRODOWISKA SP. Z O.O.</w:t>
            </w:r>
          </w:p>
          <w:p w14:paraId="1D361898" w14:textId="0A399D42" w:rsidR="00F95CDA" w:rsidRPr="00CB5EDB" w:rsidRDefault="00790AF8" w:rsidP="00E64552">
            <w:r>
              <w:t>ul.</w:t>
            </w:r>
            <w:r w:rsidR="00F95CDA" w:rsidRPr="00F95CDA">
              <w:t xml:space="preserve">. </w:t>
            </w:r>
            <w:r>
              <w:t>Stefana Żeromskiego 10/4</w:t>
            </w:r>
            <w:r w:rsidR="00F95CDA" w:rsidRPr="00CB5EDB">
              <w:t xml:space="preserve"> </w:t>
            </w:r>
          </w:p>
          <w:p w14:paraId="3F5A4F64" w14:textId="14E77A4E" w:rsidR="00F95CDA" w:rsidRPr="00CB5EDB" w:rsidRDefault="00F95CDA" w:rsidP="00E64552">
            <w:pPr>
              <w:spacing w:after="120"/>
              <w:jc w:val="both"/>
            </w:pPr>
            <w:r w:rsidRPr="00F95CDA">
              <w:t>65-</w:t>
            </w:r>
            <w:r w:rsidR="00790AF8">
              <w:t>066</w:t>
            </w:r>
            <w:r w:rsidRPr="00CB5EDB">
              <w:t xml:space="preserve"> </w:t>
            </w:r>
            <w:r w:rsidRPr="00F95CD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A496CF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10 538.64 zł</w:t>
            </w:r>
          </w:p>
        </w:tc>
      </w:tr>
      <w:tr w:rsidR="00F95CDA" w:rsidRPr="00075CD0" w14:paraId="753E92FB" w14:textId="77777777" w:rsidTr="00E64552">
        <w:tc>
          <w:tcPr>
            <w:tcW w:w="993" w:type="dxa"/>
            <w:shd w:val="clear" w:color="auto" w:fill="auto"/>
            <w:vAlign w:val="center"/>
          </w:tcPr>
          <w:p w14:paraId="1A6D46BD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F866A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3</w:t>
            </w:r>
          </w:p>
        </w:tc>
        <w:tc>
          <w:tcPr>
            <w:tcW w:w="4110" w:type="dxa"/>
            <w:shd w:val="clear" w:color="auto" w:fill="auto"/>
          </w:tcPr>
          <w:p w14:paraId="187131FB" w14:textId="77777777" w:rsidR="00790AF8" w:rsidRPr="00C82837" w:rsidRDefault="00790AF8" w:rsidP="00790AF8">
            <w:pPr>
              <w:spacing w:before="40"/>
            </w:pPr>
            <w:r w:rsidRPr="00F95CDA">
              <w:t>"GREENPOL" INSTYTUT KSZTAŁTOWANIA ŚRODOWISKA SP. Z O.O.</w:t>
            </w:r>
          </w:p>
          <w:p w14:paraId="499730B1" w14:textId="77777777" w:rsidR="00790AF8" w:rsidRPr="00CB5EDB" w:rsidRDefault="00790AF8" w:rsidP="00790AF8">
            <w:r>
              <w:t>ul.</w:t>
            </w:r>
            <w:r w:rsidRPr="00F95CDA">
              <w:t xml:space="preserve">. </w:t>
            </w:r>
            <w:r>
              <w:t>Stefana Żeromskiego 10/4</w:t>
            </w:r>
            <w:r w:rsidRPr="00CB5EDB">
              <w:t xml:space="preserve"> </w:t>
            </w:r>
          </w:p>
          <w:p w14:paraId="0CC10981" w14:textId="4833CD38" w:rsidR="00F95CDA" w:rsidRPr="00CB5EDB" w:rsidRDefault="00790AF8" w:rsidP="00790AF8">
            <w:pPr>
              <w:spacing w:after="120"/>
              <w:jc w:val="both"/>
            </w:pPr>
            <w:r w:rsidRPr="00F95CDA">
              <w:t>65-</w:t>
            </w:r>
            <w:r>
              <w:t>066</w:t>
            </w:r>
            <w:r w:rsidRPr="00CB5EDB">
              <w:t xml:space="preserve"> </w:t>
            </w:r>
            <w:r w:rsidRPr="00F95CD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964E16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23 411.21 zł</w:t>
            </w:r>
          </w:p>
        </w:tc>
      </w:tr>
      <w:tr w:rsidR="00F95CDA" w:rsidRPr="00075CD0" w14:paraId="0D46B82D" w14:textId="77777777" w:rsidTr="00E64552">
        <w:tc>
          <w:tcPr>
            <w:tcW w:w="993" w:type="dxa"/>
            <w:shd w:val="clear" w:color="auto" w:fill="auto"/>
            <w:vAlign w:val="center"/>
          </w:tcPr>
          <w:p w14:paraId="7C99A416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38D867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8</w:t>
            </w:r>
          </w:p>
        </w:tc>
        <w:tc>
          <w:tcPr>
            <w:tcW w:w="4110" w:type="dxa"/>
            <w:shd w:val="clear" w:color="auto" w:fill="auto"/>
          </w:tcPr>
          <w:p w14:paraId="794F6B67" w14:textId="77777777" w:rsidR="00790AF8" w:rsidRPr="00C82837" w:rsidRDefault="00790AF8" w:rsidP="00790AF8">
            <w:pPr>
              <w:spacing w:before="40"/>
            </w:pPr>
            <w:r w:rsidRPr="00F95CDA">
              <w:t>"GREENPOL" INSTYTUT KSZTAŁTOWANIA ŚRODOWISKA SP. Z O.O.</w:t>
            </w:r>
          </w:p>
          <w:p w14:paraId="76D83464" w14:textId="77777777" w:rsidR="00790AF8" w:rsidRPr="00CB5EDB" w:rsidRDefault="00790AF8" w:rsidP="00790AF8">
            <w:r>
              <w:t>ul.</w:t>
            </w:r>
            <w:r w:rsidRPr="00F95CDA">
              <w:t xml:space="preserve">. </w:t>
            </w:r>
            <w:r>
              <w:t>Stefana Żeromskiego 10/4</w:t>
            </w:r>
            <w:r w:rsidRPr="00CB5EDB">
              <w:t xml:space="preserve"> </w:t>
            </w:r>
          </w:p>
          <w:p w14:paraId="5FEC8187" w14:textId="5F5EE8C5" w:rsidR="00F95CDA" w:rsidRPr="00CB5EDB" w:rsidRDefault="00790AF8" w:rsidP="00790AF8">
            <w:pPr>
              <w:spacing w:after="120"/>
              <w:jc w:val="both"/>
            </w:pPr>
            <w:r w:rsidRPr="00F95CDA">
              <w:t>65-</w:t>
            </w:r>
            <w:r>
              <w:t>066</w:t>
            </w:r>
            <w:r w:rsidRPr="00CB5EDB">
              <w:t xml:space="preserve"> </w:t>
            </w:r>
            <w:r w:rsidRPr="00F95CD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320717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11 992.50 zł</w:t>
            </w:r>
          </w:p>
        </w:tc>
      </w:tr>
      <w:tr w:rsidR="00F95CDA" w:rsidRPr="00075CD0" w14:paraId="0B7253A9" w14:textId="77777777" w:rsidTr="00E64552">
        <w:tc>
          <w:tcPr>
            <w:tcW w:w="993" w:type="dxa"/>
            <w:shd w:val="clear" w:color="auto" w:fill="auto"/>
            <w:vAlign w:val="center"/>
          </w:tcPr>
          <w:p w14:paraId="6D146060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C22E66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7</w:t>
            </w:r>
          </w:p>
        </w:tc>
        <w:tc>
          <w:tcPr>
            <w:tcW w:w="4110" w:type="dxa"/>
            <w:shd w:val="clear" w:color="auto" w:fill="auto"/>
          </w:tcPr>
          <w:p w14:paraId="517ACBB5" w14:textId="77777777" w:rsidR="00F95CDA" w:rsidRPr="00C82837" w:rsidRDefault="00F95CDA" w:rsidP="00E64552">
            <w:pPr>
              <w:spacing w:before="40"/>
            </w:pPr>
            <w:r w:rsidRPr="00F95CDA">
              <w:t>FALCO-MEDIC Jerzy Kudrycki</w:t>
            </w:r>
          </w:p>
          <w:p w14:paraId="6EE5B19F" w14:textId="406B24A4" w:rsidR="00F95CDA" w:rsidRPr="00CB5EDB" w:rsidRDefault="00790AF8" w:rsidP="00E64552">
            <w:r>
              <w:t xml:space="preserve">ul. </w:t>
            </w:r>
            <w:r w:rsidR="00F95CDA" w:rsidRPr="00F95CDA">
              <w:t>Składowa</w:t>
            </w:r>
            <w:r w:rsidR="00F95CDA" w:rsidRPr="00CB5EDB">
              <w:t xml:space="preserve"> </w:t>
            </w:r>
            <w:r w:rsidR="00F95CDA" w:rsidRPr="00F95CDA">
              <w:t>7</w:t>
            </w:r>
            <w:r w:rsidR="00F95CDA" w:rsidRPr="00CB5EDB">
              <w:t xml:space="preserve"> </w:t>
            </w:r>
          </w:p>
          <w:p w14:paraId="7CDC1CEA" w14:textId="77777777" w:rsidR="00F95CDA" w:rsidRPr="00CB5EDB" w:rsidRDefault="00F95CDA" w:rsidP="00E64552">
            <w:pPr>
              <w:spacing w:after="120"/>
              <w:jc w:val="both"/>
            </w:pPr>
            <w:r w:rsidRPr="00F95CDA">
              <w:t>15-399</w:t>
            </w:r>
            <w:r w:rsidRPr="00CB5EDB">
              <w:t xml:space="preserve"> </w:t>
            </w:r>
            <w:r w:rsidRPr="00F95CDA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4E3C77" w14:textId="77777777" w:rsidR="00F95CDA" w:rsidRPr="00CB5EDB" w:rsidRDefault="00F95CDA" w:rsidP="00E64552">
            <w:pPr>
              <w:spacing w:before="120" w:after="120"/>
              <w:jc w:val="center"/>
            </w:pPr>
            <w:r w:rsidRPr="00F95CDA">
              <w:t>17 586.72 zł</w:t>
            </w:r>
          </w:p>
        </w:tc>
      </w:tr>
      <w:bookmarkEnd w:id="0"/>
    </w:tbl>
    <w:p w14:paraId="6F53E584" w14:textId="3F42655B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A96D0" w14:textId="77777777" w:rsidR="002E39AC" w:rsidRDefault="002E39AC">
      <w:r>
        <w:separator/>
      </w:r>
    </w:p>
  </w:endnote>
  <w:endnote w:type="continuationSeparator" w:id="0">
    <w:p w14:paraId="3B4FCBE2" w14:textId="77777777" w:rsidR="002E39AC" w:rsidRDefault="002E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63E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5B66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C8F4B" w14:textId="77777777" w:rsidR="009F189D" w:rsidRDefault="00790AF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EB23E5">
        <v:line id="_x0000_s2049" style="position:absolute;left:0;text-align:left;z-index:251657728" from="-3.85pt,8.7pt" to="455.15pt,8.7pt"/>
      </w:pict>
    </w:r>
  </w:p>
  <w:p w14:paraId="2A8218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CF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975C0" w14:textId="77777777" w:rsidR="009F189D" w:rsidRDefault="009F189D">
    <w:pPr>
      <w:pStyle w:val="Stopka"/>
      <w:tabs>
        <w:tab w:val="clear" w:pos="4536"/>
      </w:tabs>
      <w:jc w:val="center"/>
    </w:pPr>
  </w:p>
  <w:p w14:paraId="6D4743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76648" w14:textId="77777777" w:rsidR="002E39AC" w:rsidRDefault="002E39AC">
      <w:r>
        <w:separator/>
      </w:r>
    </w:p>
  </w:footnote>
  <w:footnote w:type="continuationSeparator" w:id="0">
    <w:p w14:paraId="154D2272" w14:textId="77777777" w:rsidR="002E39AC" w:rsidRDefault="002E3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18DF1" w14:textId="77777777" w:rsidR="00F95CDA" w:rsidRDefault="00F95C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772E0" w14:textId="77777777" w:rsidR="00F95CDA" w:rsidRDefault="00F95C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0663" w14:textId="77777777" w:rsidR="00F95CDA" w:rsidRDefault="00F95C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9AC"/>
    <w:rsid w:val="00007727"/>
    <w:rsid w:val="00017720"/>
    <w:rsid w:val="00035488"/>
    <w:rsid w:val="000D7F25"/>
    <w:rsid w:val="000E00E5"/>
    <w:rsid w:val="00173B20"/>
    <w:rsid w:val="001C69FF"/>
    <w:rsid w:val="0023318D"/>
    <w:rsid w:val="002E39AC"/>
    <w:rsid w:val="003D72FD"/>
    <w:rsid w:val="003F0ED7"/>
    <w:rsid w:val="00423179"/>
    <w:rsid w:val="00490DC0"/>
    <w:rsid w:val="00493F8C"/>
    <w:rsid w:val="004C7E9B"/>
    <w:rsid w:val="005614F2"/>
    <w:rsid w:val="00577BC6"/>
    <w:rsid w:val="0069085C"/>
    <w:rsid w:val="006B27ED"/>
    <w:rsid w:val="00790AF8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95CD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3E90B0"/>
  <w15:chartTrackingRefBased/>
  <w15:docId w15:val="{EB964E74-274B-4C4A-A01A-01F12789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AB56B-70B9-43E0-BB16-7EF45751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cp:lastPrinted>2021-09-10T10:27:00Z</cp:lastPrinted>
  <dcterms:created xsi:type="dcterms:W3CDTF">2021-09-10T10:26:00Z</dcterms:created>
  <dcterms:modified xsi:type="dcterms:W3CDTF">2021-09-10T10:34:00Z</dcterms:modified>
</cp:coreProperties>
</file>